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0" w:type="dxa"/>
        <w:tblInd w:w="-20" w:type="dxa"/>
        <w:tblCellMar>
          <w:left w:w="70" w:type="dxa"/>
          <w:right w:w="70" w:type="dxa"/>
        </w:tblCellMar>
        <w:tblLook w:val="0000" w:firstRow="0" w:lastRow="0" w:firstColumn="0" w:lastColumn="0" w:noHBand="0" w:noVBand="0"/>
      </w:tblPr>
      <w:tblGrid>
        <w:gridCol w:w="10060"/>
      </w:tblGrid>
      <w:tr w:rsidR="00A533D4" w:rsidRPr="00317D23" w:rsidTr="00A533D4">
        <w:trPr>
          <w:cantSplit/>
          <w:trHeight w:val="1251"/>
        </w:trPr>
        <w:tc>
          <w:tcPr>
            <w:tcW w:w="10060" w:type="dxa"/>
            <w:vMerge w:val="restart"/>
          </w:tcPr>
          <w:tbl>
            <w:tblPr>
              <w:tblW w:w="9905" w:type="dxa"/>
              <w:tblCellMar>
                <w:left w:w="70" w:type="dxa"/>
                <w:right w:w="70" w:type="dxa"/>
              </w:tblCellMar>
              <w:tblLook w:val="04A0" w:firstRow="1" w:lastRow="0" w:firstColumn="1" w:lastColumn="0" w:noHBand="0" w:noVBand="1"/>
            </w:tblPr>
            <w:tblGrid>
              <w:gridCol w:w="2208"/>
              <w:gridCol w:w="7697"/>
            </w:tblGrid>
            <w:tr w:rsidR="00A533D4" w:rsidRPr="00317D23" w:rsidTr="00A533D4">
              <w:trPr>
                <w:cantSplit/>
                <w:trHeight w:val="945"/>
              </w:trPr>
              <w:tc>
                <w:tcPr>
                  <w:tcW w:w="2208" w:type="dxa"/>
                  <w:vMerge w:val="restart"/>
                  <w:tcBorders>
                    <w:top w:val="single" w:sz="12" w:space="0" w:color="31849B"/>
                    <w:left w:val="single" w:sz="12" w:space="0" w:color="31849B"/>
                    <w:bottom w:val="single" w:sz="12" w:space="0" w:color="31849B"/>
                    <w:right w:val="single" w:sz="12" w:space="0" w:color="31849B"/>
                  </w:tcBorders>
                  <w:vAlign w:val="center"/>
                </w:tcPr>
                <w:p w:rsidR="00A533D4" w:rsidRPr="00A66149" w:rsidRDefault="00FB0C46" w:rsidP="00C75B32">
                  <w:pPr>
                    <w:tabs>
                      <w:tab w:val="left" w:pos="708"/>
                      <w:tab w:val="right" w:leader="dot" w:pos="9360"/>
                    </w:tabs>
                    <w:jc w:val="center"/>
                    <w:rPr>
                      <w:rFonts w:ascii="Berlin Sans FB" w:hAnsi="Berlin Sans FB"/>
                      <w:sz w:val="20"/>
                      <w:lang w:val="en-CA"/>
                    </w:rPr>
                  </w:pPr>
                  <w:r>
                    <w:rPr>
                      <w:rFonts w:ascii="Berlin Sans FB" w:hAnsi="Berlin Sans FB"/>
                      <w:noProof/>
                      <w:sz w:val="20"/>
                    </w:rPr>
                    <w:pict w14:anchorId="742FF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300" type="#_x0000_t75" alt="https://gpi-internet.cspi.qc.ca/Img/CSPI-demi.jpg" style="position:absolute;left:0;text-align:left;margin-left:-11.6pt;margin-top:-6.8pt;width:126.35pt;height:50.15pt;z-index:-251534848;visibility:visible">
                        <v:imagedata r:id="rId8" o:title="CSPI-demi"/>
                      </v:shape>
                    </w:pict>
                  </w:r>
                </w:p>
              </w:tc>
              <w:tc>
                <w:tcPr>
                  <w:tcW w:w="7697" w:type="dxa"/>
                  <w:tcBorders>
                    <w:top w:val="nil"/>
                    <w:left w:val="single" w:sz="12" w:space="0" w:color="31849B"/>
                    <w:bottom w:val="single" w:sz="24" w:space="0" w:color="008080"/>
                    <w:right w:val="nil"/>
                  </w:tcBorders>
                  <w:vAlign w:val="bottom"/>
                </w:tcPr>
                <w:p w:rsidR="00A533D4" w:rsidRPr="00A66149" w:rsidRDefault="00A533D4" w:rsidP="00C75B32">
                  <w:pPr>
                    <w:tabs>
                      <w:tab w:val="left" w:pos="708"/>
                      <w:tab w:val="right" w:leader="dot" w:pos="9360"/>
                    </w:tabs>
                    <w:ind w:left="360" w:right="2"/>
                    <w:jc w:val="right"/>
                    <w:rPr>
                      <w:rFonts w:ascii="Berlin Sans FB" w:hAnsi="Berlin Sans FB"/>
                      <w:bCs/>
                      <w:color w:val="000080"/>
                      <w:sz w:val="36"/>
                      <w:szCs w:val="36"/>
                      <w:lang w:val="en-CA"/>
                    </w:rPr>
                  </w:pPr>
                  <w:r>
                    <w:rPr>
                      <w:rFonts w:ascii="Berlin Sans FB" w:hAnsi="Berlin Sans FB"/>
                      <w:bCs/>
                      <w:color w:val="000080"/>
                      <w:sz w:val="36"/>
                      <w:szCs w:val="36"/>
                      <w:lang w:val="en-CA"/>
                    </w:rPr>
                    <w:t xml:space="preserve">Learning and </w:t>
                  </w:r>
                  <w:r w:rsidRPr="00A66149">
                    <w:rPr>
                      <w:rFonts w:ascii="Berlin Sans FB" w:hAnsi="Berlin Sans FB"/>
                      <w:bCs/>
                      <w:color w:val="000080"/>
                      <w:sz w:val="36"/>
                      <w:szCs w:val="36"/>
                      <w:lang w:val="en-CA"/>
                    </w:rPr>
                    <w:t>Evaluation Situation</w:t>
                  </w:r>
                </w:p>
                <w:p w:rsidR="00A533D4" w:rsidRPr="00A66149" w:rsidRDefault="00A533D4" w:rsidP="00C75B32">
                  <w:pPr>
                    <w:tabs>
                      <w:tab w:val="left" w:pos="708"/>
                      <w:tab w:val="right" w:leader="dot" w:pos="9360"/>
                    </w:tabs>
                    <w:ind w:left="360" w:right="2"/>
                    <w:jc w:val="right"/>
                    <w:rPr>
                      <w:rFonts w:ascii="Berlin Sans FB" w:hAnsi="Berlin Sans FB"/>
                      <w:bCs/>
                      <w:color w:val="000080"/>
                      <w:sz w:val="36"/>
                      <w:szCs w:val="36"/>
                      <w:lang w:val="en-CA"/>
                    </w:rPr>
                  </w:pPr>
                  <w:r w:rsidRPr="00A66149">
                    <w:rPr>
                      <w:rFonts w:ascii="Berlin Sans FB" w:hAnsi="Berlin Sans FB"/>
                      <w:bCs/>
                      <w:color w:val="000080"/>
                      <w:sz w:val="36"/>
                      <w:szCs w:val="36"/>
                      <w:lang w:val="en-CA"/>
                    </w:rPr>
                    <w:t>English as a Second Language, Core Program</w:t>
                  </w:r>
                </w:p>
              </w:tc>
            </w:tr>
            <w:tr w:rsidR="00A533D4" w:rsidRPr="00317D23" w:rsidTr="00A533D4">
              <w:trPr>
                <w:cantSplit/>
                <w:trHeight w:val="858"/>
              </w:trPr>
              <w:tc>
                <w:tcPr>
                  <w:tcW w:w="2208" w:type="dxa"/>
                  <w:vMerge/>
                  <w:tcBorders>
                    <w:top w:val="single" w:sz="12" w:space="0" w:color="31849B"/>
                    <w:left w:val="single" w:sz="12" w:space="0" w:color="31849B"/>
                    <w:bottom w:val="single" w:sz="12" w:space="0" w:color="31849B"/>
                    <w:right w:val="single" w:sz="12" w:space="0" w:color="31849B"/>
                  </w:tcBorders>
                  <w:vAlign w:val="center"/>
                </w:tcPr>
                <w:p w:rsidR="00A533D4" w:rsidRPr="00A66149" w:rsidRDefault="00A533D4" w:rsidP="00C75B32">
                  <w:pPr>
                    <w:rPr>
                      <w:rFonts w:ascii="Berlin Sans FB" w:hAnsi="Berlin Sans FB"/>
                      <w:sz w:val="20"/>
                      <w:lang w:val="en-CA"/>
                    </w:rPr>
                  </w:pPr>
                </w:p>
              </w:tc>
              <w:tc>
                <w:tcPr>
                  <w:tcW w:w="7697" w:type="dxa"/>
                  <w:tcBorders>
                    <w:top w:val="single" w:sz="24" w:space="0" w:color="008080"/>
                    <w:left w:val="single" w:sz="12" w:space="0" w:color="31849B"/>
                    <w:bottom w:val="nil"/>
                    <w:right w:val="nil"/>
                  </w:tcBorders>
                </w:tcPr>
                <w:p w:rsidR="00A533D4" w:rsidRPr="00A66149" w:rsidRDefault="00A533D4" w:rsidP="00FB0C46">
                  <w:pPr>
                    <w:tabs>
                      <w:tab w:val="left" w:pos="708"/>
                      <w:tab w:val="right" w:leader="dot" w:pos="9360"/>
                    </w:tabs>
                    <w:ind w:left="360" w:right="2"/>
                    <w:jc w:val="right"/>
                    <w:rPr>
                      <w:rFonts w:ascii="Berlin Sans FB" w:hAnsi="Berlin Sans FB"/>
                      <w:bCs/>
                      <w:color w:val="000080"/>
                      <w:sz w:val="36"/>
                      <w:szCs w:val="36"/>
                      <w:lang w:val="en-CA"/>
                    </w:rPr>
                  </w:pPr>
                  <w:r w:rsidRPr="00A66149">
                    <w:rPr>
                      <w:rFonts w:ascii="Berlin Sans FB" w:hAnsi="Berlin Sans FB"/>
                      <w:bCs/>
                      <w:color w:val="000080"/>
                      <w:sz w:val="36"/>
                      <w:szCs w:val="36"/>
                      <w:lang w:val="en-CA"/>
                    </w:rPr>
                    <w:t>Secondary</w:t>
                  </w:r>
                  <w:r w:rsidR="00FB0C46">
                    <w:rPr>
                      <w:rFonts w:ascii="Berlin Sans FB" w:hAnsi="Berlin Sans FB"/>
                      <w:bCs/>
                      <w:color w:val="000080"/>
                      <w:sz w:val="36"/>
                      <w:szCs w:val="36"/>
                      <w:lang w:val="en-CA"/>
                    </w:rPr>
                    <w:t xml:space="preserve"> </w:t>
                  </w:r>
                  <w:r>
                    <w:rPr>
                      <w:rFonts w:ascii="Berlin Sans FB" w:hAnsi="Berlin Sans FB"/>
                      <w:bCs/>
                      <w:color w:val="000080"/>
                      <w:sz w:val="36"/>
                      <w:szCs w:val="36"/>
                      <w:lang w:val="en-CA"/>
                    </w:rPr>
                    <w:t>1</w:t>
                  </w:r>
                  <w:bookmarkStart w:id="0" w:name="_GoBack"/>
                  <w:bookmarkEnd w:id="0"/>
                  <w:r w:rsidRPr="00A66149">
                    <w:rPr>
                      <w:rFonts w:ascii="Berlin Sans FB" w:hAnsi="Berlin Sans FB"/>
                      <w:bCs/>
                      <w:color w:val="000080"/>
                      <w:sz w:val="36"/>
                      <w:szCs w:val="36"/>
                      <w:lang w:val="en-CA"/>
                    </w:rPr>
                    <w:t xml:space="preserve">   </w:t>
                  </w:r>
                </w:p>
              </w:tc>
            </w:tr>
          </w:tbl>
          <w:p w:rsidR="00A533D4" w:rsidRPr="002174AB" w:rsidRDefault="00A533D4">
            <w:pPr>
              <w:rPr>
                <w:lang w:val="en-CA"/>
              </w:rPr>
            </w:pPr>
          </w:p>
        </w:tc>
      </w:tr>
      <w:tr w:rsidR="00A533D4" w:rsidRPr="00317D23" w:rsidTr="00A533D4">
        <w:trPr>
          <w:cantSplit/>
          <w:trHeight w:val="750"/>
        </w:trPr>
        <w:tc>
          <w:tcPr>
            <w:tcW w:w="10060" w:type="dxa"/>
            <w:vMerge/>
          </w:tcPr>
          <w:p w:rsidR="00A533D4" w:rsidRPr="002174AB" w:rsidRDefault="00A533D4" w:rsidP="00825FD7">
            <w:pPr>
              <w:tabs>
                <w:tab w:val="right" w:pos="9360"/>
              </w:tabs>
              <w:rPr>
                <w:rFonts w:ascii="Berlin Sans FB" w:hAnsi="Berlin Sans FB" w:cs="Arial Unicode MS"/>
                <w:sz w:val="22"/>
                <w:szCs w:val="22"/>
                <w:lang w:val="en-CA"/>
              </w:rPr>
            </w:pPr>
          </w:p>
        </w:tc>
      </w:tr>
    </w:tbl>
    <w:p w:rsidR="00132DDA" w:rsidRDefault="00132DDA" w:rsidP="00132DDA">
      <w:pPr>
        <w:pStyle w:val="sita-titre"/>
        <w:spacing w:before="0" w:after="0"/>
        <w:ind w:left="0"/>
        <w:jc w:val="center"/>
        <w:rPr>
          <w:b w:val="0"/>
          <w:sz w:val="56"/>
          <w:szCs w:val="56"/>
          <w:lang w:val="en-US"/>
        </w:rPr>
      </w:pPr>
    </w:p>
    <w:p w:rsidR="008B41CD" w:rsidRPr="008B41CD" w:rsidRDefault="008B41CD" w:rsidP="008B41CD">
      <w:pPr>
        <w:pStyle w:val="sita-texte"/>
        <w:rPr>
          <w:lang w:val="en-US"/>
        </w:rPr>
      </w:pPr>
    </w:p>
    <w:p w:rsidR="006B7B10" w:rsidRPr="006B7B10" w:rsidRDefault="00FB0C46" w:rsidP="006B7B10">
      <w:pPr>
        <w:pStyle w:val="sita-texte"/>
        <w:rPr>
          <w:lang w:val="en-US"/>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97" type="#_x0000_t156" style="position:absolute;left:0;text-align:left;margin-left:24.3pt;margin-top:1.15pt;width:447.9pt;height:115.95pt;z-index:251755008;mso-position-horizontal-relative:text;mso-position-vertical-relative:text;mso-width-relative:page;mso-height-relative:page" fillcolor="#f3c" strokecolor="#17365d">
            <v:fill color2="#099"/>
            <v:shadow on="t" color="silver" opacity="52429f" offset="3pt,3pt"/>
            <v:textpath style="font-family:&quot;Times New Roman&quot;;v-text-kern:t" trim="t" fitpath="t" xscale="f" string="GUM: Ageless Candy&#10;Why do people enjoy chewing gum?&#10;"/>
          </v:shape>
        </w:pict>
      </w:r>
    </w:p>
    <w:p w:rsidR="006B7B10" w:rsidRPr="006B7B10" w:rsidRDefault="006B7B10" w:rsidP="009B338B">
      <w:pPr>
        <w:pStyle w:val="sita-texte"/>
        <w:jc w:val="center"/>
        <w:rPr>
          <w:lang w:val="en-US"/>
        </w:rPr>
      </w:pPr>
    </w:p>
    <w:p w:rsidR="006B7B10" w:rsidRPr="006B7B10" w:rsidRDefault="006B7B10" w:rsidP="006B7B10">
      <w:pPr>
        <w:pStyle w:val="sita-texte"/>
        <w:rPr>
          <w:lang w:val="en-US"/>
        </w:rPr>
      </w:pPr>
    </w:p>
    <w:p w:rsidR="006B7B10" w:rsidRDefault="006B7B1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7B7824" w:rsidP="006B7B10">
      <w:pPr>
        <w:pStyle w:val="sita-texte"/>
        <w:rPr>
          <w:lang w:val="en-US"/>
        </w:rPr>
      </w:pPr>
      <w:r>
        <w:rPr>
          <w:noProof/>
          <w:lang w:eastAsia="fr-CA"/>
        </w:rPr>
        <mc:AlternateContent>
          <mc:Choice Requires="wpg">
            <w:drawing>
              <wp:anchor distT="0" distB="0" distL="114300" distR="114300" simplePos="0" relativeHeight="251828736" behindDoc="0" locked="0" layoutInCell="1" allowOverlap="1">
                <wp:simplePos x="0" y="0"/>
                <wp:positionH relativeFrom="column">
                  <wp:posOffset>21265</wp:posOffset>
                </wp:positionH>
                <wp:positionV relativeFrom="paragraph">
                  <wp:posOffset>34231</wp:posOffset>
                </wp:positionV>
                <wp:extent cx="6305107" cy="4125432"/>
                <wp:effectExtent l="0" t="0" r="635" b="8890"/>
                <wp:wrapNone/>
                <wp:docPr id="238" name="Groupe 238"/>
                <wp:cNvGraphicFramePr/>
                <a:graphic xmlns:a="http://schemas.openxmlformats.org/drawingml/2006/main">
                  <a:graphicData uri="http://schemas.microsoft.com/office/word/2010/wordprocessingGroup">
                    <wpg:wgp>
                      <wpg:cNvGrpSpPr/>
                      <wpg:grpSpPr>
                        <a:xfrm>
                          <a:off x="0" y="0"/>
                          <a:ext cx="6305107" cy="4125432"/>
                          <a:chOff x="0" y="0"/>
                          <a:chExt cx="6305107" cy="4125432"/>
                        </a:xfrm>
                      </wpg:grpSpPr>
                      <pic:pic xmlns:pic="http://schemas.openxmlformats.org/drawingml/2006/picture">
                        <pic:nvPicPr>
                          <pic:cNvPr id="101" name="il_fi" descr="http://cdn.toonvectors.com/images/35/19151/toonvectors-19151-140.jpg"/>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4114800" y="1935126"/>
                            <a:ext cx="2190307" cy="2190306"/>
                          </a:xfrm>
                          <a:prstGeom prst="rect">
                            <a:avLst/>
                          </a:prstGeom>
                          <a:noFill/>
                          <a:ln>
                            <a:noFill/>
                          </a:ln>
                        </pic:spPr>
                      </pic:pic>
                      <pic:pic xmlns:pic="http://schemas.openxmlformats.org/drawingml/2006/picture">
                        <pic:nvPicPr>
                          <pic:cNvPr id="102" name="Image 102" descr="Cartoon Bubblegum Flight">
                            <a:hlinkClick r:id="rId11"/>
                          </pic:cNvPr>
                          <pic:cNvPicPr>
                            <a:picLocks noChangeAspect="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32837" cy="2232837"/>
                          </a:xfrm>
                          <a:prstGeom prst="rect">
                            <a:avLst/>
                          </a:prstGeom>
                          <a:noFill/>
                          <a:ln>
                            <a:noFill/>
                          </a:ln>
                        </pic:spPr>
                      </pic:pic>
                      <pic:pic xmlns:pic="http://schemas.openxmlformats.org/drawingml/2006/picture">
                        <pic:nvPicPr>
                          <pic:cNvPr id="237" name="Image 23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41182" y="903767"/>
                            <a:ext cx="1414130" cy="2083982"/>
                          </a:xfrm>
                          <a:prstGeom prst="rect">
                            <a:avLst/>
                          </a:prstGeom>
                          <a:noFill/>
                        </pic:spPr>
                      </pic:pic>
                    </wpg:wgp>
                  </a:graphicData>
                </a:graphic>
              </wp:anchor>
            </w:drawing>
          </mc:Choice>
          <mc:Fallback>
            <w:pict>
              <v:group w14:anchorId="37F86DA8" id="Groupe 238" o:spid="_x0000_s1026" style="position:absolute;margin-left:1.65pt;margin-top:2.7pt;width:496.45pt;height:324.85pt;z-index:251828736" coordsize="63051,412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">
                <v:shape id="il_fi" o:spid="_x0000_s1027" type="#_x0000_t75" alt="http://cdn.toonvectors.com/images/35/19151/toonvectors-19151-140.jpg" style="position:absolute;left:41148;top:19351;width:21903;height:2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cbjEAAAA3AAAAA8AAABkcnMvZG93bnJldi54bWxET01rwkAQvQv+h2WEXqRulCIlukoQWmpz&#10;auyltzE7TVKzs+nu1sR/7xYEb/N4n7PeDqYVZ3K+saxgPktAEJdWN1wp+Dy8PD6D8AFZY2uZFFzI&#10;w3YzHq0x1bbnDzoXoRIxhH2KCuoQulRKX9Zk0M9sRxy5b+sMhghdJbXDPoabVi6SZCkNNhwbauxo&#10;V1N5Kv6MgvJn+F3Qcbrft+9FyPK8e8pev5R6mAzZCkSgIdzFN/ebjvOTOfw/Ey+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7cbjEAAAA3AAAAA8AAAAAAAAAAAAAAAAA&#10;nwIAAGRycy9kb3ducmV2LnhtbFBLBQYAAAAABAAEAPcAAACQAwAAAAA=&#10;">
                  <v:imagedata r:id="rId15" r:href="rId16"/>
                  <v:path arrowok="t"/>
                </v:shape>
                <v:shape id="Image 102" o:spid="_x0000_s1028" type="#_x0000_t75" alt="Cartoon Bubblegum Flight" href="http://www.toonvectors.com/clip-art/cartoon-bubblegum-flight/10957" style="position:absolute;width:22328;height:2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qUc7DAAAA3AAAAA8AAABkcnMvZG93bnJldi54bWxET01rwkAQvQv+h2WE3uqmKbQxuoYgFoq3&#10;2io5DtkxCc3OxuyapP++Wyh4m8f7nE02mVYM1LvGsoKnZQSCuLS64UrB1+fbYwLCeWSNrWVS8EMO&#10;su18tsFU25E/aDj6SoQQdikqqL3vUildWZNBt7QdceAutjfoA+wrqXscQ7hpZRxFL9Jgw6Ghxo52&#10;NZXfx5tRUNDzKi4O+Wsh92e7u8SHZH+6KvWwmPI1CE+Tv4v/3e86zI9i+HsmXC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pRzsMAAADcAAAADwAAAAAAAAAAAAAAAACf&#10;AgAAZHJzL2Rvd25yZXYueG1sUEsFBgAAAAAEAAQA9wAAAI8DAAAAAA==&#10;" o:button="t">
                  <v:fill o:detectmouseclick="t"/>
                  <v:imagedata r:id="rId17" r:href="rId18"/>
                  <v:path arrowok="t"/>
                </v:shape>
                <v:shape id="Image 237" o:spid="_x0000_s1029" type="#_x0000_t75" style="position:absolute;left:25411;top:9037;width:14142;height:20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3sfGAAAA3AAAAA8AAABkcnMvZG93bnJldi54bWxEj0FrAjEUhO+F/ofwCr1p1m2xdTWKiIUe&#10;BKkWwdsjee5uu3lZktRd/70RhB6HmfmGmS1624gz+VA7VjAaZiCItTM1lwq+9x+DdxAhIhtsHJOC&#10;CwVYzB8fZlgY1/EXnXexFAnCoUAFVYxtIWXQFVkMQ9cSJ+/kvMWYpC+l8dgluG1knmVjabHmtFBh&#10;S6uK9O/uzyp4PW6yrhmv9sd85Mv19kcfJhut1PNTv5yCiNTH//C9/WkU5C9vcDuTj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Pex8YAAADcAAAADwAAAAAAAAAAAAAA&#10;AACfAgAAZHJzL2Rvd25yZXYueG1sUEsFBgAAAAAEAAQA9wAAAJIDAAAAAA==&#10;">
                  <v:imagedata r:id="rId19" o:title=""/>
                  <v:path arrowok="t"/>
                </v:shape>
              </v:group>
            </w:pict>
          </mc:Fallback>
        </mc:AlternateContent>
      </w: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E36ED1" w:rsidRDefault="00E36ED1"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Default="001221A0" w:rsidP="006B7B10">
      <w:pPr>
        <w:pStyle w:val="sita-texte"/>
        <w:rPr>
          <w:lang w:val="en-US"/>
        </w:rPr>
      </w:pPr>
    </w:p>
    <w:p w:rsidR="001221A0" w:rsidRPr="006B7B10" w:rsidRDefault="001221A0" w:rsidP="006B7B10">
      <w:pPr>
        <w:pStyle w:val="sita-texte"/>
        <w:rPr>
          <w:lang w:val="en-US"/>
        </w:rPr>
      </w:pPr>
    </w:p>
    <w:p w:rsidR="006B7B10" w:rsidRDefault="006B7B10" w:rsidP="006B7B10">
      <w:pPr>
        <w:pStyle w:val="sita-texte-titre"/>
        <w:spacing w:before="0" w:after="0"/>
        <w:jc w:val="left"/>
        <w:rPr>
          <w:b w:val="0"/>
          <w:bCs w:val="0"/>
          <w:sz w:val="56"/>
          <w:szCs w:val="72"/>
        </w:rPr>
      </w:pPr>
      <w:r>
        <w:rPr>
          <w:b w:val="0"/>
          <w:bCs w:val="0"/>
          <w:noProof/>
          <w:sz w:val="56"/>
          <w:szCs w:val="72"/>
          <w:lang w:val="en-CA"/>
        </w:rPr>
        <w:t>Student Booklet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6B7B10" w:rsidTr="00124F5E">
        <w:tc>
          <w:tcPr>
            <w:tcW w:w="9500" w:type="dxa"/>
            <w:tcBorders>
              <w:top w:val="single" w:sz="24" w:space="0" w:color="008080"/>
              <w:left w:val="single" w:sz="24" w:space="0" w:color="008080"/>
              <w:bottom w:val="single" w:sz="24" w:space="0" w:color="008080"/>
              <w:right w:val="single" w:sz="24" w:space="0" w:color="008080"/>
            </w:tcBorders>
            <w:vAlign w:val="center"/>
          </w:tcPr>
          <w:p w:rsidR="006B7B10" w:rsidRPr="00FB3E43" w:rsidRDefault="006B7B10" w:rsidP="00124F5E">
            <w:pPr>
              <w:pStyle w:val="sita-texte"/>
              <w:tabs>
                <w:tab w:val="right" w:pos="4500"/>
                <w:tab w:val="left" w:pos="5310"/>
                <w:tab w:val="right" w:pos="5580"/>
                <w:tab w:val="right" w:pos="9180"/>
              </w:tabs>
              <w:ind w:left="180"/>
              <w:jc w:val="left"/>
              <w:rPr>
                <w14:shadow w14:blurRad="50800" w14:dist="38100" w14:dir="2700000" w14:sx="100000" w14:sy="100000" w14:kx="0" w14:ky="0" w14:algn="tl">
                  <w14:srgbClr w14:val="000000">
                    <w14:alpha w14:val="60000"/>
                  </w14:srgbClr>
                </w14:shadow>
              </w:rPr>
            </w:pPr>
          </w:p>
          <w:p w:rsidR="006B7B10" w:rsidRPr="00FB3E43" w:rsidRDefault="006B7B10" w:rsidP="00124F5E">
            <w:pPr>
              <w:pStyle w:val="sita-texte"/>
              <w:tabs>
                <w:tab w:val="right" w:pos="4500"/>
                <w:tab w:val="left" w:pos="5310"/>
                <w:tab w:val="right" w:pos="5580"/>
                <w:tab w:val="right" w:pos="9180"/>
              </w:tabs>
              <w:ind w:left="180"/>
              <w:jc w:val="left"/>
              <w:rPr>
                <w:u w:val="single"/>
                <w14:shadow w14:blurRad="50800" w14:dist="38100" w14:dir="2700000" w14:sx="100000" w14:sy="100000" w14:kx="0" w14:ky="0" w14:algn="tl">
                  <w14:srgbClr w14:val="000000">
                    <w14:alpha w14:val="60000"/>
                  </w14:srgbClr>
                </w14:shadow>
              </w:rPr>
            </w:pPr>
            <w:r w:rsidRPr="00FB3E43">
              <w:rPr>
                <w14:shadow w14:blurRad="50800" w14:dist="38100" w14:dir="2700000" w14:sx="100000" w14:sy="100000" w14:kx="0" w14:ky="0" w14:algn="tl">
                  <w14:srgbClr w14:val="000000">
                    <w14:alpha w14:val="60000"/>
                  </w14:srgbClr>
                </w14:shadow>
              </w:rPr>
              <w:t xml:space="preserve">Name: </w:t>
            </w:r>
            <w:r w:rsidRPr="00FB3E43">
              <w:rPr>
                <w:u w:val="single"/>
                <w14:shadow w14:blurRad="50800" w14:dist="38100" w14:dir="2700000" w14:sx="100000" w14:sy="100000" w14:kx="0" w14:ky="0" w14:algn="tl">
                  <w14:srgbClr w14:val="000000">
                    <w14:alpha w14:val="60000"/>
                  </w14:srgbClr>
                </w14:shadow>
              </w:rPr>
              <w:tab/>
            </w:r>
            <w:r w:rsidRPr="00FB3E43">
              <w:rPr>
                <w14:shadow w14:blurRad="50800" w14:dist="38100" w14:dir="2700000" w14:sx="100000" w14:sy="100000" w14:kx="0" w14:ky="0" w14:algn="tl">
                  <w14:srgbClr w14:val="000000">
                    <w14:alpha w14:val="60000"/>
                  </w14:srgbClr>
                </w14:shadow>
              </w:rPr>
              <w:tab/>
              <w:t xml:space="preserve">Date: </w:t>
            </w:r>
            <w:r w:rsidRPr="00FB3E43">
              <w:rPr>
                <w:u w:val="single"/>
                <w14:shadow w14:blurRad="50800" w14:dist="38100" w14:dir="2700000" w14:sx="100000" w14:sy="100000" w14:kx="0" w14:ky="0" w14:algn="tl">
                  <w14:srgbClr w14:val="000000">
                    <w14:alpha w14:val="60000"/>
                  </w14:srgbClr>
                </w14:shadow>
              </w:rPr>
              <w:tab/>
            </w:r>
          </w:p>
          <w:p w:rsidR="006B7B10" w:rsidRPr="00FB3E43" w:rsidRDefault="006B7B10" w:rsidP="00124F5E">
            <w:pPr>
              <w:pStyle w:val="sita-texte"/>
              <w:tabs>
                <w:tab w:val="right" w:pos="4500"/>
                <w:tab w:val="left" w:pos="5310"/>
                <w:tab w:val="right" w:pos="5580"/>
                <w:tab w:val="right" w:pos="9180"/>
              </w:tabs>
              <w:ind w:left="180"/>
              <w:jc w:val="left"/>
              <w:rPr>
                <w:u w:val="single"/>
                <w14:shadow w14:blurRad="50800" w14:dist="38100" w14:dir="2700000" w14:sx="100000" w14:sy="100000" w14:kx="0" w14:ky="0" w14:algn="tl">
                  <w14:srgbClr w14:val="000000">
                    <w14:alpha w14:val="60000"/>
                  </w14:srgbClr>
                </w14:shadow>
              </w:rPr>
            </w:pPr>
          </w:p>
          <w:p w:rsidR="006B7B10" w:rsidRPr="00FB3E43" w:rsidRDefault="006B7B10" w:rsidP="00124F5E">
            <w:pPr>
              <w:pStyle w:val="sita-texte"/>
              <w:tabs>
                <w:tab w:val="right" w:pos="4500"/>
                <w:tab w:val="left" w:pos="5310"/>
                <w:tab w:val="right" w:pos="5580"/>
                <w:tab w:val="right" w:pos="9180"/>
              </w:tabs>
              <w:ind w:left="180"/>
              <w:jc w:val="left"/>
              <w:rPr>
                <w14:shadow w14:blurRad="50800" w14:dist="38100" w14:dir="2700000" w14:sx="100000" w14:sy="100000" w14:kx="0" w14:ky="0" w14:algn="tl">
                  <w14:srgbClr w14:val="000000">
                    <w14:alpha w14:val="60000"/>
                  </w14:srgbClr>
                </w14:shadow>
              </w:rPr>
            </w:pPr>
            <w:r w:rsidRPr="00FB3E43">
              <w:rPr>
                <w14:shadow w14:blurRad="50800" w14:dist="38100" w14:dir="2700000" w14:sx="100000" w14:sy="100000" w14:kx="0" w14:ky="0" w14:algn="tl">
                  <w14:srgbClr w14:val="000000">
                    <w14:alpha w14:val="60000"/>
                  </w14:srgbClr>
                </w14:shadow>
              </w:rPr>
              <w:t>Group: _______________</w:t>
            </w:r>
          </w:p>
          <w:p w:rsidR="006B7B10" w:rsidRDefault="006B7B10" w:rsidP="00124F5E">
            <w:pPr>
              <w:pStyle w:val="sita-texte"/>
              <w:tabs>
                <w:tab w:val="right" w:pos="4500"/>
                <w:tab w:val="left" w:pos="5310"/>
                <w:tab w:val="right" w:pos="5580"/>
                <w:tab w:val="right" w:pos="9180"/>
              </w:tabs>
              <w:ind w:left="180"/>
              <w:jc w:val="left"/>
              <w:rPr>
                <w:sz w:val="16"/>
              </w:rPr>
            </w:pPr>
          </w:p>
        </w:tc>
      </w:tr>
    </w:tbl>
    <w:p w:rsidR="0023237E" w:rsidRPr="00C22DE0" w:rsidRDefault="0023237E" w:rsidP="0023237E">
      <w:pPr>
        <w:pStyle w:val="sita-titre"/>
        <w:spacing w:before="0" w:after="0"/>
        <w:ind w:left="0"/>
        <w:rPr>
          <w:rFonts w:ascii="Trebuchet MS" w:hAnsi="Trebuchet MS"/>
          <w:b w:val="0"/>
          <w:noProof/>
          <w:color w:val="000000"/>
          <w:sz w:val="20"/>
          <w:lang w:eastAsia="fr-CA"/>
        </w:rPr>
      </w:pPr>
    </w:p>
    <w:p w:rsidR="0023237E" w:rsidRDefault="0023237E" w:rsidP="0023237E">
      <w:pPr>
        <w:pStyle w:val="Notedebasdepage"/>
        <w:rPr>
          <w:lang w:val="en-US"/>
        </w:rPr>
        <w:sectPr w:rsidR="0023237E" w:rsidSect="00977C2C">
          <w:pgSz w:w="12240" w:h="15840" w:code="1"/>
          <w:pgMar w:top="720" w:right="1440" w:bottom="576" w:left="1440" w:header="720" w:footer="576" w:gutter="0"/>
          <w:cols w:space="720"/>
          <w:noEndnote/>
        </w:sectPr>
      </w:pPr>
    </w:p>
    <w:p w:rsidR="00902F70" w:rsidRPr="000E5DD3" w:rsidRDefault="00136352" w:rsidP="005F2B1D">
      <w:pPr>
        <w:pStyle w:val="sita-texte"/>
        <w:shd w:val="clear" w:color="auto" w:fill="FF66CC"/>
        <w:tabs>
          <w:tab w:val="right" w:pos="9360"/>
        </w:tabs>
        <w:jc w:val="center"/>
        <w:rPr>
          <w:b/>
          <w:bCs/>
          <w:caps/>
          <w:color w:val="FFFFFF"/>
          <w:sz w:val="32"/>
          <w:szCs w:val="32"/>
          <w:shd w:val="clear" w:color="auto" w:fill="FF66CC"/>
          <w:lang w:val="en-CA"/>
        </w:rPr>
      </w:pPr>
      <w:r w:rsidRPr="000E5DD3">
        <w:rPr>
          <w:b/>
          <w:bCs/>
          <w:caps/>
          <w:color w:val="FFFFFF"/>
          <w:sz w:val="32"/>
          <w:szCs w:val="32"/>
          <w:shd w:val="clear" w:color="auto" w:fill="FF66CC"/>
          <w:lang w:val="en-CA"/>
        </w:rPr>
        <w:lastRenderedPageBreak/>
        <w:t xml:space="preserve">Overview of the </w:t>
      </w:r>
      <w:r w:rsidR="003378FB">
        <w:rPr>
          <w:b/>
          <w:bCs/>
          <w:caps/>
          <w:color w:val="FFFFFF"/>
          <w:sz w:val="32"/>
          <w:szCs w:val="32"/>
          <w:shd w:val="clear" w:color="auto" w:fill="FF66CC"/>
          <w:lang w:val="en-CA"/>
        </w:rPr>
        <w:t xml:space="preserve">learning and </w:t>
      </w:r>
      <w:r w:rsidRPr="000E5DD3">
        <w:rPr>
          <w:b/>
          <w:bCs/>
          <w:caps/>
          <w:color w:val="FFFFFF"/>
          <w:sz w:val="32"/>
          <w:szCs w:val="32"/>
          <w:shd w:val="clear" w:color="auto" w:fill="FF66CC"/>
          <w:lang w:val="en-CA"/>
        </w:rPr>
        <w:t>Evaluation Situation</w:t>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DB1C48"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32128" behindDoc="0" locked="0" layoutInCell="1" allowOverlap="1" wp14:anchorId="3DDB02E4" wp14:editId="160AB035">
                <wp:simplePos x="0" y="0"/>
                <wp:positionH relativeFrom="column">
                  <wp:posOffset>2355850</wp:posOffset>
                </wp:positionH>
                <wp:positionV relativeFrom="paragraph">
                  <wp:posOffset>17145</wp:posOffset>
                </wp:positionV>
                <wp:extent cx="2038350" cy="2035175"/>
                <wp:effectExtent l="0" t="0" r="19050" b="22225"/>
                <wp:wrapNone/>
                <wp:docPr id="47"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035175"/>
                        </a:xfrm>
                        <a:prstGeom prst="ellipse">
                          <a:avLst/>
                        </a:prstGeom>
                        <a:solidFill>
                          <a:srgbClr val="A9FF9B"/>
                        </a:solidFill>
                        <a:ln w="9525">
                          <a:solidFill>
                            <a:srgbClr val="00B050"/>
                          </a:solidFill>
                          <a:round/>
                          <a:headEnd/>
                          <a:tailEnd/>
                        </a:ln>
                      </wps:spPr>
                      <wps:txbx>
                        <w:txbxContent>
                          <w:p w:rsidR="007619D8" w:rsidRDefault="007619D8" w:rsidP="006F7443">
                            <w:pPr>
                              <w:jc w:val="center"/>
                              <w:rPr>
                                <w:rFonts w:ascii="Trebuchet MS" w:hAnsi="Trebuchet MS"/>
                                <w:b/>
                                <w:lang w:val="en-US"/>
                              </w:rPr>
                            </w:pPr>
                          </w:p>
                          <w:p w:rsidR="007619D8" w:rsidRDefault="007619D8" w:rsidP="006F7443">
                            <w:pPr>
                              <w:jc w:val="center"/>
                              <w:rPr>
                                <w:rFonts w:ascii="Trebuchet MS" w:hAnsi="Trebuchet MS"/>
                                <w:b/>
                                <w:lang w:val="en-US"/>
                              </w:rPr>
                            </w:pPr>
                            <w:r>
                              <w:rPr>
                                <w:rFonts w:ascii="Trebuchet MS" w:hAnsi="Trebuchet MS"/>
                                <w:b/>
                                <w:lang w:val="en-US"/>
                              </w:rPr>
                              <w:t>Activity 3</w:t>
                            </w:r>
                          </w:p>
                          <w:p w:rsidR="007619D8" w:rsidRPr="0090169A" w:rsidRDefault="007619D8" w:rsidP="006F7443">
                            <w:pPr>
                              <w:jc w:val="center"/>
                              <w:rPr>
                                <w:rFonts w:ascii="Trebuchet MS" w:hAnsi="Trebuchet MS"/>
                                <w:b/>
                                <w:lang w:val="en-US"/>
                              </w:rPr>
                            </w:pPr>
                          </w:p>
                          <w:p w:rsidR="007619D8" w:rsidRDefault="007619D8" w:rsidP="00D35543">
                            <w:pPr>
                              <w:ind w:left="-180" w:right="-201"/>
                              <w:jc w:val="center"/>
                              <w:rPr>
                                <w:rFonts w:ascii="Trebuchet MS" w:hAnsi="Trebuchet MS"/>
                                <w:i/>
                                <w:lang w:val="en-US"/>
                              </w:rPr>
                            </w:pPr>
                            <w:r w:rsidRPr="00B149D0">
                              <w:rPr>
                                <w:rFonts w:ascii="Trebuchet MS" w:hAnsi="Trebuchet MS"/>
                                <w:b/>
                                <w:lang w:val="en-US"/>
                              </w:rPr>
                              <w:t xml:space="preserve">Video </w:t>
                            </w:r>
                            <w:r w:rsidRPr="003378FB">
                              <w:rPr>
                                <w:rFonts w:ascii="Trebuchet MS" w:hAnsi="Trebuchet MS"/>
                                <w:i/>
                                <w:u w:val="single"/>
                                <w:lang w:val="en-US"/>
                              </w:rPr>
                              <w:t>How it's Made: Bubble Gum</w:t>
                            </w:r>
                          </w:p>
                          <w:p w:rsidR="007619D8" w:rsidRDefault="007619D8" w:rsidP="005C2583">
                            <w:pPr>
                              <w:jc w:val="center"/>
                              <w:rPr>
                                <w:rFonts w:ascii="Trebuchet MS" w:hAnsi="Trebuchet MS"/>
                                <w:i/>
                                <w:lang w:val="en-US"/>
                              </w:rPr>
                            </w:pPr>
                          </w:p>
                          <w:p w:rsidR="007619D8" w:rsidRPr="005C2583" w:rsidRDefault="007619D8" w:rsidP="005C2583">
                            <w:pPr>
                              <w:jc w:val="center"/>
                              <w:rPr>
                                <w:rFonts w:ascii="Trebuchet MS" w:hAnsi="Trebuchet MS"/>
                                <w:i/>
                                <w:sz w:val="20"/>
                                <w:lang w:val="en-US"/>
                              </w:rPr>
                            </w:pPr>
                            <w:r w:rsidRPr="005C2583">
                              <w:rPr>
                                <w:rFonts w:ascii="Trebuchet MS" w:hAnsi="Trebuchet MS"/>
                                <w:i/>
                                <w:sz w:val="20"/>
                                <w:lang w:val="en-US"/>
                              </w:rPr>
                              <w:t>Watch</w:t>
                            </w:r>
                            <w:r>
                              <w:rPr>
                                <w:rFonts w:ascii="Trebuchet MS" w:hAnsi="Trebuchet MS"/>
                                <w:i/>
                                <w:sz w:val="20"/>
                                <w:lang w:val="en-US"/>
                              </w:rPr>
                              <w:t xml:space="preserve"> the</w:t>
                            </w:r>
                            <w:r w:rsidRPr="005C2583">
                              <w:rPr>
                                <w:rFonts w:ascii="Trebuchet MS" w:hAnsi="Trebuchet MS"/>
                                <w:i/>
                                <w:sz w:val="20"/>
                                <w:lang w:val="en-US"/>
                              </w:rPr>
                              <w:t xml:space="preserve"> video and answer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B02E4" id="Oval 110" o:spid="_x0000_s1026" style="position:absolute;margin-left:185.5pt;margin-top:1.35pt;width:160.5pt;height:16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" fillcolor="#a9ff9b" strokecolor="#00b050">
                <v:textbox>
                  <w:txbxContent>
                    <w:p w:rsidR="007619D8" w:rsidRDefault="007619D8" w:rsidP="006F7443">
                      <w:pPr>
                        <w:jc w:val="center"/>
                        <w:rPr>
                          <w:rFonts w:ascii="Trebuchet MS" w:hAnsi="Trebuchet MS"/>
                          <w:b/>
                          <w:lang w:val="en-US"/>
                        </w:rPr>
                      </w:pPr>
                    </w:p>
                    <w:p w:rsidR="007619D8" w:rsidRDefault="007619D8" w:rsidP="006F7443">
                      <w:pPr>
                        <w:jc w:val="center"/>
                        <w:rPr>
                          <w:rFonts w:ascii="Trebuchet MS" w:hAnsi="Trebuchet MS"/>
                          <w:b/>
                          <w:lang w:val="en-US"/>
                        </w:rPr>
                      </w:pPr>
                      <w:r>
                        <w:rPr>
                          <w:rFonts w:ascii="Trebuchet MS" w:hAnsi="Trebuchet MS"/>
                          <w:b/>
                          <w:lang w:val="en-US"/>
                        </w:rPr>
                        <w:t>Activity 3</w:t>
                      </w:r>
                    </w:p>
                    <w:p w:rsidR="007619D8" w:rsidRPr="0090169A" w:rsidRDefault="007619D8" w:rsidP="006F7443">
                      <w:pPr>
                        <w:jc w:val="center"/>
                        <w:rPr>
                          <w:rFonts w:ascii="Trebuchet MS" w:hAnsi="Trebuchet MS"/>
                          <w:b/>
                          <w:lang w:val="en-US"/>
                        </w:rPr>
                      </w:pPr>
                    </w:p>
                    <w:p w:rsidR="007619D8" w:rsidRDefault="007619D8" w:rsidP="00D35543">
                      <w:pPr>
                        <w:ind w:left="-180" w:right="-201"/>
                        <w:jc w:val="center"/>
                        <w:rPr>
                          <w:rFonts w:ascii="Trebuchet MS" w:hAnsi="Trebuchet MS"/>
                          <w:i/>
                          <w:lang w:val="en-US"/>
                        </w:rPr>
                      </w:pPr>
                      <w:r w:rsidRPr="00B149D0">
                        <w:rPr>
                          <w:rFonts w:ascii="Trebuchet MS" w:hAnsi="Trebuchet MS"/>
                          <w:b/>
                          <w:lang w:val="en-US"/>
                        </w:rPr>
                        <w:t xml:space="preserve">Video </w:t>
                      </w:r>
                      <w:r w:rsidRPr="003378FB">
                        <w:rPr>
                          <w:rFonts w:ascii="Trebuchet MS" w:hAnsi="Trebuchet MS"/>
                          <w:i/>
                          <w:u w:val="single"/>
                          <w:lang w:val="en-US"/>
                        </w:rPr>
                        <w:t>How it's Made: Bubble Gum</w:t>
                      </w:r>
                    </w:p>
                    <w:p w:rsidR="007619D8" w:rsidRDefault="007619D8" w:rsidP="005C2583">
                      <w:pPr>
                        <w:jc w:val="center"/>
                        <w:rPr>
                          <w:rFonts w:ascii="Trebuchet MS" w:hAnsi="Trebuchet MS"/>
                          <w:i/>
                          <w:lang w:val="en-US"/>
                        </w:rPr>
                      </w:pPr>
                    </w:p>
                    <w:p w:rsidR="007619D8" w:rsidRPr="005C2583" w:rsidRDefault="007619D8" w:rsidP="005C2583">
                      <w:pPr>
                        <w:jc w:val="center"/>
                        <w:rPr>
                          <w:rFonts w:ascii="Trebuchet MS" w:hAnsi="Trebuchet MS"/>
                          <w:i/>
                          <w:sz w:val="20"/>
                          <w:lang w:val="en-US"/>
                        </w:rPr>
                      </w:pPr>
                      <w:r w:rsidRPr="005C2583">
                        <w:rPr>
                          <w:rFonts w:ascii="Trebuchet MS" w:hAnsi="Trebuchet MS"/>
                          <w:i/>
                          <w:sz w:val="20"/>
                          <w:lang w:val="en-US"/>
                        </w:rPr>
                        <w:t>Watch</w:t>
                      </w:r>
                      <w:r>
                        <w:rPr>
                          <w:rFonts w:ascii="Trebuchet MS" w:hAnsi="Trebuchet MS"/>
                          <w:i/>
                          <w:sz w:val="20"/>
                          <w:lang w:val="en-US"/>
                        </w:rPr>
                        <w:t xml:space="preserve"> the</w:t>
                      </w:r>
                      <w:r w:rsidRPr="005C2583">
                        <w:rPr>
                          <w:rFonts w:ascii="Trebuchet MS" w:hAnsi="Trebuchet MS"/>
                          <w:i/>
                          <w:sz w:val="20"/>
                          <w:lang w:val="en-US"/>
                        </w:rPr>
                        <w:t xml:space="preserve"> video and answer questions</w:t>
                      </w:r>
                    </w:p>
                  </w:txbxContent>
                </v:textbox>
              </v:oval>
            </w:pict>
          </mc:Fallback>
        </mc:AlternateContent>
      </w:r>
    </w:p>
    <w:p w:rsidR="00902F70" w:rsidRDefault="00DB1C48"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41344" behindDoc="0" locked="0" layoutInCell="1" allowOverlap="1" wp14:anchorId="3316B0C1" wp14:editId="0887AB3E">
                <wp:simplePos x="0" y="0"/>
                <wp:positionH relativeFrom="column">
                  <wp:posOffset>1321197</wp:posOffset>
                </wp:positionH>
                <wp:positionV relativeFrom="paragraph">
                  <wp:posOffset>82550</wp:posOffset>
                </wp:positionV>
                <wp:extent cx="1254760" cy="658495"/>
                <wp:effectExtent l="0" t="95250" r="59690" b="0"/>
                <wp:wrapNone/>
                <wp:docPr id="24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6745">
                          <a:off x="0" y="0"/>
                          <a:ext cx="1254760" cy="658495"/>
                        </a:xfrm>
                        <a:custGeom>
                          <a:avLst/>
                          <a:gdLst>
                            <a:gd name="G0" fmla="+- -1057079 0 0"/>
                            <a:gd name="G1" fmla="+- -8523607 0 0"/>
                            <a:gd name="G2" fmla="+- -1057079 0 -8523607"/>
                            <a:gd name="G3" fmla="+- 10800 0 0"/>
                            <a:gd name="G4" fmla="+- 0 0 -1057079"/>
                            <a:gd name="T0" fmla="*/ 360 256 1"/>
                            <a:gd name="T1" fmla="*/ 0 256 1"/>
                            <a:gd name="G5" fmla="+- G2 T0 T1"/>
                            <a:gd name="G6" fmla="?: G2 G2 G5"/>
                            <a:gd name="G7" fmla="+- 0 0 G6"/>
                            <a:gd name="G8" fmla="+- 10800 0 0"/>
                            <a:gd name="G9" fmla="+- 0 0 -8523607"/>
                            <a:gd name="G10" fmla="+- 10800 0 2700"/>
                            <a:gd name="G11" fmla="cos G10 -1057079"/>
                            <a:gd name="G12" fmla="sin G10 -1057079"/>
                            <a:gd name="G13" fmla="cos 13500 -1057079"/>
                            <a:gd name="G14" fmla="sin 13500 -1057079"/>
                            <a:gd name="G15" fmla="+- G11 10800 0"/>
                            <a:gd name="G16" fmla="+- G12 10800 0"/>
                            <a:gd name="G17" fmla="+- G13 10800 0"/>
                            <a:gd name="G18" fmla="+- G14 10800 0"/>
                            <a:gd name="G19" fmla="*/ 10800 1 2"/>
                            <a:gd name="G20" fmla="+- G19 5400 0"/>
                            <a:gd name="G21" fmla="cos G20 -1057079"/>
                            <a:gd name="G22" fmla="sin G20 -1057079"/>
                            <a:gd name="G23" fmla="+- G21 10800 0"/>
                            <a:gd name="G24" fmla="+- G12 G23 G22"/>
                            <a:gd name="G25" fmla="+- G22 G23 G11"/>
                            <a:gd name="G26" fmla="cos 10800 -1057079"/>
                            <a:gd name="G27" fmla="sin 10800 -1057079"/>
                            <a:gd name="G28" fmla="cos 10800 -1057079"/>
                            <a:gd name="G29" fmla="sin 10800 -1057079"/>
                            <a:gd name="G30" fmla="+- G26 10800 0"/>
                            <a:gd name="G31" fmla="+- G27 10800 0"/>
                            <a:gd name="G32" fmla="+- G28 10800 0"/>
                            <a:gd name="G33" fmla="+- G29 10800 0"/>
                            <a:gd name="G34" fmla="+- G19 5400 0"/>
                            <a:gd name="G35" fmla="cos G34 -8523607"/>
                            <a:gd name="G36" fmla="sin G34 -8523607"/>
                            <a:gd name="G37" fmla="+/ -8523607 -105707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3940 w 21600"/>
                            <a:gd name="T5" fmla="*/ 466 h 21600"/>
                            <a:gd name="T6" fmla="*/ 3849 w 21600"/>
                            <a:gd name="T7" fmla="*/ 2533 h 21600"/>
                            <a:gd name="T8" fmla="*/ 13940 w 21600"/>
                            <a:gd name="T9" fmla="*/ 466 h 21600"/>
                            <a:gd name="T10" fmla="*/ 23768 w 21600"/>
                            <a:gd name="T11" fmla="*/ 7049 h 21600"/>
                            <a:gd name="T12" fmla="*/ 21924 w 21600"/>
                            <a:gd name="T13" fmla="*/ 10392 h 21600"/>
                            <a:gd name="T14" fmla="*/ 18581 w 21600"/>
                            <a:gd name="T15" fmla="*/ 854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174" y="7799"/>
                              </a:moveTo>
                              <a:cubicBezTo>
                                <a:pt x="19838" y="3179"/>
                                <a:pt x="15609" y="0"/>
                                <a:pt x="10800" y="0"/>
                              </a:cubicBezTo>
                              <a:cubicBezTo>
                                <a:pt x="8257" y="-1"/>
                                <a:pt x="5795" y="897"/>
                                <a:pt x="3849" y="2533"/>
                              </a:cubicBezTo>
                              <a:cubicBezTo>
                                <a:pt x="5795" y="897"/>
                                <a:pt x="8257" y="-1"/>
                                <a:pt x="10800" y="0"/>
                              </a:cubicBezTo>
                              <a:cubicBezTo>
                                <a:pt x="15609" y="0"/>
                                <a:pt x="19838" y="3179"/>
                                <a:pt x="21174" y="7799"/>
                              </a:cubicBezTo>
                              <a:lnTo>
                                <a:pt x="23768" y="7049"/>
                              </a:lnTo>
                              <a:lnTo>
                                <a:pt x="21924" y="10392"/>
                              </a:lnTo>
                              <a:lnTo>
                                <a:pt x="18581" y="8549"/>
                              </a:lnTo>
                              <a:lnTo>
                                <a:pt x="21174" y="77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25FCC" id="AutoShape 142" o:spid="_x0000_s1026" style="position:absolute;margin-left:104.05pt;margin-top:6.5pt;width:98.8pt;height:51.85pt;rotation:-1471005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" path="m21174,7799c19838,3179,15609,,10800,,8257,-1,5795,897,3849,2533,5795,897,8257,-1,10800,v4809,,9038,3179,10374,7799l23768,7049r-1844,3343l18581,8549r2593,-750xe">
                <v:stroke joinstyle="miter"/>
                <v:path o:connecttype="custom" o:connectlocs="809785,14206;223591,77221;809785,14206;1380701,214895;1273581,316809;1079384,260624" o:connectangles="0,0,0,0,0,0" textboxrect="3163,3163,18437,18437"/>
              </v:shape>
            </w:pict>
          </mc:Fallback>
        </mc:AlternateContent>
      </w:r>
    </w:p>
    <w:p w:rsidR="00902F70" w:rsidRDefault="00D35543"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47488" behindDoc="0" locked="0" layoutInCell="1" allowOverlap="1" wp14:anchorId="6A482C31" wp14:editId="6DD43222">
                <wp:simplePos x="0" y="0"/>
                <wp:positionH relativeFrom="column">
                  <wp:posOffset>3990340</wp:posOffset>
                </wp:positionH>
                <wp:positionV relativeFrom="paragraph">
                  <wp:posOffset>46990</wp:posOffset>
                </wp:positionV>
                <wp:extent cx="1254760" cy="658495"/>
                <wp:effectExtent l="0" t="95250" r="59690" b="0"/>
                <wp:wrapNone/>
                <wp:docPr id="4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3208">
                          <a:off x="0" y="0"/>
                          <a:ext cx="1254760" cy="658495"/>
                        </a:xfrm>
                        <a:custGeom>
                          <a:avLst/>
                          <a:gdLst>
                            <a:gd name="G0" fmla="+- -1057079 0 0"/>
                            <a:gd name="G1" fmla="+- -8523607 0 0"/>
                            <a:gd name="G2" fmla="+- -1057079 0 -8523607"/>
                            <a:gd name="G3" fmla="+- 10800 0 0"/>
                            <a:gd name="G4" fmla="+- 0 0 -1057079"/>
                            <a:gd name="T0" fmla="*/ 360 256 1"/>
                            <a:gd name="T1" fmla="*/ 0 256 1"/>
                            <a:gd name="G5" fmla="+- G2 T0 T1"/>
                            <a:gd name="G6" fmla="?: G2 G2 G5"/>
                            <a:gd name="G7" fmla="+- 0 0 G6"/>
                            <a:gd name="G8" fmla="+- 10800 0 0"/>
                            <a:gd name="G9" fmla="+- 0 0 -8523607"/>
                            <a:gd name="G10" fmla="+- 10800 0 2700"/>
                            <a:gd name="G11" fmla="cos G10 -1057079"/>
                            <a:gd name="G12" fmla="sin G10 -1057079"/>
                            <a:gd name="G13" fmla="cos 13500 -1057079"/>
                            <a:gd name="G14" fmla="sin 13500 -1057079"/>
                            <a:gd name="G15" fmla="+- G11 10800 0"/>
                            <a:gd name="G16" fmla="+- G12 10800 0"/>
                            <a:gd name="G17" fmla="+- G13 10800 0"/>
                            <a:gd name="G18" fmla="+- G14 10800 0"/>
                            <a:gd name="G19" fmla="*/ 10800 1 2"/>
                            <a:gd name="G20" fmla="+- G19 5400 0"/>
                            <a:gd name="G21" fmla="cos G20 -1057079"/>
                            <a:gd name="G22" fmla="sin G20 -1057079"/>
                            <a:gd name="G23" fmla="+- G21 10800 0"/>
                            <a:gd name="G24" fmla="+- G12 G23 G22"/>
                            <a:gd name="G25" fmla="+- G22 G23 G11"/>
                            <a:gd name="G26" fmla="cos 10800 -1057079"/>
                            <a:gd name="G27" fmla="sin 10800 -1057079"/>
                            <a:gd name="G28" fmla="cos 10800 -1057079"/>
                            <a:gd name="G29" fmla="sin 10800 -1057079"/>
                            <a:gd name="G30" fmla="+- G26 10800 0"/>
                            <a:gd name="G31" fmla="+- G27 10800 0"/>
                            <a:gd name="G32" fmla="+- G28 10800 0"/>
                            <a:gd name="G33" fmla="+- G29 10800 0"/>
                            <a:gd name="G34" fmla="+- G19 5400 0"/>
                            <a:gd name="G35" fmla="cos G34 -8523607"/>
                            <a:gd name="G36" fmla="sin G34 -8523607"/>
                            <a:gd name="G37" fmla="+/ -8523607 -105707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3940 w 21600"/>
                            <a:gd name="T5" fmla="*/ 466 h 21600"/>
                            <a:gd name="T6" fmla="*/ 3849 w 21600"/>
                            <a:gd name="T7" fmla="*/ 2533 h 21600"/>
                            <a:gd name="T8" fmla="*/ 13940 w 21600"/>
                            <a:gd name="T9" fmla="*/ 466 h 21600"/>
                            <a:gd name="T10" fmla="*/ 23768 w 21600"/>
                            <a:gd name="T11" fmla="*/ 7049 h 21600"/>
                            <a:gd name="T12" fmla="*/ 21924 w 21600"/>
                            <a:gd name="T13" fmla="*/ 10392 h 21600"/>
                            <a:gd name="T14" fmla="*/ 18581 w 21600"/>
                            <a:gd name="T15" fmla="*/ 854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174" y="7799"/>
                              </a:moveTo>
                              <a:cubicBezTo>
                                <a:pt x="19838" y="3179"/>
                                <a:pt x="15609" y="0"/>
                                <a:pt x="10800" y="0"/>
                              </a:cubicBezTo>
                              <a:cubicBezTo>
                                <a:pt x="8257" y="-1"/>
                                <a:pt x="5795" y="897"/>
                                <a:pt x="3849" y="2533"/>
                              </a:cubicBezTo>
                              <a:cubicBezTo>
                                <a:pt x="5795" y="897"/>
                                <a:pt x="8257" y="-1"/>
                                <a:pt x="10800" y="0"/>
                              </a:cubicBezTo>
                              <a:cubicBezTo>
                                <a:pt x="15609" y="0"/>
                                <a:pt x="19838" y="3179"/>
                                <a:pt x="21174" y="7799"/>
                              </a:cubicBezTo>
                              <a:lnTo>
                                <a:pt x="23768" y="7049"/>
                              </a:lnTo>
                              <a:lnTo>
                                <a:pt x="21924" y="10392"/>
                              </a:lnTo>
                              <a:lnTo>
                                <a:pt x="18581" y="8549"/>
                              </a:lnTo>
                              <a:lnTo>
                                <a:pt x="21174" y="77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88095" id="AutoShape 148" o:spid="_x0000_s1026" style="position:absolute;margin-left:314.2pt;margin-top:3.7pt;width:98.8pt;height:51.85pt;rotation:1772976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" path="m21174,7799c19838,3179,15609,,10800,,8257,-1,5795,897,3849,2533,5795,897,8257,-1,10800,v4809,,9038,3179,10374,7799l23768,7049r-1844,3343l18581,8549r2593,-750xe">
                <v:stroke joinstyle="miter"/>
                <v:path o:connecttype="custom" o:connectlocs="809785,14206;223591,77221;809785,14206;1380701,214895;1273581,316809;1079384,260624" o:connectangles="0,0,0,0,0,0" textboxrect="3163,3163,18437,18437"/>
              </v:shape>
            </w:pict>
          </mc:Fallback>
        </mc:AlternateContent>
      </w:r>
      <w:r w:rsidR="005C2583">
        <w:rPr>
          <w:b/>
          <w:bCs/>
          <w:caps/>
          <w:noProof/>
          <w:color w:val="FFFFFF"/>
          <w:sz w:val="28"/>
          <w:szCs w:val="28"/>
          <w:lang w:eastAsia="fr-CA"/>
        </w:rPr>
        <mc:AlternateContent>
          <mc:Choice Requires="wps">
            <w:drawing>
              <wp:anchor distT="0" distB="0" distL="114300" distR="114300" simplePos="0" relativeHeight="251624960" behindDoc="0" locked="0" layoutInCell="1" allowOverlap="1" wp14:anchorId="625AC795" wp14:editId="4FA78FE5">
                <wp:simplePos x="0" y="0"/>
                <wp:positionH relativeFrom="column">
                  <wp:posOffset>-6350</wp:posOffset>
                </wp:positionH>
                <wp:positionV relativeFrom="paragraph">
                  <wp:posOffset>99695</wp:posOffset>
                </wp:positionV>
                <wp:extent cx="2171700" cy="2082800"/>
                <wp:effectExtent l="0" t="0" r="19050" b="12700"/>
                <wp:wrapNone/>
                <wp:docPr id="24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82800"/>
                        </a:xfrm>
                        <a:prstGeom prst="ellipse">
                          <a:avLst/>
                        </a:prstGeom>
                        <a:solidFill>
                          <a:srgbClr val="CCC0D9"/>
                        </a:solidFill>
                        <a:ln w="9525">
                          <a:solidFill>
                            <a:srgbClr val="5F497A"/>
                          </a:solidFill>
                          <a:round/>
                          <a:headEnd/>
                          <a:tailEnd/>
                        </a:ln>
                      </wps:spPr>
                      <wps:txbx>
                        <w:txbxContent>
                          <w:p w:rsidR="007619D8" w:rsidRDefault="007619D8" w:rsidP="00EB2933">
                            <w:pPr>
                              <w:ind w:left="-180" w:right="-180"/>
                              <w:jc w:val="center"/>
                              <w:rPr>
                                <w:rFonts w:ascii="Trebuchet MS" w:hAnsi="Trebuchet MS"/>
                                <w:b/>
                                <w:lang w:val="en-US"/>
                              </w:rPr>
                            </w:pPr>
                            <w:r>
                              <w:rPr>
                                <w:rFonts w:ascii="Trebuchet MS" w:hAnsi="Trebuchet MS"/>
                                <w:b/>
                                <w:lang w:val="en-US"/>
                              </w:rPr>
                              <w:t>Activity 2</w:t>
                            </w:r>
                          </w:p>
                          <w:p w:rsidR="007619D8" w:rsidRPr="0090169A" w:rsidRDefault="007619D8" w:rsidP="00EB2933">
                            <w:pPr>
                              <w:ind w:left="-180" w:right="-180"/>
                              <w:jc w:val="center"/>
                              <w:rPr>
                                <w:rFonts w:ascii="Trebuchet MS" w:hAnsi="Trebuchet MS"/>
                                <w:b/>
                                <w:lang w:val="en-US"/>
                              </w:rPr>
                            </w:pPr>
                          </w:p>
                          <w:p w:rsidR="007619D8" w:rsidRPr="003378FB" w:rsidRDefault="007619D8" w:rsidP="00EB2933">
                            <w:pPr>
                              <w:ind w:left="-180" w:right="-180"/>
                              <w:jc w:val="center"/>
                              <w:rPr>
                                <w:rFonts w:ascii="Trebuchet MS" w:hAnsi="Trebuchet MS"/>
                                <w:b/>
                                <w:lang w:val="en-US"/>
                              </w:rPr>
                            </w:pPr>
                            <w:r w:rsidRPr="003378FB">
                              <w:rPr>
                                <w:rFonts w:ascii="Trebuchet MS" w:hAnsi="Trebuchet MS"/>
                                <w:b/>
                                <w:lang w:val="en-US"/>
                              </w:rPr>
                              <w:t>Timeline:</w:t>
                            </w:r>
                          </w:p>
                          <w:p w:rsidR="007619D8" w:rsidRPr="003378FB" w:rsidRDefault="007619D8" w:rsidP="00EB2933">
                            <w:pPr>
                              <w:ind w:left="-180" w:right="-180"/>
                              <w:jc w:val="center"/>
                              <w:rPr>
                                <w:rFonts w:ascii="Trebuchet MS" w:hAnsi="Trebuchet MS"/>
                                <w:b/>
                                <w:lang w:val="en-US"/>
                              </w:rPr>
                            </w:pPr>
                            <w:r w:rsidRPr="003378FB">
                              <w:rPr>
                                <w:rFonts w:ascii="Trebuchet MS" w:hAnsi="Trebuchet MS"/>
                                <w:b/>
                                <w:lang w:val="en-US"/>
                              </w:rPr>
                              <w:t>A Brief History of Bubble Gum</w:t>
                            </w:r>
                          </w:p>
                          <w:p w:rsidR="007619D8" w:rsidRPr="003378FB" w:rsidRDefault="007619D8" w:rsidP="00EB2933">
                            <w:pPr>
                              <w:ind w:left="-180" w:right="-180"/>
                              <w:jc w:val="center"/>
                              <w:rPr>
                                <w:rFonts w:ascii="Trebuchet MS" w:hAnsi="Trebuchet MS"/>
                                <w:i/>
                                <w:lang w:val="en-US"/>
                              </w:rPr>
                            </w:pPr>
                          </w:p>
                          <w:p w:rsidR="007619D8" w:rsidRPr="003378FB" w:rsidRDefault="007619D8" w:rsidP="00EB2933">
                            <w:pPr>
                              <w:ind w:left="-180" w:right="-180"/>
                              <w:jc w:val="center"/>
                              <w:rPr>
                                <w:rFonts w:ascii="Trebuchet MS" w:hAnsi="Trebuchet MS"/>
                                <w:i/>
                                <w:sz w:val="20"/>
                                <w:lang w:val="en-US"/>
                              </w:rPr>
                            </w:pPr>
                            <w:r w:rsidRPr="003378FB">
                              <w:rPr>
                                <w:rFonts w:ascii="Trebuchet MS" w:hAnsi="Trebuchet MS"/>
                                <w:i/>
                                <w:sz w:val="20"/>
                                <w:lang w:val="en-US"/>
                              </w:rPr>
                              <w:t>Read the text and complete a timeline</w:t>
                            </w:r>
                          </w:p>
                          <w:p w:rsidR="007619D8" w:rsidRPr="004D398E" w:rsidRDefault="007619D8" w:rsidP="00EB2933">
                            <w:pPr>
                              <w:ind w:left="-180" w:right="-180"/>
                              <w:jc w:val="center"/>
                              <w:rPr>
                                <w:rFonts w:ascii="Trebuchet MS" w:hAnsi="Trebuchet M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AC795" id="Oval 88" o:spid="_x0000_s1027" style="position:absolute;margin-left:-.5pt;margin-top:7.85pt;width:171pt;height:16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" fillcolor="#ccc0d9" strokecolor="#5f497a">
                <v:textbox>
                  <w:txbxContent>
                    <w:p w:rsidR="007619D8" w:rsidRDefault="007619D8" w:rsidP="00EB2933">
                      <w:pPr>
                        <w:ind w:left="-180" w:right="-180"/>
                        <w:jc w:val="center"/>
                        <w:rPr>
                          <w:rFonts w:ascii="Trebuchet MS" w:hAnsi="Trebuchet MS"/>
                          <w:b/>
                          <w:lang w:val="en-US"/>
                        </w:rPr>
                      </w:pPr>
                      <w:r>
                        <w:rPr>
                          <w:rFonts w:ascii="Trebuchet MS" w:hAnsi="Trebuchet MS"/>
                          <w:b/>
                          <w:lang w:val="en-US"/>
                        </w:rPr>
                        <w:t>Activity 2</w:t>
                      </w:r>
                    </w:p>
                    <w:p w:rsidR="007619D8" w:rsidRPr="0090169A" w:rsidRDefault="007619D8" w:rsidP="00EB2933">
                      <w:pPr>
                        <w:ind w:left="-180" w:right="-180"/>
                        <w:jc w:val="center"/>
                        <w:rPr>
                          <w:rFonts w:ascii="Trebuchet MS" w:hAnsi="Trebuchet MS"/>
                          <w:b/>
                          <w:lang w:val="en-US"/>
                        </w:rPr>
                      </w:pPr>
                    </w:p>
                    <w:p w:rsidR="007619D8" w:rsidRPr="003378FB" w:rsidRDefault="007619D8" w:rsidP="00EB2933">
                      <w:pPr>
                        <w:ind w:left="-180" w:right="-180"/>
                        <w:jc w:val="center"/>
                        <w:rPr>
                          <w:rFonts w:ascii="Trebuchet MS" w:hAnsi="Trebuchet MS"/>
                          <w:b/>
                          <w:lang w:val="en-US"/>
                        </w:rPr>
                      </w:pPr>
                      <w:r w:rsidRPr="003378FB">
                        <w:rPr>
                          <w:rFonts w:ascii="Trebuchet MS" w:hAnsi="Trebuchet MS"/>
                          <w:b/>
                          <w:lang w:val="en-US"/>
                        </w:rPr>
                        <w:t>Timeline:</w:t>
                      </w:r>
                    </w:p>
                    <w:p w:rsidR="007619D8" w:rsidRPr="003378FB" w:rsidRDefault="007619D8" w:rsidP="00EB2933">
                      <w:pPr>
                        <w:ind w:left="-180" w:right="-180"/>
                        <w:jc w:val="center"/>
                        <w:rPr>
                          <w:rFonts w:ascii="Trebuchet MS" w:hAnsi="Trebuchet MS"/>
                          <w:b/>
                          <w:lang w:val="en-US"/>
                        </w:rPr>
                      </w:pPr>
                      <w:r w:rsidRPr="003378FB">
                        <w:rPr>
                          <w:rFonts w:ascii="Trebuchet MS" w:hAnsi="Trebuchet MS"/>
                          <w:b/>
                          <w:lang w:val="en-US"/>
                        </w:rPr>
                        <w:t>A Brief History of Bubble Gum</w:t>
                      </w:r>
                    </w:p>
                    <w:p w:rsidR="007619D8" w:rsidRPr="003378FB" w:rsidRDefault="007619D8" w:rsidP="00EB2933">
                      <w:pPr>
                        <w:ind w:left="-180" w:right="-180"/>
                        <w:jc w:val="center"/>
                        <w:rPr>
                          <w:rFonts w:ascii="Trebuchet MS" w:hAnsi="Trebuchet MS"/>
                          <w:i/>
                          <w:lang w:val="en-US"/>
                        </w:rPr>
                      </w:pPr>
                    </w:p>
                    <w:p w:rsidR="007619D8" w:rsidRPr="003378FB" w:rsidRDefault="007619D8" w:rsidP="00EB2933">
                      <w:pPr>
                        <w:ind w:left="-180" w:right="-180"/>
                        <w:jc w:val="center"/>
                        <w:rPr>
                          <w:rFonts w:ascii="Trebuchet MS" w:hAnsi="Trebuchet MS"/>
                          <w:i/>
                          <w:sz w:val="20"/>
                          <w:lang w:val="en-US"/>
                        </w:rPr>
                      </w:pPr>
                      <w:r w:rsidRPr="003378FB">
                        <w:rPr>
                          <w:rFonts w:ascii="Trebuchet MS" w:hAnsi="Trebuchet MS"/>
                          <w:i/>
                          <w:sz w:val="20"/>
                          <w:lang w:val="en-US"/>
                        </w:rPr>
                        <w:t>Read the text and complete a timeline</w:t>
                      </w:r>
                    </w:p>
                    <w:p w:rsidR="007619D8" w:rsidRPr="004D398E" w:rsidRDefault="007619D8" w:rsidP="00EB2933">
                      <w:pPr>
                        <w:ind w:left="-180" w:right="-180"/>
                        <w:jc w:val="center"/>
                        <w:rPr>
                          <w:rFonts w:ascii="Trebuchet MS" w:hAnsi="Trebuchet MS"/>
                          <w:lang w:val="en-US"/>
                        </w:rPr>
                      </w:pPr>
                    </w:p>
                  </w:txbxContent>
                </v:textbox>
              </v:oval>
            </w:pict>
          </mc:Fallback>
        </mc:AlternateContent>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D35543"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46464" behindDoc="0" locked="0" layoutInCell="1" allowOverlap="1" wp14:anchorId="34BF67F8" wp14:editId="2E047035">
                <wp:simplePos x="0" y="0"/>
                <wp:positionH relativeFrom="column">
                  <wp:posOffset>4447540</wp:posOffset>
                </wp:positionH>
                <wp:positionV relativeFrom="paragraph">
                  <wp:posOffset>126365</wp:posOffset>
                </wp:positionV>
                <wp:extent cx="1859915" cy="1818005"/>
                <wp:effectExtent l="0" t="0" r="26035" b="10795"/>
                <wp:wrapNone/>
                <wp:docPr id="2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1818005"/>
                        </a:xfrm>
                        <a:prstGeom prst="ellipse">
                          <a:avLst/>
                        </a:prstGeom>
                        <a:solidFill>
                          <a:srgbClr val="97C1FF"/>
                        </a:solidFill>
                        <a:ln w="9525">
                          <a:solidFill>
                            <a:srgbClr val="0066FF"/>
                          </a:solidFill>
                          <a:round/>
                          <a:headEnd/>
                          <a:tailEnd/>
                        </a:ln>
                      </wps:spPr>
                      <wps:txbx>
                        <w:txbxContent>
                          <w:p w:rsidR="007619D8" w:rsidRDefault="007619D8" w:rsidP="006F7443">
                            <w:pPr>
                              <w:ind w:left="-180" w:right="-180"/>
                              <w:jc w:val="center"/>
                              <w:rPr>
                                <w:rFonts w:ascii="Trebuchet MS" w:hAnsi="Trebuchet MS"/>
                                <w:b/>
                                <w:lang w:val="en-US"/>
                              </w:rPr>
                            </w:pPr>
                          </w:p>
                          <w:p w:rsidR="007619D8" w:rsidRDefault="007619D8" w:rsidP="006F7443">
                            <w:pPr>
                              <w:ind w:left="-180" w:right="-180"/>
                              <w:jc w:val="center"/>
                              <w:rPr>
                                <w:rFonts w:ascii="Trebuchet MS" w:hAnsi="Trebuchet MS"/>
                                <w:b/>
                                <w:lang w:val="en-US"/>
                              </w:rPr>
                            </w:pPr>
                            <w:r>
                              <w:rPr>
                                <w:rFonts w:ascii="Trebuchet MS" w:hAnsi="Trebuchet MS"/>
                                <w:b/>
                                <w:lang w:val="en-US"/>
                              </w:rPr>
                              <w:t xml:space="preserve">Activity 4 </w:t>
                            </w:r>
                          </w:p>
                          <w:p w:rsidR="007619D8" w:rsidRDefault="007619D8" w:rsidP="006F7443">
                            <w:pPr>
                              <w:ind w:left="-180" w:right="-180"/>
                              <w:jc w:val="center"/>
                              <w:rPr>
                                <w:rFonts w:ascii="Trebuchet MS" w:hAnsi="Trebuchet MS"/>
                                <w:b/>
                                <w:lang w:val="en-US"/>
                              </w:rPr>
                            </w:pPr>
                          </w:p>
                          <w:p w:rsidR="007619D8" w:rsidRPr="00B149D0" w:rsidRDefault="007619D8" w:rsidP="006F7443">
                            <w:pPr>
                              <w:ind w:left="-180" w:right="-180"/>
                              <w:jc w:val="center"/>
                              <w:rPr>
                                <w:rFonts w:ascii="Trebuchet MS" w:hAnsi="Trebuchet MS"/>
                                <w:b/>
                                <w:lang w:val="en-US"/>
                              </w:rPr>
                            </w:pPr>
                            <w:r w:rsidRPr="00B149D0">
                              <w:rPr>
                                <w:rFonts w:ascii="Trebuchet MS" w:hAnsi="Trebuchet MS"/>
                                <w:b/>
                                <w:lang w:val="en-US"/>
                              </w:rPr>
                              <w:t>Packaging:</w:t>
                            </w:r>
                          </w:p>
                          <w:p w:rsidR="007619D8" w:rsidRPr="0090169A" w:rsidRDefault="007619D8" w:rsidP="006F7443">
                            <w:pPr>
                              <w:ind w:left="-180" w:right="-180"/>
                              <w:jc w:val="center"/>
                              <w:rPr>
                                <w:rFonts w:ascii="Trebuchet MS" w:hAnsi="Trebuchet MS"/>
                                <w:b/>
                                <w:lang w:val="en-US"/>
                              </w:rPr>
                            </w:pPr>
                          </w:p>
                          <w:p w:rsidR="007619D8" w:rsidRPr="000840DA" w:rsidRDefault="007619D8" w:rsidP="00CD7170">
                            <w:pPr>
                              <w:ind w:left="-180" w:right="-180"/>
                              <w:jc w:val="center"/>
                              <w:rPr>
                                <w:rFonts w:ascii="Trebuchet MS" w:hAnsi="Trebuchet MS"/>
                                <w:i/>
                                <w:sz w:val="20"/>
                                <w:lang w:val="en-US"/>
                              </w:rPr>
                            </w:pPr>
                            <w:r w:rsidRPr="000840DA">
                              <w:rPr>
                                <w:rFonts w:ascii="Trebuchet MS" w:hAnsi="Trebuchet MS"/>
                                <w:i/>
                                <w:sz w:val="20"/>
                                <w:lang w:val="en-US"/>
                              </w:rPr>
                              <w:t xml:space="preserve">Match the </w:t>
                            </w:r>
                            <w:r>
                              <w:rPr>
                                <w:rFonts w:ascii="Trebuchet MS" w:hAnsi="Trebuchet MS"/>
                                <w:i/>
                                <w:sz w:val="20"/>
                                <w:lang w:val="en-US"/>
                              </w:rPr>
                              <w:t>i</w:t>
                            </w:r>
                            <w:r w:rsidRPr="000840DA">
                              <w:rPr>
                                <w:rFonts w:ascii="Trebuchet MS" w:hAnsi="Trebuchet MS"/>
                                <w:i/>
                                <w:sz w:val="20"/>
                                <w:lang w:val="en-US"/>
                              </w:rPr>
                              <w:t>mages with the correct word</w:t>
                            </w:r>
                            <w:r>
                              <w:rPr>
                                <w:rFonts w:ascii="Trebuchet MS" w:hAnsi="Trebuchet MS"/>
                                <w:i/>
                                <w:sz w:val="20"/>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F67F8" id="Oval 147" o:spid="_x0000_s1028" style="position:absolute;margin-left:350.2pt;margin-top:9.95pt;width:146.45pt;height:14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" fillcolor="#97c1ff" strokecolor="#06f">
                <v:textbox>
                  <w:txbxContent>
                    <w:p w:rsidR="007619D8" w:rsidRDefault="007619D8" w:rsidP="006F7443">
                      <w:pPr>
                        <w:ind w:left="-180" w:right="-180"/>
                        <w:jc w:val="center"/>
                        <w:rPr>
                          <w:rFonts w:ascii="Trebuchet MS" w:hAnsi="Trebuchet MS"/>
                          <w:b/>
                          <w:lang w:val="en-US"/>
                        </w:rPr>
                      </w:pPr>
                    </w:p>
                    <w:p w:rsidR="007619D8" w:rsidRDefault="007619D8" w:rsidP="006F7443">
                      <w:pPr>
                        <w:ind w:left="-180" w:right="-180"/>
                        <w:jc w:val="center"/>
                        <w:rPr>
                          <w:rFonts w:ascii="Trebuchet MS" w:hAnsi="Trebuchet MS"/>
                          <w:b/>
                          <w:lang w:val="en-US"/>
                        </w:rPr>
                      </w:pPr>
                      <w:r>
                        <w:rPr>
                          <w:rFonts w:ascii="Trebuchet MS" w:hAnsi="Trebuchet MS"/>
                          <w:b/>
                          <w:lang w:val="en-US"/>
                        </w:rPr>
                        <w:t xml:space="preserve">Activity 4 </w:t>
                      </w:r>
                    </w:p>
                    <w:p w:rsidR="007619D8" w:rsidRDefault="007619D8" w:rsidP="006F7443">
                      <w:pPr>
                        <w:ind w:left="-180" w:right="-180"/>
                        <w:jc w:val="center"/>
                        <w:rPr>
                          <w:rFonts w:ascii="Trebuchet MS" w:hAnsi="Trebuchet MS"/>
                          <w:b/>
                          <w:lang w:val="en-US"/>
                        </w:rPr>
                      </w:pPr>
                    </w:p>
                    <w:p w:rsidR="007619D8" w:rsidRPr="00B149D0" w:rsidRDefault="007619D8" w:rsidP="006F7443">
                      <w:pPr>
                        <w:ind w:left="-180" w:right="-180"/>
                        <w:jc w:val="center"/>
                        <w:rPr>
                          <w:rFonts w:ascii="Trebuchet MS" w:hAnsi="Trebuchet MS"/>
                          <w:b/>
                          <w:lang w:val="en-US"/>
                        </w:rPr>
                      </w:pPr>
                      <w:r w:rsidRPr="00B149D0">
                        <w:rPr>
                          <w:rFonts w:ascii="Trebuchet MS" w:hAnsi="Trebuchet MS"/>
                          <w:b/>
                          <w:lang w:val="en-US"/>
                        </w:rPr>
                        <w:t>Packaging:</w:t>
                      </w:r>
                    </w:p>
                    <w:p w:rsidR="007619D8" w:rsidRPr="0090169A" w:rsidRDefault="007619D8" w:rsidP="006F7443">
                      <w:pPr>
                        <w:ind w:left="-180" w:right="-180"/>
                        <w:jc w:val="center"/>
                        <w:rPr>
                          <w:rFonts w:ascii="Trebuchet MS" w:hAnsi="Trebuchet MS"/>
                          <w:b/>
                          <w:lang w:val="en-US"/>
                        </w:rPr>
                      </w:pPr>
                    </w:p>
                    <w:p w:rsidR="007619D8" w:rsidRPr="000840DA" w:rsidRDefault="007619D8" w:rsidP="00CD7170">
                      <w:pPr>
                        <w:ind w:left="-180" w:right="-180"/>
                        <w:jc w:val="center"/>
                        <w:rPr>
                          <w:rFonts w:ascii="Trebuchet MS" w:hAnsi="Trebuchet MS"/>
                          <w:i/>
                          <w:sz w:val="20"/>
                          <w:lang w:val="en-US"/>
                        </w:rPr>
                      </w:pPr>
                      <w:r w:rsidRPr="000840DA">
                        <w:rPr>
                          <w:rFonts w:ascii="Trebuchet MS" w:hAnsi="Trebuchet MS"/>
                          <w:i/>
                          <w:sz w:val="20"/>
                          <w:lang w:val="en-US"/>
                        </w:rPr>
                        <w:t xml:space="preserve">Match the </w:t>
                      </w:r>
                      <w:r>
                        <w:rPr>
                          <w:rFonts w:ascii="Trebuchet MS" w:hAnsi="Trebuchet MS"/>
                          <w:i/>
                          <w:sz w:val="20"/>
                          <w:lang w:val="en-US"/>
                        </w:rPr>
                        <w:t>i</w:t>
                      </w:r>
                      <w:r w:rsidRPr="000840DA">
                        <w:rPr>
                          <w:rFonts w:ascii="Trebuchet MS" w:hAnsi="Trebuchet MS"/>
                          <w:i/>
                          <w:sz w:val="20"/>
                          <w:lang w:val="en-US"/>
                        </w:rPr>
                        <w:t>mages with the correct word</w:t>
                      </w:r>
                      <w:r>
                        <w:rPr>
                          <w:rFonts w:ascii="Trebuchet MS" w:hAnsi="Trebuchet MS"/>
                          <w:i/>
                          <w:sz w:val="20"/>
                          <w:lang w:val="en-US"/>
                        </w:rPr>
                        <w:t>s</w:t>
                      </w:r>
                    </w:p>
                  </w:txbxContent>
                </v:textbox>
              </v:oval>
            </w:pict>
          </mc:Fallback>
        </mc:AlternateContent>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DB1C48"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45440" behindDoc="0" locked="0" layoutInCell="1" allowOverlap="1" wp14:anchorId="62EA0962" wp14:editId="4776D3FC">
                <wp:simplePos x="0" y="0"/>
                <wp:positionH relativeFrom="column">
                  <wp:posOffset>-508000</wp:posOffset>
                </wp:positionH>
                <wp:positionV relativeFrom="paragraph">
                  <wp:posOffset>102235</wp:posOffset>
                </wp:positionV>
                <wp:extent cx="1254760" cy="658495"/>
                <wp:effectExtent l="12382" t="159068" r="0" b="0"/>
                <wp:wrapNone/>
                <wp:docPr id="24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53330">
                          <a:off x="0" y="0"/>
                          <a:ext cx="1254760" cy="658495"/>
                        </a:xfrm>
                        <a:custGeom>
                          <a:avLst/>
                          <a:gdLst>
                            <a:gd name="G0" fmla="+- -1057079 0 0"/>
                            <a:gd name="G1" fmla="+- -8523607 0 0"/>
                            <a:gd name="G2" fmla="+- -1057079 0 -8523607"/>
                            <a:gd name="G3" fmla="+- 10800 0 0"/>
                            <a:gd name="G4" fmla="+- 0 0 -1057079"/>
                            <a:gd name="T0" fmla="*/ 360 256 1"/>
                            <a:gd name="T1" fmla="*/ 0 256 1"/>
                            <a:gd name="G5" fmla="+- G2 T0 T1"/>
                            <a:gd name="G6" fmla="?: G2 G2 G5"/>
                            <a:gd name="G7" fmla="+- 0 0 G6"/>
                            <a:gd name="G8" fmla="+- 10800 0 0"/>
                            <a:gd name="G9" fmla="+- 0 0 -8523607"/>
                            <a:gd name="G10" fmla="+- 10800 0 2700"/>
                            <a:gd name="G11" fmla="cos G10 -1057079"/>
                            <a:gd name="G12" fmla="sin G10 -1057079"/>
                            <a:gd name="G13" fmla="cos 13500 -1057079"/>
                            <a:gd name="G14" fmla="sin 13500 -1057079"/>
                            <a:gd name="G15" fmla="+- G11 10800 0"/>
                            <a:gd name="G16" fmla="+- G12 10800 0"/>
                            <a:gd name="G17" fmla="+- G13 10800 0"/>
                            <a:gd name="G18" fmla="+- G14 10800 0"/>
                            <a:gd name="G19" fmla="*/ 10800 1 2"/>
                            <a:gd name="G20" fmla="+- G19 5400 0"/>
                            <a:gd name="G21" fmla="cos G20 -1057079"/>
                            <a:gd name="G22" fmla="sin G20 -1057079"/>
                            <a:gd name="G23" fmla="+- G21 10800 0"/>
                            <a:gd name="G24" fmla="+- G12 G23 G22"/>
                            <a:gd name="G25" fmla="+- G22 G23 G11"/>
                            <a:gd name="G26" fmla="cos 10800 -1057079"/>
                            <a:gd name="G27" fmla="sin 10800 -1057079"/>
                            <a:gd name="G28" fmla="cos 10800 -1057079"/>
                            <a:gd name="G29" fmla="sin 10800 -1057079"/>
                            <a:gd name="G30" fmla="+- G26 10800 0"/>
                            <a:gd name="G31" fmla="+- G27 10800 0"/>
                            <a:gd name="G32" fmla="+- G28 10800 0"/>
                            <a:gd name="G33" fmla="+- G29 10800 0"/>
                            <a:gd name="G34" fmla="+- G19 5400 0"/>
                            <a:gd name="G35" fmla="cos G34 -8523607"/>
                            <a:gd name="G36" fmla="sin G34 -8523607"/>
                            <a:gd name="G37" fmla="+/ -8523607 -105707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3940 w 21600"/>
                            <a:gd name="T5" fmla="*/ 466 h 21600"/>
                            <a:gd name="T6" fmla="*/ 3849 w 21600"/>
                            <a:gd name="T7" fmla="*/ 2533 h 21600"/>
                            <a:gd name="T8" fmla="*/ 13940 w 21600"/>
                            <a:gd name="T9" fmla="*/ 466 h 21600"/>
                            <a:gd name="T10" fmla="*/ 23768 w 21600"/>
                            <a:gd name="T11" fmla="*/ 7049 h 21600"/>
                            <a:gd name="T12" fmla="*/ 21924 w 21600"/>
                            <a:gd name="T13" fmla="*/ 10392 h 21600"/>
                            <a:gd name="T14" fmla="*/ 18581 w 21600"/>
                            <a:gd name="T15" fmla="*/ 854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174" y="7799"/>
                              </a:moveTo>
                              <a:cubicBezTo>
                                <a:pt x="19838" y="3179"/>
                                <a:pt x="15609" y="0"/>
                                <a:pt x="10800" y="0"/>
                              </a:cubicBezTo>
                              <a:cubicBezTo>
                                <a:pt x="8257" y="-1"/>
                                <a:pt x="5795" y="897"/>
                                <a:pt x="3849" y="2533"/>
                              </a:cubicBezTo>
                              <a:cubicBezTo>
                                <a:pt x="5795" y="897"/>
                                <a:pt x="8257" y="-1"/>
                                <a:pt x="10800" y="0"/>
                              </a:cubicBezTo>
                              <a:cubicBezTo>
                                <a:pt x="15609" y="0"/>
                                <a:pt x="19838" y="3179"/>
                                <a:pt x="21174" y="7799"/>
                              </a:cubicBezTo>
                              <a:lnTo>
                                <a:pt x="23768" y="7049"/>
                              </a:lnTo>
                              <a:lnTo>
                                <a:pt x="21924" y="10392"/>
                              </a:lnTo>
                              <a:lnTo>
                                <a:pt x="18581" y="8549"/>
                              </a:lnTo>
                              <a:lnTo>
                                <a:pt x="21174" y="77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EFCC" id="AutoShape 146" o:spid="_x0000_s1026" style="position:absolute;margin-left:-40pt;margin-top:8.05pt;width:98.8pt;height:51.85pt;rotation:-6174944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" path="m21174,7799c19838,3179,15609,,10800,,8257,-1,5795,897,3849,2533,5795,897,8257,-1,10800,v4809,,9038,3179,10374,7799l23768,7049r-1844,3343l18581,8549r2593,-750xe">
                <v:stroke joinstyle="miter"/>
                <v:path o:connecttype="custom" o:connectlocs="809785,14206;223591,77221;809785,14206;1380701,214895;1273581,316809;1079384,260624" o:connectangles="0,0,0,0,0,0" textboxrect="3163,3163,18437,18437"/>
              </v:shape>
            </w:pict>
          </mc:Fallback>
        </mc:AlternateContent>
      </w:r>
    </w:p>
    <w:p w:rsidR="00902F70" w:rsidRDefault="0063066E" w:rsidP="00902F70">
      <w:pPr>
        <w:pStyle w:val="sita-texte"/>
        <w:shd w:val="clear" w:color="auto" w:fill="FFFFFF"/>
        <w:tabs>
          <w:tab w:val="right" w:pos="9360"/>
        </w:tabs>
        <w:jc w:val="left"/>
        <w:rPr>
          <w:b/>
          <w:bCs/>
          <w:caps/>
          <w:color w:val="FFFFFF"/>
          <w:sz w:val="28"/>
          <w:szCs w:val="28"/>
          <w:lang w:val="en-CA"/>
        </w:rPr>
      </w:pPr>
      <w:r>
        <w:rPr>
          <w:noProof/>
          <w:lang w:eastAsia="fr-CA"/>
        </w:rPr>
        <w:drawing>
          <wp:anchor distT="0" distB="0" distL="114300" distR="114300" simplePos="0" relativeHeight="251629056" behindDoc="0" locked="0" layoutInCell="1" allowOverlap="1" wp14:anchorId="2B90A167" wp14:editId="668CC6EE">
            <wp:simplePos x="0" y="0"/>
            <wp:positionH relativeFrom="column">
              <wp:posOffset>1974215</wp:posOffset>
            </wp:positionH>
            <wp:positionV relativeFrom="paragraph">
              <wp:posOffset>67945</wp:posOffset>
            </wp:positionV>
            <wp:extent cx="1885950" cy="3028950"/>
            <wp:effectExtent l="0" t="0" r="0" b="0"/>
            <wp:wrapNone/>
            <wp:docPr id="106" name="il_fi" descr="http://t1.gstatic.com/images?q=tbn:ANd9GcQBkTEHLi6LkMqQ5ggBCYe2oiPf_4qreO0ZoG_1ssNUcOSw6nImeoMyf8s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BkTEHLi6LkMqQ5ggBCYe2oiPf_4qreO0ZoG_1ssNUcOSw6nImeoMyf8s50g"/>
                    <pic:cNvPicPr>
                      <a:picLocks noChangeAspect="1" noChangeArrowheads="1"/>
                    </pic:cNvPicPr>
                  </pic:nvPicPr>
                  <pic:blipFill>
                    <a:blip r:embed="rId20" r:link="rId21">
                      <a:extLst>
                        <a:ext uri="{28A0092B-C50C-407E-A947-70E740481C1C}">
                          <a14:useLocalDpi xmlns:a14="http://schemas.microsoft.com/office/drawing/2010/main" val="0"/>
                        </a:ext>
                      </a:extLst>
                    </a:blip>
                    <a:srcRect l="6694" t="1959" r="18282" b="5058"/>
                    <a:stretch>
                      <a:fillRect/>
                    </a:stretch>
                  </pic:blipFill>
                  <pic:spPr bwMode="auto">
                    <a:xfrm>
                      <a:off x="0" y="0"/>
                      <a:ext cx="188595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F70" w:rsidRDefault="00DB1C48"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43392" behindDoc="0" locked="0" layoutInCell="1" allowOverlap="1" wp14:anchorId="43F610A5" wp14:editId="51E95B76">
                <wp:simplePos x="0" y="0"/>
                <wp:positionH relativeFrom="column">
                  <wp:posOffset>5466950</wp:posOffset>
                </wp:positionH>
                <wp:positionV relativeFrom="paragraph">
                  <wp:posOffset>26723</wp:posOffset>
                </wp:positionV>
                <wp:extent cx="1254760" cy="658495"/>
                <wp:effectExtent l="0" t="0" r="53023" b="72072"/>
                <wp:wrapNone/>
                <wp:docPr id="24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75211">
                          <a:off x="0" y="0"/>
                          <a:ext cx="1254760" cy="658495"/>
                        </a:xfrm>
                        <a:custGeom>
                          <a:avLst/>
                          <a:gdLst>
                            <a:gd name="G0" fmla="+- -1057079 0 0"/>
                            <a:gd name="G1" fmla="+- -8523607 0 0"/>
                            <a:gd name="G2" fmla="+- -1057079 0 -8523607"/>
                            <a:gd name="G3" fmla="+- 10800 0 0"/>
                            <a:gd name="G4" fmla="+- 0 0 -1057079"/>
                            <a:gd name="T0" fmla="*/ 360 256 1"/>
                            <a:gd name="T1" fmla="*/ 0 256 1"/>
                            <a:gd name="G5" fmla="+- G2 T0 T1"/>
                            <a:gd name="G6" fmla="?: G2 G2 G5"/>
                            <a:gd name="G7" fmla="+- 0 0 G6"/>
                            <a:gd name="G8" fmla="+- 10800 0 0"/>
                            <a:gd name="G9" fmla="+- 0 0 -8523607"/>
                            <a:gd name="G10" fmla="+- 10800 0 2700"/>
                            <a:gd name="G11" fmla="cos G10 -1057079"/>
                            <a:gd name="G12" fmla="sin G10 -1057079"/>
                            <a:gd name="G13" fmla="cos 13500 -1057079"/>
                            <a:gd name="G14" fmla="sin 13500 -1057079"/>
                            <a:gd name="G15" fmla="+- G11 10800 0"/>
                            <a:gd name="G16" fmla="+- G12 10800 0"/>
                            <a:gd name="G17" fmla="+- G13 10800 0"/>
                            <a:gd name="G18" fmla="+- G14 10800 0"/>
                            <a:gd name="G19" fmla="*/ 10800 1 2"/>
                            <a:gd name="G20" fmla="+- G19 5400 0"/>
                            <a:gd name="G21" fmla="cos G20 -1057079"/>
                            <a:gd name="G22" fmla="sin G20 -1057079"/>
                            <a:gd name="G23" fmla="+- G21 10800 0"/>
                            <a:gd name="G24" fmla="+- G12 G23 G22"/>
                            <a:gd name="G25" fmla="+- G22 G23 G11"/>
                            <a:gd name="G26" fmla="cos 10800 -1057079"/>
                            <a:gd name="G27" fmla="sin 10800 -1057079"/>
                            <a:gd name="G28" fmla="cos 10800 -1057079"/>
                            <a:gd name="G29" fmla="sin 10800 -1057079"/>
                            <a:gd name="G30" fmla="+- G26 10800 0"/>
                            <a:gd name="G31" fmla="+- G27 10800 0"/>
                            <a:gd name="G32" fmla="+- G28 10800 0"/>
                            <a:gd name="G33" fmla="+- G29 10800 0"/>
                            <a:gd name="G34" fmla="+- G19 5400 0"/>
                            <a:gd name="G35" fmla="cos G34 -8523607"/>
                            <a:gd name="G36" fmla="sin G34 -8523607"/>
                            <a:gd name="G37" fmla="+/ -8523607 -105707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3940 w 21600"/>
                            <a:gd name="T5" fmla="*/ 466 h 21600"/>
                            <a:gd name="T6" fmla="*/ 3849 w 21600"/>
                            <a:gd name="T7" fmla="*/ 2533 h 21600"/>
                            <a:gd name="T8" fmla="*/ 13940 w 21600"/>
                            <a:gd name="T9" fmla="*/ 466 h 21600"/>
                            <a:gd name="T10" fmla="*/ 23768 w 21600"/>
                            <a:gd name="T11" fmla="*/ 7049 h 21600"/>
                            <a:gd name="T12" fmla="*/ 21924 w 21600"/>
                            <a:gd name="T13" fmla="*/ 10392 h 21600"/>
                            <a:gd name="T14" fmla="*/ 18581 w 21600"/>
                            <a:gd name="T15" fmla="*/ 854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174" y="7799"/>
                              </a:moveTo>
                              <a:cubicBezTo>
                                <a:pt x="19838" y="3179"/>
                                <a:pt x="15609" y="0"/>
                                <a:pt x="10800" y="0"/>
                              </a:cubicBezTo>
                              <a:cubicBezTo>
                                <a:pt x="8257" y="-1"/>
                                <a:pt x="5795" y="897"/>
                                <a:pt x="3849" y="2533"/>
                              </a:cubicBezTo>
                              <a:cubicBezTo>
                                <a:pt x="5795" y="897"/>
                                <a:pt x="8257" y="-1"/>
                                <a:pt x="10800" y="0"/>
                              </a:cubicBezTo>
                              <a:cubicBezTo>
                                <a:pt x="15609" y="0"/>
                                <a:pt x="19838" y="3179"/>
                                <a:pt x="21174" y="7799"/>
                              </a:cubicBezTo>
                              <a:lnTo>
                                <a:pt x="23768" y="7049"/>
                              </a:lnTo>
                              <a:lnTo>
                                <a:pt x="21924" y="10392"/>
                              </a:lnTo>
                              <a:lnTo>
                                <a:pt x="18581" y="8549"/>
                              </a:lnTo>
                              <a:lnTo>
                                <a:pt x="21174" y="77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1B1C" id="AutoShape 144" o:spid="_x0000_s1026" style="position:absolute;margin-left:430.45pt;margin-top:2.1pt;width:98.8pt;height:51.85pt;rotation:4669670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" path="m21174,7799c19838,3179,15609,,10800,,8257,-1,5795,897,3849,2533,5795,897,8257,-1,10800,v4809,,9038,3179,10374,7799l23768,7049r-1844,3343l18581,8549r2593,-750xe">
                <v:stroke joinstyle="miter"/>
                <v:path o:connecttype="custom" o:connectlocs="809785,14206;223591,77221;809785,14206;1380701,214895;1273581,316809;1079384,260624" o:connectangles="0,0,0,0,0,0" textboxrect="3163,3163,18437,18437"/>
              </v:shape>
            </w:pict>
          </mc:Fallback>
        </mc:AlternateContent>
      </w:r>
    </w:p>
    <w:p w:rsidR="00902F70" w:rsidRDefault="00DB1C48"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20864" behindDoc="0" locked="0" layoutInCell="1" allowOverlap="1" wp14:anchorId="4A6987C9" wp14:editId="4D8AF9E5">
                <wp:simplePos x="0" y="0"/>
                <wp:positionH relativeFrom="column">
                  <wp:posOffset>-467833</wp:posOffset>
                </wp:positionH>
                <wp:positionV relativeFrom="paragraph">
                  <wp:posOffset>58671</wp:posOffset>
                </wp:positionV>
                <wp:extent cx="1869440" cy="1733107"/>
                <wp:effectExtent l="0" t="0" r="16510" b="19685"/>
                <wp:wrapNone/>
                <wp:docPr id="24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440" cy="1733107"/>
                        </a:xfrm>
                        <a:prstGeom prst="ellipse">
                          <a:avLst/>
                        </a:prstGeom>
                        <a:solidFill>
                          <a:srgbClr val="97C1FF"/>
                        </a:solidFill>
                        <a:ln w="9525">
                          <a:solidFill>
                            <a:srgbClr val="0066FF"/>
                          </a:solidFill>
                          <a:round/>
                          <a:headEnd/>
                          <a:tailEnd/>
                        </a:ln>
                      </wps:spPr>
                      <wps:txbx>
                        <w:txbxContent>
                          <w:p w:rsidR="007619D8" w:rsidRDefault="007619D8" w:rsidP="00EC656E">
                            <w:pPr>
                              <w:jc w:val="center"/>
                              <w:rPr>
                                <w:rFonts w:ascii="Trebuchet MS" w:hAnsi="Trebuchet MS"/>
                                <w:b/>
                                <w:lang w:val="en-US"/>
                              </w:rPr>
                            </w:pPr>
                            <w:r>
                              <w:rPr>
                                <w:rFonts w:ascii="Trebuchet MS" w:hAnsi="Trebuchet MS"/>
                                <w:b/>
                                <w:lang w:val="en-US"/>
                              </w:rPr>
                              <w:t>Activity</w:t>
                            </w:r>
                            <w:r w:rsidRPr="0090169A">
                              <w:rPr>
                                <w:rFonts w:ascii="Trebuchet MS" w:hAnsi="Trebuchet MS"/>
                                <w:b/>
                                <w:lang w:val="en-US"/>
                              </w:rPr>
                              <w:t xml:space="preserve"> 1</w:t>
                            </w:r>
                          </w:p>
                          <w:p w:rsidR="007619D8" w:rsidRPr="0090169A" w:rsidRDefault="007619D8" w:rsidP="00EC656E">
                            <w:pPr>
                              <w:jc w:val="center"/>
                              <w:rPr>
                                <w:rFonts w:ascii="Trebuchet MS" w:hAnsi="Trebuchet MS"/>
                                <w:b/>
                                <w:lang w:val="en-US"/>
                              </w:rPr>
                            </w:pPr>
                          </w:p>
                          <w:p w:rsidR="007619D8" w:rsidRPr="00B149D0" w:rsidRDefault="007619D8" w:rsidP="00D2426D">
                            <w:pPr>
                              <w:ind w:left="-270" w:right="-255"/>
                              <w:jc w:val="center"/>
                              <w:rPr>
                                <w:rFonts w:ascii="Trebuchet MS" w:hAnsi="Trebuchet MS"/>
                                <w:b/>
                                <w:lang w:val="en-US"/>
                              </w:rPr>
                            </w:pPr>
                            <w:r w:rsidRPr="00B149D0">
                              <w:rPr>
                                <w:rFonts w:ascii="Trebuchet MS" w:hAnsi="Trebuchet MS"/>
                                <w:b/>
                                <w:lang w:val="en-US"/>
                              </w:rPr>
                              <w:t>The Origin of Gum:</w:t>
                            </w:r>
                          </w:p>
                          <w:p w:rsidR="007619D8" w:rsidRDefault="007619D8" w:rsidP="00D2426D">
                            <w:pPr>
                              <w:ind w:left="-270" w:right="-255"/>
                              <w:jc w:val="center"/>
                              <w:rPr>
                                <w:rFonts w:ascii="Trebuchet MS" w:hAnsi="Trebuchet MS"/>
                                <w:i/>
                                <w:lang w:val="en-US"/>
                              </w:rPr>
                            </w:pPr>
                          </w:p>
                          <w:p w:rsidR="007619D8" w:rsidRPr="005C2583" w:rsidRDefault="007619D8" w:rsidP="005C2583">
                            <w:pPr>
                              <w:ind w:left="-270" w:right="-255"/>
                              <w:jc w:val="center"/>
                              <w:rPr>
                                <w:rFonts w:ascii="Trebuchet MS" w:hAnsi="Trebuchet MS"/>
                                <w:sz w:val="20"/>
                                <w:lang w:val="en-US"/>
                              </w:rPr>
                            </w:pPr>
                            <w:r w:rsidRPr="005C2583">
                              <w:rPr>
                                <w:rFonts w:ascii="Trebuchet MS" w:hAnsi="Trebuchet MS"/>
                                <w:i/>
                                <w:sz w:val="20"/>
                                <w:lang w:val="en-US"/>
                              </w:rPr>
                              <w:t xml:space="preserve">Read the text and answer </w:t>
                            </w:r>
                            <w:r w:rsidRPr="005C2583">
                              <w:rPr>
                                <w:rFonts w:ascii="Trebuchet MS" w:hAnsi="Trebuchet MS"/>
                                <w:sz w:val="20"/>
                                <w:lang w:val="en-US"/>
                              </w:rPr>
                              <w:t xml:space="preserve">questions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6987C9" id="Oval 83" o:spid="_x0000_s1029" style="position:absolute;margin-left:-36.85pt;margin-top:4.6pt;width:147.2pt;height:136.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" fillcolor="#97c1ff" strokecolor="#06f">
                <v:textbox>
                  <w:txbxContent>
                    <w:p w:rsidR="007619D8" w:rsidRDefault="007619D8" w:rsidP="00EC656E">
                      <w:pPr>
                        <w:jc w:val="center"/>
                        <w:rPr>
                          <w:rFonts w:ascii="Trebuchet MS" w:hAnsi="Trebuchet MS"/>
                          <w:b/>
                          <w:lang w:val="en-US"/>
                        </w:rPr>
                      </w:pPr>
                      <w:r>
                        <w:rPr>
                          <w:rFonts w:ascii="Trebuchet MS" w:hAnsi="Trebuchet MS"/>
                          <w:b/>
                          <w:lang w:val="en-US"/>
                        </w:rPr>
                        <w:t>Activity</w:t>
                      </w:r>
                      <w:r w:rsidRPr="0090169A">
                        <w:rPr>
                          <w:rFonts w:ascii="Trebuchet MS" w:hAnsi="Trebuchet MS"/>
                          <w:b/>
                          <w:lang w:val="en-US"/>
                        </w:rPr>
                        <w:t xml:space="preserve"> 1</w:t>
                      </w:r>
                    </w:p>
                    <w:p w:rsidR="007619D8" w:rsidRPr="0090169A" w:rsidRDefault="007619D8" w:rsidP="00EC656E">
                      <w:pPr>
                        <w:jc w:val="center"/>
                        <w:rPr>
                          <w:rFonts w:ascii="Trebuchet MS" w:hAnsi="Trebuchet MS"/>
                          <w:b/>
                          <w:lang w:val="en-US"/>
                        </w:rPr>
                      </w:pPr>
                    </w:p>
                    <w:p w:rsidR="007619D8" w:rsidRPr="00B149D0" w:rsidRDefault="007619D8" w:rsidP="00D2426D">
                      <w:pPr>
                        <w:ind w:left="-270" w:right="-255"/>
                        <w:jc w:val="center"/>
                        <w:rPr>
                          <w:rFonts w:ascii="Trebuchet MS" w:hAnsi="Trebuchet MS"/>
                          <w:b/>
                          <w:lang w:val="en-US"/>
                        </w:rPr>
                      </w:pPr>
                      <w:r w:rsidRPr="00B149D0">
                        <w:rPr>
                          <w:rFonts w:ascii="Trebuchet MS" w:hAnsi="Trebuchet MS"/>
                          <w:b/>
                          <w:lang w:val="en-US"/>
                        </w:rPr>
                        <w:t>The Origin of Gum:</w:t>
                      </w:r>
                    </w:p>
                    <w:p w:rsidR="007619D8" w:rsidRDefault="007619D8" w:rsidP="00D2426D">
                      <w:pPr>
                        <w:ind w:left="-270" w:right="-255"/>
                        <w:jc w:val="center"/>
                        <w:rPr>
                          <w:rFonts w:ascii="Trebuchet MS" w:hAnsi="Trebuchet MS"/>
                          <w:i/>
                          <w:lang w:val="en-US"/>
                        </w:rPr>
                      </w:pPr>
                    </w:p>
                    <w:p w:rsidR="007619D8" w:rsidRPr="005C2583" w:rsidRDefault="007619D8" w:rsidP="005C2583">
                      <w:pPr>
                        <w:ind w:left="-270" w:right="-255"/>
                        <w:jc w:val="center"/>
                        <w:rPr>
                          <w:rFonts w:ascii="Trebuchet MS" w:hAnsi="Trebuchet MS"/>
                          <w:sz w:val="20"/>
                          <w:lang w:val="en-US"/>
                        </w:rPr>
                      </w:pPr>
                      <w:r w:rsidRPr="005C2583">
                        <w:rPr>
                          <w:rFonts w:ascii="Trebuchet MS" w:hAnsi="Trebuchet MS"/>
                          <w:i/>
                          <w:sz w:val="20"/>
                          <w:lang w:val="en-US"/>
                        </w:rPr>
                        <w:t xml:space="preserve">Read the text and answer </w:t>
                      </w:r>
                      <w:r w:rsidRPr="005C2583">
                        <w:rPr>
                          <w:rFonts w:ascii="Trebuchet MS" w:hAnsi="Trebuchet MS"/>
                          <w:sz w:val="20"/>
                          <w:lang w:val="en-US"/>
                        </w:rPr>
                        <w:t xml:space="preserve">questions </w:t>
                      </w:r>
                    </w:p>
                  </w:txbxContent>
                </v:textbox>
              </v:oval>
            </w:pict>
          </mc:Fallback>
        </mc:AlternateContent>
      </w:r>
    </w:p>
    <w:p w:rsidR="00902F70" w:rsidRDefault="00DB1C48" w:rsidP="00902F70">
      <w:pPr>
        <w:pStyle w:val="sita-texte"/>
        <w:shd w:val="clear" w:color="auto" w:fill="FFFFFF"/>
        <w:tabs>
          <w:tab w:val="right" w:pos="9360"/>
        </w:tabs>
        <w:jc w:val="left"/>
        <w:rPr>
          <w:b/>
          <w:bCs/>
          <w:caps/>
          <w:color w:val="FFFFFF"/>
          <w:sz w:val="28"/>
          <w:szCs w:val="28"/>
          <w:lang w:val="en-CA"/>
        </w:rPr>
      </w:pPr>
      <w:r>
        <w:rPr>
          <w:noProof/>
          <w:lang w:eastAsia="fr-CA"/>
        </w:rPr>
        <mc:AlternateContent>
          <mc:Choice Requires="wps">
            <w:drawing>
              <wp:anchor distT="0" distB="0" distL="114300" distR="114300" simplePos="0" relativeHeight="251630080" behindDoc="0" locked="0" layoutInCell="1" allowOverlap="1" wp14:anchorId="06472363" wp14:editId="72253B1E">
                <wp:simplePos x="0" y="0"/>
                <wp:positionH relativeFrom="column">
                  <wp:posOffset>2352675</wp:posOffset>
                </wp:positionH>
                <wp:positionV relativeFrom="paragraph">
                  <wp:posOffset>-8255</wp:posOffset>
                </wp:positionV>
                <wp:extent cx="1400175" cy="990600"/>
                <wp:effectExtent l="0" t="0" r="0" b="0"/>
                <wp:wrapNone/>
                <wp:docPr id="4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D8" w:rsidRPr="00412B0C" w:rsidRDefault="007619D8" w:rsidP="000A0D94">
                            <w:pPr>
                              <w:jc w:val="center"/>
                              <w:rPr>
                                <w:rFonts w:ascii="Calibri" w:hAnsi="Calibri" w:cs="Calibri"/>
                                <w:b/>
                                <w:sz w:val="22"/>
                                <w:szCs w:val="22"/>
                                <w:lang w:val="en-CA"/>
                              </w:rPr>
                            </w:pPr>
                            <w:r w:rsidRPr="00412B0C">
                              <w:rPr>
                                <w:rFonts w:ascii="Calibri" w:hAnsi="Calibri" w:cs="Calibri"/>
                                <w:b/>
                                <w:sz w:val="22"/>
                                <w:szCs w:val="22"/>
                                <w:lang w:val="en-CA"/>
                              </w:rPr>
                              <w:t>GUM:</w:t>
                            </w:r>
                            <w:r>
                              <w:rPr>
                                <w:rFonts w:ascii="Calibri" w:hAnsi="Calibri" w:cs="Calibri"/>
                                <w:b/>
                                <w:sz w:val="22"/>
                                <w:szCs w:val="22"/>
                                <w:lang w:val="en-CA"/>
                              </w:rPr>
                              <w:br/>
                            </w:r>
                            <w:r w:rsidRPr="00A533D4">
                              <w:rPr>
                                <w:rFonts w:ascii="Calibri" w:hAnsi="Calibri" w:cs="Calibri"/>
                                <w:b/>
                                <w:caps/>
                                <w:sz w:val="22"/>
                                <w:szCs w:val="22"/>
                                <w:lang w:val="en-CA"/>
                              </w:rPr>
                              <w:t>Ageless Candy</w:t>
                            </w:r>
                          </w:p>
                          <w:p w:rsidR="007619D8" w:rsidRPr="00412B0C" w:rsidRDefault="007619D8">
                            <w:pPr>
                              <w:rPr>
                                <w:rFonts w:ascii="Calibri" w:hAnsi="Calibri" w:cs="Calibri"/>
                                <w:b/>
                                <w:sz w:val="22"/>
                                <w:szCs w:val="22"/>
                                <w:lang w:val="en-CA"/>
                              </w:rPr>
                            </w:pPr>
                          </w:p>
                          <w:p w:rsidR="007619D8" w:rsidRPr="00F73153" w:rsidRDefault="007619D8" w:rsidP="000A0D94">
                            <w:pPr>
                              <w:jc w:val="center"/>
                              <w:rPr>
                                <w:rFonts w:ascii="Calibri" w:hAnsi="Calibri" w:cs="Calibri"/>
                                <w:b/>
                                <w:i/>
                                <w:sz w:val="22"/>
                                <w:szCs w:val="22"/>
                                <w:lang w:val="en-CA"/>
                              </w:rPr>
                            </w:pPr>
                            <w:r>
                              <w:rPr>
                                <w:rFonts w:ascii="Calibri" w:hAnsi="Calibri" w:cs="Calibri"/>
                                <w:b/>
                                <w:i/>
                                <w:sz w:val="22"/>
                                <w:szCs w:val="22"/>
                                <w:lang w:val="en-CA"/>
                              </w:rPr>
                              <w:t>Why do people enjoy chewing gum?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2363" id="_x0000_t202" coordsize="21600,21600" o:spt="202" path="m,l,21600r21600,l21600,xe">
                <v:stroke joinstyle="miter"/>
                <v:path gradientshapeok="t" o:connecttype="rect"/>
              </v:shapetype>
              <v:shape id="Text Box 107" o:spid="_x0000_s1030" type="#_x0000_t202" style="position:absolute;margin-left:185.25pt;margin-top:-.65pt;width:110.25pt;height: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" filled="f" stroked="f">
                <v:textbox>
                  <w:txbxContent>
                    <w:p w:rsidR="007619D8" w:rsidRPr="00412B0C" w:rsidRDefault="007619D8" w:rsidP="000A0D94">
                      <w:pPr>
                        <w:jc w:val="center"/>
                        <w:rPr>
                          <w:rFonts w:ascii="Calibri" w:hAnsi="Calibri" w:cs="Calibri"/>
                          <w:b/>
                          <w:sz w:val="22"/>
                          <w:szCs w:val="22"/>
                          <w:lang w:val="en-CA"/>
                        </w:rPr>
                      </w:pPr>
                      <w:r w:rsidRPr="00412B0C">
                        <w:rPr>
                          <w:rFonts w:ascii="Calibri" w:hAnsi="Calibri" w:cs="Calibri"/>
                          <w:b/>
                          <w:sz w:val="22"/>
                          <w:szCs w:val="22"/>
                          <w:lang w:val="en-CA"/>
                        </w:rPr>
                        <w:t>GUM:</w:t>
                      </w:r>
                      <w:r>
                        <w:rPr>
                          <w:rFonts w:ascii="Calibri" w:hAnsi="Calibri" w:cs="Calibri"/>
                          <w:b/>
                          <w:sz w:val="22"/>
                          <w:szCs w:val="22"/>
                          <w:lang w:val="en-CA"/>
                        </w:rPr>
                        <w:br/>
                      </w:r>
                      <w:r w:rsidRPr="00A533D4">
                        <w:rPr>
                          <w:rFonts w:ascii="Calibri" w:hAnsi="Calibri" w:cs="Calibri"/>
                          <w:b/>
                          <w:caps/>
                          <w:sz w:val="22"/>
                          <w:szCs w:val="22"/>
                          <w:lang w:val="en-CA"/>
                        </w:rPr>
                        <w:t>Ageless Candy</w:t>
                      </w:r>
                    </w:p>
                    <w:p w:rsidR="007619D8" w:rsidRPr="00412B0C" w:rsidRDefault="007619D8">
                      <w:pPr>
                        <w:rPr>
                          <w:rFonts w:ascii="Calibri" w:hAnsi="Calibri" w:cs="Calibri"/>
                          <w:b/>
                          <w:sz w:val="22"/>
                          <w:szCs w:val="22"/>
                          <w:lang w:val="en-CA"/>
                        </w:rPr>
                      </w:pPr>
                    </w:p>
                    <w:p w:rsidR="007619D8" w:rsidRPr="00F73153" w:rsidRDefault="007619D8" w:rsidP="000A0D94">
                      <w:pPr>
                        <w:jc w:val="center"/>
                        <w:rPr>
                          <w:rFonts w:ascii="Calibri" w:hAnsi="Calibri" w:cs="Calibri"/>
                          <w:b/>
                          <w:i/>
                          <w:sz w:val="22"/>
                          <w:szCs w:val="22"/>
                          <w:lang w:val="en-CA"/>
                        </w:rPr>
                      </w:pPr>
                      <w:r>
                        <w:rPr>
                          <w:rFonts w:ascii="Calibri" w:hAnsi="Calibri" w:cs="Calibri"/>
                          <w:b/>
                          <w:i/>
                          <w:sz w:val="22"/>
                          <w:szCs w:val="22"/>
                          <w:lang w:val="en-CA"/>
                        </w:rPr>
                        <w:t>Why do people enjoy chewing gum?</w:t>
                      </w:r>
                    </w:p>
                  </w:txbxContent>
                </v:textbox>
              </v:shape>
            </w:pict>
          </mc:Fallback>
        </mc:AlternateContent>
      </w:r>
    </w:p>
    <w:p w:rsidR="00902F70" w:rsidRDefault="00D35543"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23936" behindDoc="0" locked="0" layoutInCell="1" allowOverlap="1" wp14:anchorId="6B0F4F3D" wp14:editId="455FB771">
                <wp:simplePos x="0" y="0"/>
                <wp:positionH relativeFrom="column">
                  <wp:posOffset>4521200</wp:posOffset>
                </wp:positionH>
                <wp:positionV relativeFrom="paragraph">
                  <wp:posOffset>174625</wp:posOffset>
                </wp:positionV>
                <wp:extent cx="2025650" cy="1917700"/>
                <wp:effectExtent l="0" t="0" r="12700" b="25400"/>
                <wp:wrapNone/>
                <wp:docPr id="24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917700"/>
                        </a:xfrm>
                        <a:prstGeom prst="ellipse">
                          <a:avLst/>
                        </a:prstGeom>
                        <a:solidFill>
                          <a:srgbClr val="FFC9FF"/>
                        </a:solidFill>
                        <a:ln w="9525">
                          <a:solidFill>
                            <a:srgbClr val="FF66FF"/>
                          </a:solidFill>
                          <a:round/>
                          <a:headEnd/>
                          <a:tailEnd/>
                        </a:ln>
                      </wps:spPr>
                      <wps:txbx>
                        <w:txbxContent>
                          <w:p w:rsidR="007619D8" w:rsidRDefault="007619D8" w:rsidP="006F7443">
                            <w:pPr>
                              <w:ind w:left="-180" w:right="-180"/>
                              <w:jc w:val="center"/>
                              <w:rPr>
                                <w:rFonts w:ascii="Trebuchet MS" w:hAnsi="Trebuchet MS"/>
                                <w:b/>
                                <w:lang w:val="en-US"/>
                              </w:rPr>
                            </w:pPr>
                          </w:p>
                          <w:p w:rsidR="007619D8" w:rsidRDefault="007619D8" w:rsidP="006F7443">
                            <w:pPr>
                              <w:ind w:left="-180" w:right="-180"/>
                              <w:jc w:val="center"/>
                              <w:rPr>
                                <w:rFonts w:ascii="Trebuchet MS" w:hAnsi="Trebuchet MS"/>
                                <w:b/>
                                <w:lang w:val="en-US"/>
                              </w:rPr>
                            </w:pPr>
                            <w:r>
                              <w:rPr>
                                <w:rFonts w:ascii="Trebuchet MS" w:hAnsi="Trebuchet MS"/>
                                <w:b/>
                                <w:lang w:val="en-US"/>
                              </w:rPr>
                              <w:t xml:space="preserve">Activity 5 </w:t>
                            </w:r>
                          </w:p>
                          <w:p w:rsidR="007619D8" w:rsidRPr="0090169A" w:rsidRDefault="007619D8" w:rsidP="006F7443">
                            <w:pPr>
                              <w:ind w:left="-180" w:right="-180"/>
                              <w:jc w:val="center"/>
                              <w:rPr>
                                <w:rFonts w:ascii="Trebuchet MS" w:hAnsi="Trebuchet MS"/>
                                <w:b/>
                                <w:lang w:val="en-US"/>
                              </w:rPr>
                            </w:pPr>
                          </w:p>
                          <w:p w:rsidR="007619D8" w:rsidRPr="00B149D0" w:rsidRDefault="007619D8" w:rsidP="00CD7170">
                            <w:pPr>
                              <w:ind w:left="-180" w:right="-180"/>
                              <w:jc w:val="center"/>
                              <w:rPr>
                                <w:rFonts w:ascii="Trebuchet MS" w:hAnsi="Trebuchet MS"/>
                                <w:b/>
                                <w:lang w:val="en-US"/>
                              </w:rPr>
                            </w:pPr>
                            <w:r w:rsidRPr="00B149D0">
                              <w:rPr>
                                <w:rFonts w:ascii="Trebuchet MS" w:hAnsi="Trebuchet MS"/>
                                <w:b/>
                                <w:lang w:val="en-US"/>
                              </w:rPr>
                              <w:t>Benefits of Chewing Gum:</w:t>
                            </w:r>
                          </w:p>
                          <w:p w:rsidR="007619D8" w:rsidRDefault="007619D8" w:rsidP="00CD7170">
                            <w:pPr>
                              <w:ind w:left="-180" w:right="-180"/>
                              <w:jc w:val="center"/>
                              <w:rPr>
                                <w:rFonts w:ascii="Trebuchet MS" w:hAnsi="Trebuchet MS"/>
                                <w:i/>
                                <w:sz w:val="20"/>
                                <w:lang w:val="en-US"/>
                              </w:rPr>
                            </w:pPr>
                          </w:p>
                          <w:p w:rsidR="007619D8" w:rsidRPr="000840DA" w:rsidRDefault="007619D8" w:rsidP="00CD7170">
                            <w:pPr>
                              <w:ind w:left="-180" w:right="-180"/>
                              <w:jc w:val="center"/>
                              <w:rPr>
                                <w:rFonts w:ascii="Trebuchet MS" w:hAnsi="Trebuchet MS"/>
                                <w:i/>
                                <w:sz w:val="20"/>
                                <w:lang w:val="en-US"/>
                              </w:rPr>
                            </w:pPr>
                            <w:r w:rsidRPr="000840DA">
                              <w:rPr>
                                <w:rFonts w:ascii="Trebuchet MS" w:hAnsi="Trebuchet MS"/>
                                <w:i/>
                                <w:sz w:val="20"/>
                                <w:lang w:val="en-US"/>
                              </w:rPr>
                              <w:t xml:space="preserve">Determine the benefits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0F4F3D" id="Oval 87" o:spid="_x0000_s1031" style="position:absolute;margin-left:356pt;margin-top:13.75pt;width:159.5pt;height:15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" fillcolor="#ffc9ff" strokecolor="#f6f">
                <v:textbox>
                  <w:txbxContent>
                    <w:p w:rsidR="007619D8" w:rsidRDefault="007619D8" w:rsidP="006F7443">
                      <w:pPr>
                        <w:ind w:left="-180" w:right="-180"/>
                        <w:jc w:val="center"/>
                        <w:rPr>
                          <w:rFonts w:ascii="Trebuchet MS" w:hAnsi="Trebuchet MS"/>
                          <w:b/>
                          <w:lang w:val="en-US"/>
                        </w:rPr>
                      </w:pPr>
                    </w:p>
                    <w:p w:rsidR="007619D8" w:rsidRDefault="007619D8" w:rsidP="006F7443">
                      <w:pPr>
                        <w:ind w:left="-180" w:right="-180"/>
                        <w:jc w:val="center"/>
                        <w:rPr>
                          <w:rFonts w:ascii="Trebuchet MS" w:hAnsi="Trebuchet MS"/>
                          <w:b/>
                          <w:lang w:val="en-US"/>
                        </w:rPr>
                      </w:pPr>
                      <w:r>
                        <w:rPr>
                          <w:rFonts w:ascii="Trebuchet MS" w:hAnsi="Trebuchet MS"/>
                          <w:b/>
                          <w:lang w:val="en-US"/>
                        </w:rPr>
                        <w:t xml:space="preserve">Activity 5 </w:t>
                      </w:r>
                    </w:p>
                    <w:p w:rsidR="007619D8" w:rsidRPr="0090169A" w:rsidRDefault="007619D8" w:rsidP="006F7443">
                      <w:pPr>
                        <w:ind w:left="-180" w:right="-180"/>
                        <w:jc w:val="center"/>
                        <w:rPr>
                          <w:rFonts w:ascii="Trebuchet MS" w:hAnsi="Trebuchet MS"/>
                          <w:b/>
                          <w:lang w:val="en-US"/>
                        </w:rPr>
                      </w:pPr>
                    </w:p>
                    <w:p w:rsidR="007619D8" w:rsidRPr="00B149D0" w:rsidRDefault="007619D8" w:rsidP="00CD7170">
                      <w:pPr>
                        <w:ind w:left="-180" w:right="-180"/>
                        <w:jc w:val="center"/>
                        <w:rPr>
                          <w:rFonts w:ascii="Trebuchet MS" w:hAnsi="Trebuchet MS"/>
                          <w:b/>
                          <w:lang w:val="en-US"/>
                        </w:rPr>
                      </w:pPr>
                      <w:r w:rsidRPr="00B149D0">
                        <w:rPr>
                          <w:rFonts w:ascii="Trebuchet MS" w:hAnsi="Trebuchet MS"/>
                          <w:b/>
                          <w:lang w:val="en-US"/>
                        </w:rPr>
                        <w:t>Benefits of Chewing Gum:</w:t>
                      </w:r>
                    </w:p>
                    <w:p w:rsidR="007619D8" w:rsidRDefault="007619D8" w:rsidP="00CD7170">
                      <w:pPr>
                        <w:ind w:left="-180" w:right="-180"/>
                        <w:jc w:val="center"/>
                        <w:rPr>
                          <w:rFonts w:ascii="Trebuchet MS" w:hAnsi="Trebuchet MS"/>
                          <w:i/>
                          <w:sz w:val="20"/>
                          <w:lang w:val="en-US"/>
                        </w:rPr>
                      </w:pPr>
                    </w:p>
                    <w:p w:rsidR="007619D8" w:rsidRPr="000840DA" w:rsidRDefault="007619D8" w:rsidP="00CD7170">
                      <w:pPr>
                        <w:ind w:left="-180" w:right="-180"/>
                        <w:jc w:val="center"/>
                        <w:rPr>
                          <w:rFonts w:ascii="Trebuchet MS" w:hAnsi="Trebuchet MS"/>
                          <w:i/>
                          <w:sz w:val="20"/>
                          <w:lang w:val="en-US"/>
                        </w:rPr>
                      </w:pPr>
                      <w:r w:rsidRPr="000840DA">
                        <w:rPr>
                          <w:rFonts w:ascii="Trebuchet MS" w:hAnsi="Trebuchet MS"/>
                          <w:i/>
                          <w:sz w:val="20"/>
                          <w:lang w:val="en-US"/>
                        </w:rPr>
                        <w:t xml:space="preserve">Determine the benefits </w:t>
                      </w:r>
                    </w:p>
                  </w:txbxContent>
                </v:textbox>
              </v:oval>
            </w:pict>
          </mc:Fallback>
        </mc:AlternateContent>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694FC9"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44416" behindDoc="0" locked="0" layoutInCell="1" allowOverlap="1" wp14:anchorId="285CA32F" wp14:editId="04ED0CDB">
                <wp:simplePos x="0" y="0"/>
                <wp:positionH relativeFrom="column">
                  <wp:posOffset>-617855</wp:posOffset>
                </wp:positionH>
                <wp:positionV relativeFrom="paragraph">
                  <wp:posOffset>13970</wp:posOffset>
                </wp:positionV>
                <wp:extent cx="1254760" cy="658495"/>
                <wp:effectExtent l="145732" t="25718" r="0" b="0"/>
                <wp:wrapNone/>
                <wp:docPr id="24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70214">
                          <a:off x="0" y="0"/>
                          <a:ext cx="1254760" cy="658495"/>
                        </a:xfrm>
                        <a:custGeom>
                          <a:avLst/>
                          <a:gdLst>
                            <a:gd name="G0" fmla="+- -1057079 0 0"/>
                            <a:gd name="G1" fmla="+- -7339907 0 0"/>
                            <a:gd name="G2" fmla="+- -1057079 0 -7339907"/>
                            <a:gd name="G3" fmla="+- 10800 0 0"/>
                            <a:gd name="G4" fmla="+- 0 0 -1057079"/>
                            <a:gd name="T0" fmla="*/ 360 256 1"/>
                            <a:gd name="T1" fmla="*/ 0 256 1"/>
                            <a:gd name="G5" fmla="+- G2 T0 T1"/>
                            <a:gd name="G6" fmla="?: G2 G2 G5"/>
                            <a:gd name="G7" fmla="+- 0 0 G6"/>
                            <a:gd name="G8" fmla="+- 10800 0 0"/>
                            <a:gd name="G9" fmla="+- 0 0 -7339907"/>
                            <a:gd name="G10" fmla="+- 10800 0 2700"/>
                            <a:gd name="G11" fmla="cos G10 -1057079"/>
                            <a:gd name="G12" fmla="sin G10 -1057079"/>
                            <a:gd name="G13" fmla="cos 13500 -1057079"/>
                            <a:gd name="G14" fmla="sin 13500 -1057079"/>
                            <a:gd name="G15" fmla="+- G11 10800 0"/>
                            <a:gd name="G16" fmla="+- G12 10800 0"/>
                            <a:gd name="G17" fmla="+- G13 10800 0"/>
                            <a:gd name="G18" fmla="+- G14 10800 0"/>
                            <a:gd name="G19" fmla="*/ 10800 1 2"/>
                            <a:gd name="G20" fmla="+- G19 5400 0"/>
                            <a:gd name="G21" fmla="cos G20 -1057079"/>
                            <a:gd name="G22" fmla="sin G20 -1057079"/>
                            <a:gd name="G23" fmla="+- G21 10800 0"/>
                            <a:gd name="G24" fmla="+- G12 G23 G22"/>
                            <a:gd name="G25" fmla="+- G22 G23 G11"/>
                            <a:gd name="G26" fmla="cos 10800 -1057079"/>
                            <a:gd name="G27" fmla="sin 10800 -1057079"/>
                            <a:gd name="G28" fmla="cos 10800 -1057079"/>
                            <a:gd name="G29" fmla="sin 10800 -1057079"/>
                            <a:gd name="G30" fmla="+- G26 10800 0"/>
                            <a:gd name="G31" fmla="+- G27 10800 0"/>
                            <a:gd name="G32" fmla="+- G28 10800 0"/>
                            <a:gd name="G33" fmla="+- G29 10800 0"/>
                            <a:gd name="G34" fmla="+- G19 5400 0"/>
                            <a:gd name="G35" fmla="cos G34 -7339907"/>
                            <a:gd name="G36" fmla="sin G34 -7339907"/>
                            <a:gd name="G37" fmla="+/ -7339907 -105707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5523 w 21600"/>
                            <a:gd name="T5" fmla="*/ 1087 h 21600"/>
                            <a:gd name="T6" fmla="*/ 6754 w 21600"/>
                            <a:gd name="T7" fmla="*/ 786 h 21600"/>
                            <a:gd name="T8" fmla="*/ 15523 w 21600"/>
                            <a:gd name="T9" fmla="*/ 1087 h 21600"/>
                            <a:gd name="T10" fmla="*/ 23768 w 21600"/>
                            <a:gd name="T11" fmla="*/ 7049 h 21600"/>
                            <a:gd name="T12" fmla="*/ 21924 w 21600"/>
                            <a:gd name="T13" fmla="*/ 10392 h 21600"/>
                            <a:gd name="T14" fmla="*/ 18581 w 21600"/>
                            <a:gd name="T15" fmla="*/ 854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174" y="7799"/>
                              </a:moveTo>
                              <a:cubicBezTo>
                                <a:pt x="19838" y="3179"/>
                                <a:pt x="15609" y="0"/>
                                <a:pt x="10800" y="0"/>
                              </a:cubicBezTo>
                              <a:cubicBezTo>
                                <a:pt x="9413" y="-1"/>
                                <a:pt x="8040" y="266"/>
                                <a:pt x="6754" y="786"/>
                              </a:cubicBezTo>
                              <a:cubicBezTo>
                                <a:pt x="8040" y="266"/>
                                <a:pt x="9413" y="-1"/>
                                <a:pt x="10800" y="0"/>
                              </a:cubicBezTo>
                              <a:cubicBezTo>
                                <a:pt x="15609" y="0"/>
                                <a:pt x="19838" y="3179"/>
                                <a:pt x="21174" y="7799"/>
                              </a:cubicBezTo>
                              <a:lnTo>
                                <a:pt x="23768" y="7049"/>
                              </a:lnTo>
                              <a:lnTo>
                                <a:pt x="21924" y="10392"/>
                              </a:lnTo>
                              <a:lnTo>
                                <a:pt x="18581" y="8549"/>
                              </a:lnTo>
                              <a:lnTo>
                                <a:pt x="21174" y="779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B5EF" id="AutoShape 145" o:spid="_x0000_s1026" style="position:absolute;margin-left:-48.65pt;margin-top:1.1pt;width:98.8pt;height:51.85pt;rotation:-7678401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" path="m21174,7799c19838,3179,15609,,10800,,9413,-1,8040,266,6754,786,8040,266,9413,-1,10800,v4809,,9038,3179,10374,7799l23768,7049r-1844,3343l18581,8549r2593,-750xe">
                <v:stroke joinstyle="miter"/>
                <v:path o:connecttype="custom" o:connectlocs="901743,33138;392345,23962;901743,33138;1380701,214895;1273581,316809;1079384,260624" o:connectangles="0,0,0,0,0,0" textboxrect="3163,3163,18437,18437"/>
              </v:shape>
            </w:pict>
          </mc:Fallback>
        </mc:AlternateContent>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694FC9"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21888" behindDoc="0" locked="0" layoutInCell="1" allowOverlap="1" wp14:anchorId="77B20ED7" wp14:editId="04F03AC1">
                <wp:simplePos x="0" y="0"/>
                <wp:positionH relativeFrom="column">
                  <wp:posOffset>-372110</wp:posOffset>
                </wp:positionH>
                <wp:positionV relativeFrom="paragraph">
                  <wp:posOffset>11430</wp:posOffset>
                </wp:positionV>
                <wp:extent cx="1873885" cy="1803400"/>
                <wp:effectExtent l="0" t="0" r="12065" b="25400"/>
                <wp:wrapNone/>
                <wp:docPr id="240"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1803400"/>
                        </a:xfrm>
                        <a:prstGeom prst="ellipse">
                          <a:avLst/>
                        </a:prstGeom>
                        <a:solidFill>
                          <a:srgbClr val="FFD9FF"/>
                        </a:solidFill>
                        <a:ln w="12700">
                          <a:solidFill>
                            <a:srgbClr val="FF66FF"/>
                          </a:solidFill>
                          <a:round/>
                          <a:headEnd/>
                          <a:tailEnd/>
                        </a:ln>
                      </wps:spPr>
                      <wps:txbx>
                        <w:txbxContent>
                          <w:p w:rsidR="007619D8" w:rsidRDefault="007619D8" w:rsidP="00EC656E">
                            <w:pPr>
                              <w:jc w:val="center"/>
                              <w:rPr>
                                <w:rFonts w:ascii="Trebuchet MS" w:hAnsi="Trebuchet MS"/>
                                <w:b/>
                                <w:lang w:val="en-US"/>
                              </w:rPr>
                            </w:pPr>
                            <w:r w:rsidRPr="0090169A">
                              <w:rPr>
                                <w:rFonts w:ascii="Trebuchet MS" w:hAnsi="Trebuchet MS"/>
                                <w:b/>
                                <w:lang w:val="en-US"/>
                              </w:rPr>
                              <w:t>Introdu</w:t>
                            </w:r>
                            <w:r>
                              <w:rPr>
                                <w:rFonts w:ascii="Trebuchet MS" w:hAnsi="Trebuchet MS"/>
                                <w:b/>
                                <w:lang w:val="en-US"/>
                              </w:rPr>
                              <w:t>ctory Task</w:t>
                            </w:r>
                          </w:p>
                          <w:p w:rsidR="007619D8" w:rsidRDefault="007619D8" w:rsidP="005C2583">
                            <w:pPr>
                              <w:rPr>
                                <w:rFonts w:ascii="Trebuchet MS" w:hAnsi="Trebuchet MS"/>
                                <w:i/>
                                <w:lang w:val="en-US"/>
                              </w:rPr>
                            </w:pPr>
                            <w:r>
                              <w:rPr>
                                <w:rFonts w:ascii="Trebuchet MS" w:hAnsi="Trebuchet MS"/>
                                <w:lang w:val="en-US"/>
                              </w:rPr>
                              <w:t xml:space="preserve"> </w:t>
                            </w:r>
                            <w:r w:rsidRPr="00310FB4">
                              <w:rPr>
                                <w:rFonts w:ascii="Trebuchet MS" w:hAnsi="Trebuchet MS"/>
                                <w:i/>
                                <w:lang w:val="en-US"/>
                              </w:rPr>
                              <w:t xml:space="preserve"> </w:t>
                            </w:r>
                          </w:p>
                          <w:p w:rsidR="007619D8" w:rsidRPr="00B149D0" w:rsidRDefault="007619D8" w:rsidP="002E474A">
                            <w:pPr>
                              <w:jc w:val="center"/>
                              <w:rPr>
                                <w:rFonts w:ascii="Trebuchet MS" w:hAnsi="Trebuchet MS"/>
                                <w:b/>
                                <w:lang w:val="en-US"/>
                              </w:rPr>
                            </w:pPr>
                            <w:r w:rsidRPr="00B149D0">
                              <w:rPr>
                                <w:rFonts w:ascii="Trebuchet MS" w:hAnsi="Trebuchet MS"/>
                                <w:b/>
                                <w:lang w:val="en-US"/>
                              </w:rPr>
                              <w:t>Brainstorming:</w:t>
                            </w:r>
                          </w:p>
                          <w:p w:rsidR="007619D8" w:rsidRDefault="007619D8" w:rsidP="005C2583">
                            <w:pPr>
                              <w:rPr>
                                <w:rFonts w:ascii="Trebuchet MS" w:hAnsi="Trebuchet MS"/>
                                <w:i/>
                                <w:lang w:val="en-US"/>
                              </w:rPr>
                            </w:pPr>
                          </w:p>
                          <w:p w:rsidR="007619D8" w:rsidRPr="000840DA" w:rsidRDefault="007619D8" w:rsidP="000840DA">
                            <w:pPr>
                              <w:jc w:val="center"/>
                              <w:rPr>
                                <w:rFonts w:ascii="Trebuchet MS" w:hAnsi="Trebuchet MS"/>
                                <w:i/>
                                <w:sz w:val="20"/>
                                <w:lang w:val="en-US"/>
                              </w:rPr>
                            </w:pPr>
                            <w:r w:rsidRPr="000840DA">
                              <w:rPr>
                                <w:rFonts w:ascii="Trebuchet MS" w:hAnsi="Trebuchet MS"/>
                                <w:i/>
                                <w:sz w:val="20"/>
                                <w:lang w:val="en-US"/>
                              </w:rPr>
                              <w:t>Write what you know about gum</w:t>
                            </w:r>
                          </w:p>
                          <w:p w:rsidR="007619D8" w:rsidRPr="00310FB4" w:rsidRDefault="007619D8" w:rsidP="005C2583">
                            <w:pPr>
                              <w:rPr>
                                <w:rFonts w:ascii="Trebuchet MS" w:hAnsi="Trebuchet MS"/>
                                <w:i/>
                                <w:lang w:val="en-US"/>
                              </w:rPr>
                            </w:pPr>
                            <w:r w:rsidRPr="00310FB4">
                              <w:rPr>
                                <w:rFonts w:ascii="Trebuchet MS" w:hAnsi="Trebuchet MS"/>
                                <w:i/>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B20ED7" id="Oval 85" o:spid="_x0000_s1032" style="position:absolute;margin-left:-29.3pt;margin-top:.9pt;width:147.55pt;height:14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" fillcolor="#ffd9ff" strokecolor="#f6f" strokeweight="1pt">
                <v:textbox>
                  <w:txbxContent>
                    <w:p w:rsidR="007619D8" w:rsidRDefault="007619D8" w:rsidP="00EC656E">
                      <w:pPr>
                        <w:jc w:val="center"/>
                        <w:rPr>
                          <w:rFonts w:ascii="Trebuchet MS" w:hAnsi="Trebuchet MS"/>
                          <w:b/>
                          <w:lang w:val="en-US"/>
                        </w:rPr>
                      </w:pPr>
                      <w:r w:rsidRPr="0090169A">
                        <w:rPr>
                          <w:rFonts w:ascii="Trebuchet MS" w:hAnsi="Trebuchet MS"/>
                          <w:b/>
                          <w:lang w:val="en-US"/>
                        </w:rPr>
                        <w:t>Introdu</w:t>
                      </w:r>
                      <w:r>
                        <w:rPr>
                          <w:rFonts w:ascii="Trebuchet MS" w:hAnsi="Trebuchet MS"/>
                          <w:b/>
                          <w:lang w:val="en-US"/>
                        </w:rPr>
                        <w:t>ctory Task</w:t>
                      </w:r>
                    </w:p>
                    <w:p w:rsidR="007619D8" w:rsidRDefault="007619D8" w:rsidP="005C2583">
                      <w:pPr>
                        <w:rPr>
                          <w:rFonts w:ascii="Trebuchet MS" w:hAnsi="Trebuchet MS"/>
                          <w:i/>
                          <w:lang w:val="en-US"/>
                        </w:rPr>
                      </w:pPr>
                      <w:r>
                        <w:rPr>
                          <w:rFonts w:ascii="Trebuchet MS" w:hAnsi="Trebuchet MS"/>
                          <w:lang w:val="en-US"/>
                        </w:rPr>
                        <w:t xml:space="preserve"> </w:t>
                      </w:r>
                      <w:r w:rsidRPr="00310FB4">
                        <w:rPr>
                          <w:rFonts w:ascii="Trebuchet MS" w:hAnsi="Trebuchet MS"/>
                          <w:i/>
                          <w:lang w:val="en-US"/>
                        </w:rPr>
                        <w:t xml:space="preserve"> </w:t>
                      </w:r>
                    </w:p>
                    <w:p w:rsidR="007619D8" w:rsidRPr="00B149D0" w:rsidRDefault="007619D8" w:rsidP="002E474A">
                      <w:pPr>
                        <w:jc w:val="center"/>
                        <w:rPr>
                          <w:rFonts w:ascii="Trebuchet MS" w:hAnsi="Trebuchet MS"/>
                          <w:b/>
                          <w:lang w:val="en-US"/>
                        </w:rPr>
                      </w:pPr>
                      <w:r w:rsidRPr="00B149D0">
                        <w:rPr>
                          <w:rFonts w:ascii="Trebuchet MS" w:hAnsi="Trebuchet MS"/>
                          <w:b/>
                          <w:lang w:val="en-US"/>
                        </w:rPr>
                        <w:t>Brainstorming:</w:t>
                      </w:r>
                    </w:p>
                    <w:p w:rsidR="007619D8" w:rsidRDefault="007619D8" w:rsidP="005C2583">
                      <w:pPr>
                        <w:rPr>
                          <w:rFonts w:ascii="Trebuchet MS" w:hAnsi="Trebuchet MS"/>
                          <w:i/>
                          <w:lang w:val="en-US"/>
                        </w:rPr>
                      </w:pPr>
                    </w:p>
                    <w:p w:rsidR="007619D8" w:rsidRPr="000840DA" w:rsidRDefault="007619D8" w:rsidP="000840DA">
                      <w:pPr>
                        <w:jc w:val="center"/>
                        <w:rPr>
                          <w:rFonts w:ascii="Trebuchet MS" w:hAnsi="Trebuchet MS"/>
                          <w:i/>
                          <w:sz w:val="20"/>
                          <w:lang w:val="en-US"/>
                        </w:rPr>
                      </w:pPr>
                      <w:r w:rsidRPr="000840DA">
                        <w:rPr>
                          <w:rFonts w:ascii="Trebuchet MS" w:hAnsi="Trebuchet MS"/>
                          <w:i/>
                          <w:sz w:val="20"/>
                          <w:lang w:val="en-US"/>
                        </w:rPr>
                        <w:t>Write what you know about gum</w:t>
                      </w:r>
                    </w:p>
                    <w:p w:rsidR="007619D8" w:rsidRPr="00310FB4" w:rsidRDefault="007619D8" w:rsidP="005C2583">
                      <w:pPr>
                        <w:rPr>
                          <w:rFonts w:ascii="Trebuchet MS" w:hAnsi="Trebuchet MS"/>
                          <w:i/>
                          <w:lang w:val="en-US"/>
                        </w:rPr>
                      </w:pPr>
                      <w:r w:rsidRPr="00310FB4">
                        <w:rPr>
                          <w:rFonts w:ascii="Trebuchet MS" w:hAnsi="Trebuchet MS"/>
                          <w:i/>
                          <w:lang w:val="en-US"/>
                        </w:rPr>
                        <w:t xml:space="preserve"> </w:t>
                      </w:r>
                    </w:p>
                  </w:txbxContent>
                </v:textbox>
              </v:oval>
            </w:pict>
          </mc:Fallback>
        </mc:AlternateContent>
      </w:r>
      <w:r w:rsidR="00DB1C48">
        <w:rPr>
          <w:b/>
          <w:bCs/>
          <w:caps/>
          <w:noProof/>
          <w:color w:val="FFFFFF"/>
          <w:sz w:val="28"/>
          <w:szCs w:val="28"/>
          <w:lang w:eastAsia="fr-CA"/>
        </w:rPr>
        <mc:AlternateContent>
          <mc:Choice Requires="wps">
            <w:drawing>
              <wp:anchor distT="0" distB="0" distL="114300" distR="114300" simplePos="0" relativeHeight="251642368" behindDoc="0" locked="0" layoutInCell="1" allowOverlap="1" wp14:anchorId="74508A53" wp14:editId="50D78910">
                <wp:simplePos x="0" y="0"/>
                <wp:positionH relativeFrom="column">
                  <wp:posOffset>5316220</wp:posOffset>
                </wp:positionH>
                <wp:positionV relativeFrom="paragraph">
                  <wp:posOffset>10795</wp:posOffset>
                </wp:positionV>
                <wp:extent cx="1254760" cy="658495"/>
                <wp:effectExtent l="0" t="0" r="14923" b="0"/>
                <wp:wrapNone/>
                <wp:docPr id="24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6283">
                          <a:off x="0" y="0"/>
                          <a:ext cx="1254760" cy="658495"/>
                        </a:xfrm>
                        <a:custGeom>
                          <a:avLst/>
                          <a:gdLst>
                            <a:gd name="G0" fmla="+- -3029017 0 0"/>
                            <a:gd name="G1" fmla="+- -7728043 0 0"/>
                            <a:gd name="G2" fmla="+- -3029017 0 -7728043"/>
                            <a:gd name="G3" fmla="+- 10800 0 0"/>
                            <a:gd name="G4" fmla="+- 0 0 -3029017"/>
                            <a:gd name="T0" fmla="*/ 360 256 1"/>
                            <a:gd name="T1" fmla="*/ 0 256 1"/>
                            <a:gd name="G5" fmla="+- G2 T0 T1"/>
                            <a:gd name="G6" fmla="?: G2 G2 G5"/>
                            <a:gd name="G7" fmla="+- 0 0 G6"/>
                            <a:gd name="G8" fmla="+- 10800 0 0"/>
                            <a:gd name="G9" fmla="+- 0 0 -7728043"/>
                            <a:gd name="G10" fmla="+- 10800 0 2700"/>
                            <a:gd name="G11" fmla="cos G10 -3029017"/>
                            <a:gd name="G12" fmla="sin G10 -3029017"/>
                            <a:gd name="G13" fmla="cos 13500 -3029017"/>
                            <a:gd name="G14" fmla="sin 13500 -3029017"/>
                            <a:gd name="G15" fmla="+- G11 10800 0"/>
                            <a:gd name="G16" fmla="+- G12 10800 0"/>
                            <a:gd name="G17" fmla="+- G13 10800 0"/>
                            <a:gd name="G18" fmla="+- G14 10800 0"/>
                            <a:gd name="G19" fmla="*/ 10800 1 2"/>
                            <a:gd name="G20" fmla="+- G19 5400 0"/>
                            <a:gd name="G21" fmla="cos G20 -3029017"/>
                            <a:gd name="G22" fmla="sin G20 -3029017"/>
                            <a:gd name="G23" fmla="+- G21 10800 0"/>
                            <a:gd name="G24" fmla="+- G12 G23 G22"/>
                            <a:gd name="G25" fmla="+- G22 G23 G11"/>
                            <a:gd name="G26" fmla="cos 10800 -3029017"/>
                            <a:gd name="G27" fmla="sin 10800 -3029017"/>
                            <a:gd name="G28" fmla="cos 10800 -3029017"/>
                            <a:gd name="G29" fmla="sin 10800 -3029017"/>
                            <a:gd name="G30" fmla="+- G26 10800 0"/>
                            <a:gd name="G31" fmla="+- G27 10800 0"/>
                            <a:gd name="G32" fmla="+- G28 10800 0"/>
                            <a:gd name="G33" fmla="+- G29 10800 0"/>
                            <a:gd name="G34" fmla="+- G19 5400 0"/>
                            <a:gd name="G35" fmla="cos G34 -7728043"/>
                            <a:gd name="G36" fmla="sin G34 -7728043"/>
                            <a:gd name="G37" fmla="+/ -7728043 -302901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2290 w 21600"/>
                            <a:gd name="T5" fmla="*/ 103 h 21600"/>
                            <a:gd name="T6" fmla="*/ 5742 w 21600"/>
                            <a:gd name="T7" fmla="*/ 1257 h 21600"/>
                            <a:gd name="T8" fmla="*/ 12290 w 21600"/>
                            <a:gd name="T9" fmla="*/ 103 h 21600"/>
                            <a:gd name="T10" fmla="*/ 20140 w 21600"/>
                            <a:gd name="T11" fmla="*/ 1053 h 21600"/>
                            <a:gd name="T12" fmla="*/ 20221 w 21600"/>
                            <a:gd name="T13" fmla="*/ 4870 h 21600"/>
                            <a:gd name="T14" fmla="*/ 16404 w 21600"/>
                            <a:gd name="T15" fmla="*/ 495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272" y="3002"/>
                              </a:moveTo>
                              <a:cubicBezTo>
                                <a:pt x="16261" y="1075"/>
                                <a:pt x="13584" y="0"/>
                                <a:pt x="10800" y="0"/>
                              </a:cubicBezTo>
                              <a:cubicBezTo>
                                <a:pt x="9036" y="-1"/>
                                <a:pt x="7300" y="431"/>
                                <a:pt x="5742" y="1257"/>
                              </a:cubicBezTo>
                              <a:cubicBezTo>
                                <a:pt x="7300" y="431"/>
                                <a:pt x="9036" y="-1"/>
                                <a:pt x="10800" y="0"/>
                              </a:cubicBezTo>
                              <a:cubicBezTo>
                                <a:pt x="13584" y="0"/>
                                <a:pt x="16261" y="1075"/>
                                <a:pt x="18272" y="3002"/>
                              </a:cubicBezTo>
                              <a:lnTo>
                                <a:pt x="20140" y="1053"/>
                              </a:lnTo>
                              <a:lnTo>
                                <a:pt x="20221" y="4870"/>
                              </a:lnTo>
                              <a:lnTo>
                                <a:pt x="16404" y="4951"/>
                              </a:lnTo>
                              <a:lnTo>
                                <a:pt x="18272" y="3002"/>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224F" id="AutoShape 143" o:spid="_x0000_s1026" style="position:absolute;margin-left:418.6pt;margin-top:.85pt;width:98.8pt;height:51.85pt;rotation:568664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" path="m18272,3002c16261,1075,13584,,10800,,9036,-1,7300,431,5742,1257,7300,431,9036,-1,10800,v2784,,5461,1075,7472,3002l20140,1053r81,3817l16404,4951,18272,3002xe">
                <v:stroke joinstyle="miter"/>
                <v:path o:connecttype="custom" o:connectlocs="713935,3140;333557,38321;713935,3140;1169948,32102;1174653,148466;952921,150936" o:connectangles="0,0,0,0,0,0" textboxrect="3163,3163,18437,18437"/>
              </v:shape>
            </w:pict>
          </mc:Fallback>
        </mc:AlternateContent>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0840DA" w:rsidP="00902F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622912" behindDoc="0" locked="0" layoutInCell="1" allowOverlap="1" wp14:anchorId="510BB5F3" wp14:editId="49501826">
                <wp:simplePos x="0" y="0"/>
                <wp:positionH relativeFrom="column">
                  <wp:posOffset>4398777</wp:posOffset>
                </wp:positionH>
                <wp:positionV relativeFrom="paragraph">
                  <wp:posOffset>50195</wp:posOffset>
                </wp:positionV>
                <wp:extent cx="1908455" cy="1924469"/>
                <wp:effectExtent l="0" t="0" r="15875" b="19050"/>
                <wp:wrapNone/>
                <wp:docPr id="239"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455" cy="1924469"/>
                        </a:xfrm>
                        <a:prstGeom prst="ellipse">
                          <a:avLst/>
                        </a:prstGeom>
                        <a:solidFill>
                          <a:srgbClr val="FFD393"/>
                        </a:solidFill>
                        <a:ln w="9525">
                          <a:solidFill>
                            <a:srgbClr val="FF9900"/>
                          </a:solidFill>
                          <a:round/>
                          <a:headEnd/>
                          <a:tailEnd/>
                        </a:ln>
                      </wps:spPr>
                      <wps:txbx>
                        <w:txbxContent>
                          <w:p w:rsidR="007619D8" w:rsidRDefault="007619D8" w:rsidP="00D35543">
                            <w:pPr>
                              <w:ind w:left="-90" w:right="-144"/>
                              <w:jc w:val="center"/>
                              <w:rPr>
                                <w:rFonts w:ascii="Trebuchet MS" w:hAnsi="Trebuchet MS"/>
                                <w:b/>
                                <w:lang w:val="en-CA"/>
                              </w:rPr>
                            </w:pPr>
                            <w:r w:rsidRPr="00575094">
                              <w:rPr>
                                <w:rFonts w:ascii="Trebuchet MS" w:hAnsi="Trebuchet MS"/>
                                <w:b/>
                                <w:lang w:val="en-CA"/>
                              </w:rPr>
                              <w:t xml:space="preserve">Final Task </w:t>
                            </w:r>
                          </w:p>
                          <w:p w:rsidR="007619D8" w:rsidRPr="00575094" w:rsidRDefault="007619D8" w:rsidP="00D35543">
                            <w:pPr>
                              <w:ind w:left="-90" w:right="-144"/>
                              <w:jc w:val="center"/>
                              <w:rPr>
                                <w:rFonts w:ascii="Trebuchet MS" w:hAnsi="Trebuchet MS"/>
                                <w:b/>
                                <w:lang w:val="en-CA"/>
                              </w:rPr>
                            </w:pPr>
                          </w:p>
                          <w:p w:rsidR="007619D8" w:rsidRPr="00B149D0" w:rsidRDefault="007619D8" w:rsidP="00D35543">
                            <w:pPr>
                              <w:ind w:left="-90" w:right="-144"/>
                              <w:jc w:val="center"/>
                              <w:rPr>
                                <w:rFonts w:ascii="Trebuchet MS" w:hAnsi="Trebuchet MS"/>
                                <w:b/>
                                <w:lang w:val="en-US"/>
                              </w:rPr>
                            </w:pPr>
                            <w:r w:rsidRPr="00B149D0">
                              <w:rPr>
                                <w:rFonts w:ascii="Trebuchet MS" w:hAnsi="Trebuchet MS"/>
                                <w:b/>
                                <w:lang w:val="en-US"/>
                              </w:rPr>
                              <w:t>Poster:</w:t>
                            </w:r>
                          </w:p>
                          <w:p w:rsidR="007619D8" w:rsidRDefault="007619D8" w:rsidP="00D35543">
                            <w:pPr>
                              <w:ind w:left="-90" w:right="-144"/>
                              <w:jc w:val="center"/>
                              <w:rPr>
                                <w:rFonts w:ascii="Trebuchet MS" w:hAnsi="Trebuchet MS"/>
                                <w:i/>
                                <w:lang w:val="en-US"/>
                              </w:rPr>
                            </w:pPr>
                          </w:p>
                          <w:p w:rsidR="007619D8" w:rsidRPr="000840DA" w:rsidRDefault="007619D8" w:rsidP="00D35543">
                            <w:pPr>
                              <w:ind w:left="-90" w:right="-144"/>
                              <w:jc w:val="center"/>
                              <w:rPr>
                                <w:rFonts w:ascii="Trebuchet MS" w:hAnsi="Trebuchet MS"/>
                                <w:i/>
                                <w:sz w:val="20"/>
                                <w:lang w:val="en-US"/>
                              </w:rPr>
                            </w:pPr>
                            <w:r w:rsidRPr="000840DA">
                              <w:rPr>
                                <w:rFonts w:ascii="Trebuchet MS" w:hAnsi="Trebuchet MS"/>
                                <w:i/>
                                <w:sz w:val="20"/>
                                <w:lang w:val="en-US"/>
                              </w:rPr>
                              <w:t xml:space="preserve">Create a poster of a new brand of bubble gum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BB5F3" id="Oval 86" o:spid="_x0000_s1033" style="position:absolute;margin-left:346.35pt;margin-top:3.95pt;width:150.25pt;height:151.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" fillcolor="#ffd393" strokecolor="#f90">
                <v:textbox>
                  <w:txbxContent>
                    <w:p w:rsidR="007619D8" w:rsidRDefault="007619D8" w:rsidP="00D35543">
                      <w:pPr>
                        <w:ind w:left="-90" w:right="-144"/>
                        <w:jc w:val="center"/>
                        <w:rPr>
                          <w:rFonts w:ascii="Trebuchet MS" w:hAnsi="Trebuchet MS"/>
                          <w:b/>
                          <w:lang w:val="en-CA"/>
                        </w:rPr>
                      </w:pPr>
                      <w:r w:rsidRPr="00575094">
                        <w:rPr>
                          <w:rFonts w:ascii="Trebuchet MS" w:hAnsi="Trebuchet MS"/>
                          <w:b/>
                          <w:lang w:val="en-CA"/>
                        </w:rPr>
                        <w:t xml:space="preserve">Final Task </w:t>
                      </w:r>
                    </w:p>
                    <w:p w:rsidR="007619D8" w:rsidRPr="00575094" w:rsidRDefault="007619D8" w:rsidP="00D35543">
                      <w:pPr>
                        <w:ind w:left="-90" w:right="-144"/>
                        <w:jc w:val="center"/>
                        <w:rPr>
                          <w:rFonts w:ascii="Trebuchet MS" w:hAnsi="Trebuchet MS"/>
                          <w:b/>
                          <w:lang w:val="en-CA"/>
                        </w:rPr>
                      </w:pPr>
                    </w:p>
                    <w:p w:rsidR="007619D8" w:rsidRPr="00B149D0" w:rsidRDefault="007619D8" w:rsidP="00D35543">
                      <w:pPr>
                        <w:ind w:left="-90" w:right="-144"/>
                        <w:jc w:val="center"/>
                        <w:rPr>
                          <w:rFonts w:ascii="Trebuchet MS" w:hAnsi="Trebuchet MS"/>
                          <w:b/>
                          <w:lang w:val="en-US"/>
                        </w:rPr>
                      </w:pPr>
                      <w:r w:rsidRPr="00B149D0">
                        <w:rPr>
                          <w:rFonts w:ascii="Trebuchet MS" w:hAnsi="Trebuchet MS"/>
                          <w:b/>
                          <w:lang w:val="en-US"/>
                        </w:rPr>
                        <w:t>Poster:</w:t>
                      </w:r>
                    </w:p>
                    <w:p w:rsidR="007619D8" w:rsidRDefault="007619D8" w:rsidP="00D35543">
                      <w:pPr>
                        <w:ind w:left="-90" w:right="-144"/>
                        <w:jc w:val="center"/>
                        <w:rPr>
                          <w:rFonts w:ascii="Trebuchet MS" w:hAnsi="Trebuchet MS"/>
                          <w:i/>
                          <w:lang w:val="en-US"/>
                        </w:rPr>
                      </w:pPr>
                    </w:p>
                    <w:p w:rsidR="007619D8" w:rsidRPr="000840DA" w:rsidRDefault="007619D8" w:rsidP="00D35543">
                      <w:pPr>
                        <w:ind w:left="-90" w:right="-144"/>
                        <w:jc w:val="center"/>
                        <w:rPr>
                          <w:rFonts w:ascii="Trebuchet MS" w:hAnsi="Trebuchet MS"/>
                          <w:i/>
                          <w:sz w:val="20"/>
                          <w:lang w:val="en-US"/>
                        </w:rPr>
                      </w:pPr>
                      <w:r w:rsidRPr="000840DA">
                        <w:rPr>
                          <w:rFonts w:ascii="Trebuchet MS" w:hAnsi="Trebuchet MS"/>
                          <w:i/>
                          <w:sz w:val="20"/>
                          <w:lang w:val="en-US"/>
                        </w:rPr>
                        <w:t xml:space="preserve">Create a poster of a new brand of bubble gum </w:t>
                      </w:r>
                    </w:p>
                  </w:txbxContent>
                </v:textbox>
              </v:oval>
            </w:pict>
          </mc:Fallback>
        </mc:AlternateContent>
      </w:r>
      <w:r w:rsidR="0063066E">
        <w:rPr>
          <w:noProof/>
          <w:lang w:eastAsia="fr-CA"/>
        </w:rPr>
        <w:drawing>
          <wp:anchor distT="0" distB="0" distL="114300" distR="114300" simplePos="0" relativeHeight="251631104" behindDoc="0" locked="0" layoutInCell="1" allowOverlap="1" wp14:anchorId="6DAFFE32" wp14:editId="13B7BBE7">
            <wp:simplePos x="0" y="0"/>
            <wp:positionH relativeFrom="column">
              <wp:posOffset>2922905</wp:posOffset>
            </wp:positionH>
            <wp:positionV relativeFrom="paragraph">
              <wp:posOffset>-5080</wp:posOffset>
            </wp:positionV>
            <wp:extent cx="983615" cy="580390"/>
            <wp:effectExtent l="57150" t="95250" r="45085" b="86360"/>
            <wp:wrapNone/>
            <wp:docPr id="109" name="Image 109" descr="Collection of different, colorful and bright bubble gum images - icons. Stock Photo - 1407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llection of different, colorful and bright bubble gum images - icons. Stock Photo - 14070932"/>
                    <pic:cNvPicPr>
                      <a:picLocks noChangeAspect="1" noChangeArrowheads="1"/>
                    </pic:cNvPicPr>
                  </pic:nvPicPr>
                  <pic:blipFill>
                    <a:blip r:embed="rId22" r:link="rId23">
                      <a:extLst>
                        <a:ext uri="{28A0092B-C50C-407E-A947-70E740481C1C}">
                          <a14:useLocalDpi xmlns:a14="http://schemas.microsoft.com/office/drawing/2010/main" val="0"/>
                        </a:ext>
                      </a:extLst>
                    </a:blip>
                    <a:srcRect l="32500" t="6151" r="32333" b="73100"/>
                    <a:stretch>
                      <a:fillRect/>
                    </a:stretch>
                  </pic:blipFill>
                  <pic:spPr bwMode="auto">
                    <a:xfrm rot="-582906">
                      <a:off x="0" y="0"/>
                      <a:ext cx="98361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902F70" w:rsidRDefault="00902F70" w:rsidP="00902F70">
      <w:pPr>
        <w:pStyle w:val="sita-texte"/>
        <w:shd w:val="clear" w:color="auto" w:fill="FFFFFF"/>
        <w:tabs>
          <w:tab w:val="right" w:pos="9360"/>
        </w:tabs>
        <w:jc w:val="left"/>
        <w:rPr>
          <w:b/>
          <w:bCs/>
          <w:caps/>
          <w:color w:val="FFFFFF"/>
          <w:sz w:val="28"/>
          <w:szCs w:val="28"/>
          <w:lang w:val="en-CA"/>
        </w:rPr>
      </w:pPr>
    </w:p>
    <w:p w:rsidR="00CD7170" w:rsidRDefault="00CD7170" w:rsidP="00902F70">
      <w:pPr>
        <w:pStyle w:val="sita-texte"/>
        <w:shd w:val="clear" w:color="auto" w:fill="FFFFFF"/>
        <w:tabs>
          <w:tab w:val="right" w:pos="9360"/>
        </w:tabs>
        <w:jc w:val="left"/>
        <w:rPr>
          <w:b/>
          <w:bCs/>
          <w:caps/>
          <w:color w:val="FFFFFF"/>
          <w:sz w:val="28"/>
          <w:szCs w:val="28"/>
          <w:lang w:val="en-CA"/>
        </w:rPr>
        <w:sectPr w:rsidR="00CD7170" w:rsidSect="00412B0C">
          <w:headerReference w:type="default" r:id="rId24"/>
          <w:footerReference w:type="default" r:id="rId25"/>
          <w:headerReference w:type="first" r:id="rId26"/>
          <w:footerReference w:type="first" r:id="rId27"/>
          <w:pgSz w:w="12240" w:h="15840" w:code="1"/>
          <w:pgMar w:top="720" w:right="1440" w:bottom="576" w:left="1440" w:header="720" w:footer="576" w:gutter="0"/>
          <w:pgNumType w:start="2"/>
          <w:cols w:space="720"/>
          <w:docGrid w:linePitch="326"/>
        </w:sectPr>
      </w:pPr>
    </w:p>
    <w:p w:rsidR="00D86860" w:rsidRPr="000E5DD3" w:rsidRDefault="00FB3E43" w:rsidP="00A07513">
      <w:pPr>
        <w:ind w:left="2790"/>
        <w:jc w:val="center"/>
        <w:rPr>
          <w:rFonts w:ascii="Comic Sans MS" w:hAnsi="Comic Sans MS" w:cstheme="minorHAnsi"/>
          <w:b/>
          <w:sz w:val="36"/>
          <w:szCs w:val="36"/>
          <w:u w:val="single"/>
          <w:lang w:val="en-CA"/>
        </w:rPr>
      </w:pPr>
      <w:r w:rsidRPr="000E5DD3">
        <w:rPr>
          <w:rFonts w:ascii="Comic Sans MS" w:hAnsi="Comic Sans MS"/>
          <w:noProof/>
          <w:lang w:eastAsia="fr-CA"/>
        </w:rPr>
        <w:lastRenderedPageBreak/>
        <w:drawing>
          <wp:anchor distT="0" distB="0" distL="114300" distR="114300" simplePos="0" relativeHeight="251649536" behindDoc="0" locked="0" layoutInCell="1" allowOverlap="1" wp14:anchorId="7887CC7E" wp14:editId="0CBD022D">
            <wp:simplePos x="0" y="0"/>
            <wp:positionH relativeFrom="column">
              <wp:posOffset>318977</wp:posOffset>
            </wp:positionH>
            <wp:positionV relativeFrom="paragraph">
              <wp:posOffset>-90200</wp:posOffset>
            </wp:positionV>
            <wp:extent cx="1339702" cy="2126406"/>
            <wp:effectExtent l="0" t="0" r="0" b="7620"/>
            <wp:wrapNone/>
            <wp:docPr id="161" name="rg_hi" descr="Description : http://t3.gstatic.com/images?q=tbn:ANd9GcSwzxeN9QYLjT5pqOQw4pU-BRTSzO_MxV_n9oW3tcOFjhL5RyDvH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 http://t3.gstatic.com/images?q=tbn:ANd9GcSwzxeN9QYLjT5pqOQw4pU-BRTSzO_MxV_n9oW3tcOFjhL5RyDvHQ">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7742" cy="2123296"/>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13" w:rsidRPr="000E5DD3">
        <w:rPr>
          <w:rFonts w:ascii="Comic Sans MS" w:hAnsi="Comic Sans MS" w:cstheme="minorHAnsi"/>
          <w:b/>
          <w:sz w:val="36"/>
          <w:szCs w:val="36"/>
          <w:u w:val="single"/>
          <w:lang w:val="en-CA"/>
        </w:rPr>
        <w:t>The Origin of Gum</w:t>
      </w:r>
    </w:p>
    <w:p w:rsidR="00A07513" w:rsidRPr="00D86860" w:rsidRDefault="00A07513" w:rsidP="00A07513">
      <w:pPr>
        <w:ind w:left="2790"/>
        <w:jc w:val="center"/>
        <w:rPr>
          <w:rFonts w:ascii="Calibri" w:hAnsi="Calibri" w:cs="Calibri"/>
          <w:b/>
          <w:sz w:val="36"/>
          <w:szCs w:val="36"/>
          <w:u w:val="single"/>
          <w:lang w:val="en-CA"/>
        </w:rPr>
      </w:pPr>
    </w:p>
    <w:p w:rsidR="00D86860" w:rsidRPr="00D86860" w:rsidRDefault="00D86860" w:rsidP="00D86860">
      <w:pPr>
        <w:spacing w:line="276" w:lineRule="auto"/>
        <w:ind w:left="3261"/>
        <w:jc w:val="both"/>
        <w:rPr>
          <w:rFonts w:ascii="Comic Sans MS" w:hAnsi="Comic Sans MS" w:cs="Calibri"/>
          <w:szCs w:val="24"/>
          <w:lang w:val="en-CA"/>
        </w:rPr>
      </w:pPr>
      <w:r w:rsidRPr="00D86860">
        <w:rPr>
          <w:rFonts w:ascii="Comic Sans MS" w:hAnsi="Comic Sans MS" w:cs="Calibri"/>
          <w:szCs w:val="24"/>
          <w:lang w:val="en-CA"/>
        </w:rPr>
        <w:t xml:space="preserve">Got the urge to chew? Maybe you should go out and rip off a nice chunk of car tire. Not your idea of a tasty treat? A nice chunk of chewing gum is probably more like it. </w:t>
      </w:r>
      <w:r w:rsidR="00A07513">
        <w:rPr>
          <w:rFonts w:ascii="Comic Sans MS" w:hAnsi="Comic Sans MS" w:cs="Calibri"/>
          <w:szCs w:val="24"/>
          <w:lang w:val="en-CA"/>
        </w:rPr>
        <w:t>Did you know,</w:t>
      </w:r>
      <w:r w:rsidRPr="00D86860">
        <w:rPr>
          <w:rFonts w:ascii="Comic Sans MS" w:hAnsi="Comic Sans MS" w:cs="Calibri"/>
          <w:szCs w:val="24"/>
          <w:lang w:val="en-CA"/>
        </w:rPr>
        <w:t xml:space="preserve"> the</w:t>
      </w:r>
      <w:r w:rsidR="00545488">
        <w:rPr>
          <w:rFonts w:ascii="Comic Sans MS" w:hAnsi="Comic Sans MS" w:cs="Calibri"/>
          <w:szCs w:val="24"/>
          <w:lang w:val="en-CA"/>
        </w:rPr>
        <w:t xml:space="preserve">re is a link between car tires </w:t>
      </w:r>
      <w:r w:rsidR="00A07513">
        <w:rPr>
          <w:rFonts w:ascii="Comic Sans MS" w:hAnsi="Comic Sans MS" w:cs="Calibri"/>
          <w:szCs w:val="24"/>
          <w:lang w:val="en-CA"/>
        </w:rPr>
        <w:t>and chewing gum?</w:t>
      </w:r>
    </w:p>
    <w:p w:rsidR="00D86860" w:rsidRDefault="00D86860" w:rsidP="00D86860">
      <w:pPr>
        <w:spacing w:line="276" w:lineRule="auto"/>
        <w:ind w:left="3828"/>
        <w:jc w:val="both"/>
        <w:rPr>
          <w:rFonts w:ascii="Comic Sans MS" w:hAnsi="Comic Sans MS" w:cs="Calibri"/>
          <w:szCs w:val="24"/>
          <w:lang w:val="en-CA"/>
        </w:rPr>
      </w:pPr>
    </w:p>
    <w:p w:rsidR="00A07513" w:rsidRPr="00D86860" w:rsidRDefault="00A07513" w:rsidP="00D86860">
      <w:pPr>
        <w:spacing w:line="276" w:lineRule="auto"/>
        <w:ind w:left="3828"/>
        <w:jc w:val="both"/>
        <w:rPr>
          <w:rFonts w:ascii="Comic Sans MS" w:hAnsi="Comic Sans MS" w:cs="Calibri"/>
          <w:szCs w:val="24"/>
          <w:lang w:val="en-CA"/>
        </w:rPr>
      </w:pPr>
    </w:p>
    <w:p w:rsidR="00D86860" w:rsidRPr="00D86860" w:rsidRDefault="00D86860" w:rsidP="00D86860">
      <w:pPr>
        <w:spacing w:line="276" w:lineRule="auto"/>
        <w:jc w:val="both"/>
        <w:rPr>
          <w:rFonts w:ascii="Comic Sans MS" w:hAnsi="Comic Sans MS" w:cs="Calibri"/>
          <w:b/>
          <w:szCs w:val="24"/>
          <w:lang w:val="en-CA"/>
        </w:rPr>
      </w:pPr>
      <w:r w:rsidRPr="00D86860">
        <w:rPr>
          <w:rFonts w:ascii="Comic Sans MS" w:hAnsi="Comic Sans MS" w:cs="Calibri"/>
          <w:b/>
          <w:szCs w:val="24"/>
          <w:lang w:val="en-CA"/>
        </w:rPr>
        <w:t xml:space="preserve">Natural </w:t>
      </w:r>
      <w:r w:rsidR="00B149D0">
        <w:rPr>
          <w:rFonts w:ascii="Comic Sans MS" w:hAnsi="Comic Sans MS" w:cs="Calibri"/>
          <w:b/>
          <w:szCs w:val="24"/>
          <w:lang w:val="en-CA"/>
        </w:rPr>
        <w:t>G</w:t>
      </w:r>
      <w:r w:rsidRPr="00D86860">
        <w:rPr>
          <w:rFonts w:ascii="Comic Sans MS" w:hAnsi="Comic Sans MS" w:cs="Calibri"/>
          <w:b/>
          <w:szCs w:val="24"/>
          <w:lang w:val="en-CA"/>
        </w:rPr>
        <w:t xml:space="preserve">um is </w:t>
      </w:r>
      <w:r w:rsidR="00B149D0">
        <w:rPr>
          <w:rFonts w:ascii="Comic Sans MS" w:hAnsi="Comic Sans MS" w:cs="Calibri"/>
          <w:b/>
          <w:szCs w:val="24"/>
          <w:lang w:val="en-CA"/>
        </w:rPr>
        <w:t>D</w:t>
      </w:r>
      <w:r w:rsidRPr="00D86860">
        <w:rPr>
          <w:rFonts w:ascii="Comic Sans MS" w:hAnsi="Comic Sans MS" w:cs="Calibri"/>
          <w:b/>
          <w:szCs w:val="24"/>
          <w:lang w:val="en-CA"/>
        </w:rPr>
        <w:t>iscovered</w:t>
      </w:r>
    </w:p>
    <w:p w:rsidR="003A01C5" w:rsidRPr="003A01C5" w:rsidRDefault="003A01C5" w:rsidP="00A07513">
      <w:pPr>
        <w:rPr>
          <w:rFonts w:ascii="Arial" w:hAnsi="Arial" w:cs="Arial"/>
          <w:color w:val="222222"/>
          <w:szCs w:val="24"/>
          <w:lang w:val="en-CA" w:eastAsia="fr-CA"/>
        </w:rPr>
      </w:pPr>
      <w:r w:rsidRPr="003A01C5">
        <w:rPr>
          <w:rFonts w:ascii="Arial" w:hAnsi="Arial" w:cs="Arial"/>
          <w:noProof/>
          <w:color w:val="0000FF"/>
          <w:szCs w:val="24"/>
          <w:lang w:eastAsia="fr-CA"/>
        </w:rPr>
        <w:drawing>
          <wp:anchor distT="0" distB="0" distL="114300" distR="114300" simplePos="0" relativeHeight="251767296" behindDoc="0" locked="0" layoutInCell="1" allowOverlap="1" wp14:anchorId="6E9B7CF1" wp14:editId="5E151BE4">
            <wp:simplePos x="0" y="0"/>
            <wp:positionH relativeFrom="column">
              <wp:posOffset>4311015</wp:posOffset>
            </wp:positionH>
            <wp:positionV relativeFrom="paragraph">
              <wp:posOffset>271780</wp:posOffset>
            </wp:positionV>
            <wp:extent cx="1509395" cy="1134110"/>
            <wp:effectExtent l="0" t="0" r="0" b="8890"/>
            <wp:wrapSquare wrapText="bothSides"/>
            <wp:docPr id="11" name="Image 11" descr="https://encrypted-tbn0.gstatic.com/images?q=tbn:ANd9GcTo-0J-PabVSfQ_Oe3YsNK5tSpxhHct1b71KtVr1aWMYxfz-a-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o-0J-PabVSfQ_Oe3YsNK5tSpxhHct1b71KtVr1aWMYxfz-a-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939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860" w:rsidRPr="00D86860">
        <w:rPr>
          <w:rFonts w:ascii="Comic Sans MS" w:hAnsi="Comic Sans MS" w:cs="Calibri"/>
          <w:szCs w:val="24"/>
          <w:lang w:val="en-CA"/>
        </w:rPr>
        <w:t xml:space="preserve">The history of gum begins thousands of years ago, when prehistoric men and women chewed on </w:t>
      </w:r>
      <w:r w:rsidR="00804150">
        <w:rPr>
          <w:rFonts w:ascii="Comic Sans MS" w:hAnsi="Comic Sans MS" w:cs="Calibri"/>
          <w:szCs w:val="24"/>
          <w:lang w:val="en-CA"/>
        </w:rPr>
        <w:t>“mastiche”</w:t>
      </w:r>
      <w:r w:rsidR="00D86860" w:rsidRPr="00D86860">
        <w:rPr>
          <w:rFonts w:ascii="Comic Sans MS" w:hAnsi="Comic Sans MS" w:cs="Calibri"/>
          <w:szCs w:val="24"/>
          <w:lang w:val="en-CA"/>
        </w:rPr>
        <w:t>, the resin from the mastic tree.</w:t>
      </w:r>
      <w:r w:rsidR="00B04420">
        <w:rPr>
          <w:rFonts w:ascii="Comic Sans MS" w:hAnsi="Comic Sans MS" w:cs="Calibri"/>
          <w:szCs w:val="24"/>
          <w:lang w:val="en-CA"/>
        </w:rPr>
        <w:t xml:space="preserve"> Later,</w:t>
      </w:r>
      <w:r w:rsidR="00D86860" w:rsidRPr="00D86860">
        <w:rPr>
          <w:rFonts w:ascii="Comic Sans MS" w:hAnsi="Comic Sans MS" w:cs="Calibri"/>
          <w:szCs w:val="24"/>
          <w:lang w:val="en-CA"/>
        </w:rPr>
        <w:t xml:space="preserve"> Greek women favored chewing mastic gum to clean their teeth and sweeten their breath. </w:t>
      </w:r>
      <w:r w:rsidR="00A07513">
        <w:rPr>
          <w:rFonts w:ascii="Comic Sans MS" w:hAnsi="Comic Sans MS" w:cs="Calibri"/>
          <w:szCs w:val="24"/>
          <w:lang w:val="en-CA"/>
        </w:rPr>
        <w:t>I</w:t>
      </w:r>
      <w:r w:rsidR="00D86860" w:rsidRPr="00D86860">
        <w:rPr>
          <w:rFonts w:ascii="Comic Sans MS" w:hAnsi="Comic Sans MS" w:cs="Calibri"/>
          <w:szCs w:val="24"/>
          <w:lang w:val="en-CA"/>
        </w:rPr>
        <w:t>n South America</w:t>
      </w:r>
      <w:r w:rsidR="00A07513">
        <w:rPr>
          <w:rFonts w:ascii="Comic Sans MS" w:hAnsi="Comic Sans MS" w:cs="Calibri"/>
          <w:szCs w:val="24"/>
          <w:lang w:val="en-CA"/>
        </w:rPr>
        <w:t xml:space="preserve">, </w:t>
      </w:r>
      <w:r w:rsidR="00D86860" w:rsidRPr="00D86860">
        <w:rPr>
          <w:rFonts w:ascii="Comic Sans MS" w:hAnsi="Comic Sans MS" w:cs="Calibri"/>
          <w:szCs w:val="24"/>
          <w:lang w:val="en-CA"/>
        </w:rPr>
        <w:t xml:space="preserve">people enjoyed </w:t>
      </w:r>
      <w:r w:rsidR="00A07513">
        <w:rPr>
          <w:rFonts w:ascii="Comic Sans MS" w:hAnsi="Comic Sans MS" w:cs="Calibri"/>
          <w:szCs w:val="24"/>
          <w:lang w:val="en-CA"/>
        </w:rPr>
        <w:t>“chicle”</w:t>
      </w:r>
      <w:r w:rsidR="00D86860" w:rsidRPr="00D86860">
        <w:rPr>
          <w:rFonts w:ascii="Comic Sans MS" w:hAnsi="Comic Sans MS" w:cs="Calibri"/>
          <w:szCs w:val="24"/>
          <w:lang w:val="en-CA"/>
        </w:rPr>
        <w:t>, a natural gum that comes from the Sapodilla tree.</w:t>
      </w:r>
      <w:r w:rsidRPr="003A01C5">
        <w:rPr>
          <w:rFonts w:ascii="Arial" w:hAnsi="Arial" w:cs="Arial"/>
          <w:noProof/>
          <w:color w:val="0000FF"/>
          <w:szCs w:val="24"/>
          <w:lang w:val="en-CA" w:eastAsia="fr-CA"/>
        </w:rPr>
        <w:t xml:space="preserve"> </w:t>
      </w:r>
    </w:p>
    <w:p w:rsidR="00D86860" w:rsidRDefault="00D86860" w:rsidP="00D86860">
      <w:pPr>
        <w:spacing w:line="276" w:lineRule="auto"/>
        <w:jc w:val="both"/>
        <w:rPr>
          <w:rFonts w:ascii="Comic Sans MS" w:hAnsi="Comic Sans MS" w:cs="Calibri"/>
          <w:szCs w:val="24"/>
          <w:lang w:val="en-CA"/>
        </w:rPr>
      </w:pPr>
    </w:p>
    <w:p w:rsidR="00A07513" w:rsidRPr="00A07513" w:rsidRDefault="00A07513" w:rsidP="00D86860">
      <w:pPr>
        <w:spacing w:line="276" w:lineRule="auto"/>
        <w:jc w:val="both"/>
        <w:rPr>
          <w:rFonts w:ascii="Comic Sans MS" w:hAnsi="Comic Sans MS" w:cs="Calibri"/>
          <w:b/>
          <w:szCs w:val="24"/>
          <w:lang w:val="en-CA"/>
        </w:rPr>
      </w:pPr>
      <w:r>
        <w:rPr>
          <w:rFonts w:ascii="Comic Sans MS" w:hAnsi="Comic Sans MS" w:cs="Calibri"/>
          <w:b/>
          <w:szCs w:val="24"/>
          <w:lang w:val="en-CA"/>
        </w:rPr>
        <w:t xml:space="preserve">The </w:t>
      </w:r>
      <w:r w:rsidR="00B149D0">
        <w:rPr>
          <w:rFonts w:ascii="Comic Sans MS" w:hAnsi="Comic Sans MS" w:cs="Calibri"/>
          <w:b/>
          <w:szCs w:val="24"/>
          <w:lang w:val="en-CA"/>
        </w:rPr>
        <w:t>F</w:t>
      </w:r>
      <w:r>
        <w:rPr>
          <w:rFonts w:ascii="Comic Sans MS" w:hAnsi="Comic Sans MS" w:cs="Calibri"/>
          <w:b/>
          <w:szCs w:val="24"/>
          <w:lang w:val="en-CA"/>
        </w:rPr>
        <w:t xml:space="preserve">irst </w:t>
      </w:r>
      <w:r w:rsidR="00B149D0">
        <w:rPr>
          <w:rFonts w:ascii="Comic Sans MS" w:hAnsi="Comic Sans MS" w:cs="Calibri"/>
          <w:b/>
          <w:szCs w:val="24"/>
          <w:lang w:val="en-CA"/>
        </w:rPr>
        <w:t>C</w:t>
      </w:r>
      <w:r>
        <w:rPr>
          <w:rFonts w:ascii="Comic Sans MS" w:hAnsi="Comic Sans MS" w:cs="Calibri"/>
          <w:b/>
          <w:szCs w:val="24"/>
          <w:lang w:val="en-CA"/>
        </w:rPr>
        <w:t xml:space="preserve">hewing </w:t>
      </w:r>
      <w:r w:rsidR="00B149D0">
        <w:rPr>
          <w:rFonts w:ascii="Comic Sans MS" w:hAnsi="Comic Sans MS" w:cs="Calibri"/>
          <w:b/>
          <w:szCs w:val="24"/>
          <w:lang w:val="en-CA"/>
        </w:rPr>
        <w:t>G</w:t>
      </w:r>
      <w:r>
        <w:rPr>
          <w:rFonts w:ascii="Comic Sans MS" w:hAnsi="Comic Sans MS" w:cs="Calibri"/>
          <w:b/>
          <w:szCs w:val="24"/>
          <w:lang w:val="en-CA"/>
        </w:rPr>
        <w:t>um</w:t>
      </w:r>
    </w:p>
    <w:p w:rsidR="00D86860" w:rsidRPr="00D86860" w:rsidRDefault="00A07513" w:rsidP="00D86860">
      <w:pPr>
        <w:spacing w:line="276" w:lineRule="auto"/>
        <w:jc w:val="both"/>
        <w:rPr>
          <w:rFonts w:ascii="Comic Sans MS" w:hAnsi="Comic Sans MS" w:cs="Calibri"/>
          <w:szCs w:val="24"/>
          <w:lang w:val="en-CA"/>
        </w:rPr>
      </w:pPr>
      <w:r>
        <w:rPr>
          <w:noProof/>
          <w:lang w:eastAsia="fr-CA"/>
        </w:rPr>
        <w:drawing>
          <wp:anchor distT="0" distB="0" distL="114300" distR="114300" simplePos="0" relativeHeight="251676160" behindDoc="1" locked="0" layoutInCell="1" allowOverlap="1" wp14:anchorId="41E702EF" wp14:editId="56685C1F">
            <wp:simplePos x="0" y="0"/>
            <wp:positionH relativeFrom="column">
              <wp:posOffset>4889662</wp:posOffset>
            </wp:positionH>
            <wp:positionV relativeFrom="paragraph">
              <wp:posOffset>1188653</wp:posOffset>
            </wp:positionV>
            <wp:extent cx="1572260" cy="1888490"/>
            <wp:effectExtent l="0" t="0" r="8890" b="0"/>
            <wp:wrapNone/>
            <wp:docPr id="270" name="rg_hi" descr="Description : http://t1.gstatic.com/images?q=tbn:ANd9GcRE0wxMu-NVZdITVJF8GCbGjUCI7dhHBUH3Gdknr2-B9BA9xSI94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 http://t1.gstatic.com/images?q=tbn:ANd9GcRE0wxMu-NVZdITVJF8GCbGjUCI7dhHBUH3Gdknr2-B9BA9xSI94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26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860" w:rsidRPr="00D86860">
        <w:rPr>
          <w:rFonts w:ascii="Comic Sans MS" w:hAnsi="Comic Sans MS" w:cs="Calibri"/>
          <w:szCs w:val="24"/>
          <w:lang w:val="en-CA"/>
        </w:rPr>
        <w:t>In 1869, a Mexican general, Antonio Lopez de Santa Anna, hired New York inventor Thomas Adams to develop a new form of rubber. He thought that he could combine chicle with rubber and invent a new material for making tires. His experiments were disastro</w:t>
      </w:r>
      <w:r w:rsidR="00545488">
        <w:rPr>
          <w:rFonts w:ascii="Comic Sans MS" w:hAnsi="Comic Sans MS" w:cs="Calibri"/>
          <w:szCs w:val="24"/>
          <w:lang w:val="en-CA"/>
        </w:rPr>
        <w:t>us! Adams then had another idea</w:t>
      </w:r>
      <w:r w:rsidR="00D86860" w:rsidRPr="00D86860">
        <w:rPr>
          <w:rFonts w:ascii="Comic Sans MS" w:hAnsi="Comic Sans MS" w:cs="Calibri"/>
          <w:szCs w:val="24"/>
          <w:lang w:val="en-CA"/>
        </w:rPr>
        <w:t xml:space="preserve">: if people couldn’t drive on his </w:t>
      </w:r>
      <w:r w:rsidR="006050BE">
        <w:rPr>
          <w:rFonts w:ascii="Comic Sans MS" w:hAnsi="Comic Sans MS" w:cs="Calibri"/>
          <w:szCs w:val="24"/>
          <w:lang w:val="en-CA"/>
        </w:rPr>
        <w:t>“</w:t>
      </w:r>
      <w:r w:rsidR="00D86860" w:rsidRPr="00D86860">
        <w:rPr>
          <w:rFonts w:ascii="Comic Sans MS" w:hAnsi="Comic Sans MS" w:cs="Calibri"/>
          <w:szCs w:val="24"/>
          <w:lang w:val="en-CA"/>
        </w:rPr>
        <w:t>chicle</w:t>
      </w:r>
      <w:r w:rsidR="006050BE">
        <w:rPr>
          <w:rFonts w:ascii="Comic Sans MS" w:hAnsi="Comic Sans MS" w:cs="Calibri"/>
          <w:szCs w:val="24"/>
          <w:lang w:val="en-CA"/>
        </w:rPr>
        <w:t>”</w:t>
      </w:r>
      <w:r w:rsidR="00D86860" w:rsidRPr="00D86860">
        <w:rPr>
          <w:rFonts w:ascii="Comic Sans MS" w:hAnsi="Comic Sans MS" w:cs="Calibri"/>
          <w:szCs w:val="24"/>
          <w:lang w:val="en-CA"/>
        </w:rPr>
        <w:t xml:space="preserve"> maybe they could chew on it! He succeeded in producing the f</w:t>
      </w:r>
      <w:r w:rsidR="000E5DD3">
        <w:rPr>
          <w:rFonts w:ascii="Comic Sans MS" w:hAnsi="Comic Sans MS" w:cs="Calibri"/>
          <w:szCs w:val="24"/>
          <w:lang w:val="en-CA"/>
        </w:rPr>
        <w:t xml:space="preserve">irst modern chewing gum, named </w:t>
      </w:r>
      <w:r w:rsidR="000E5DD3" w:rsidRPr="000E5DD3">
        <w:rPr>
          <w:rFonts w:ascii="Comic Sans MS" w:hAnsi="Comic Sans MS" w:cs="Calibri"/>
          <w:b/>
          <w:i/>
          <w:szCs w:val="24"/>
          <w:lang w:val="en-CA"/>
        </w:rPr>
        <w:t>Adams New York N° 1.</w:t>
      </w:r>
    </w:p>
    <w:p w:rsidR="00D86860" w:rsidRPr="00D86860" w:rsidRDefault="00D86860" w:rsidP="00D86860">
      <w:pPr>
        <w:rPr>
          <w:rFonts w:ascii="Comic Sans MS" w:hAnsi="Comic Sans MS" w:cs="Calibri"/>
          <w:szCs w:val="24"/>
          <w:lang w:val="en-CA"/>
        </w:rPr>
      </w:pPr>
    </w:p>
    <w:p w:rsidR="00D86860" w:rsidRPr="00D86860" w:rsidRDefault="00D86860" w:rsidP="00D86860">
      <w:pPr>
        <w:rPr>
          <w:rFonts w:ascii="Comic Sans MS" w:hAnsi="Comic Sans MS" w:cs="Calibri"/>
          <w:b/>
          <w:szCs w:val="24"/>
          <w:lang w:val="en-CA"/>
        </w:rPr>
      </w:pPr>
      <w:r w:rsidRPr="00D86860">
        <w:rPr>
          <w:rFonts w:ascii="Comic Sans MS" w:hAnsi="Comic Sans MS" w:cs="Calibri"/>
          <w:b/>
          <w:szCs w:val="24"/>
          <w:lang w:val="en-CA"/>
        </w:rPr>
        <w:t xml:space="preserve">The </w:t>
      </w:r>
      <w:r w:rsidR="00B149D0">
        <w:rPr>
          <w:rFonts w:ascii="Comic Sans MS" w:hAnsi="Comic Sans MS" w:cs="Calibri"/>
          <w:b/>
          <w:szCs w:val="24"/>
          <w:lang w:val="en-CA"/>
        </w:rPr>
        <w:t>F</w:t>
      </w:r>
      <w:r w:rsidRPr="00D86860">
        <w:rPr>
          <w:rFonts w:ascii="Comic Sans MS" w:hAnsi="Comic Sans MS" w:cs="Calibri"/>
          <w:b/>
          <w:szCs w:val="24"/>
          <w:lang w:val="en-CA"/>
        </w:rPr>
        <w:t xml:space="preserve">irst </w:t>
      </w:r>
      <w:r w:rsidR="00B149D0">
        <w:rPr>
          <w:rFonts w:ascii="Comic Sans MS" w:hAnsi="Comic Sans MS" w:cs="Calibri"/>
          <w:b/>
          <w:szCs w:val="24"/>
          <w:lang w:val="en-CA"/>
        </w:rPr>
        <w:t>B</w:t>
      </w:r>
      <w:r w:rsidRPr="00D86860">
        <w:rPr>
          <w:rFonts w:ascii="Comic Sans MS" w:hAnsi="Comic Sans MS" w:cs="Calibri"/>
          <w:b/>
          <w:szCs w:val="24"/>
          <w:lang w:val="en-CA"/>
        </w:rPr>
        <w:t xml:space="preserve">ubble </w:t>
      </w:r>
      <w:r w:rsidR="00B149D0">
        <w:rPr>
          <w:rFonts w:ascii="Comic Sans MS" w:hAnsi="Comic Sans MS" w:cs="Calibri"/>
          <w:b/>
          <w:szCs w:val="24"/>
          <w:lang w:val="en-CA"/>
        </w:rPr>
        <w:t>G</w:t>
      </w:r>
      <w:r w:rsidRPr="00D86860">
        <w:rPr>
          <w:rFonts w:ascii="Comic Sans MS" w:hAnsi="Comic Sans MS" w:cs="Calibri"/>
          <w:b/>
          <w:szCs w:val="24"/>
          <w:lang w:val="en-CA"/>
        </w:rPr>
        <w:t>um</w:t>
      </w:r>
    </w:p>
    <w:p w:rsidR="00D86860" w:rsidRDefault="00D86860" w:rsidP="00D86860">
      <w:pPr>
        <w:ind w:right="1417"/>
        <w:jc w:val="both"/>
        <w:rPr>
          <w:rFonts w:ascii="Comic Sans MS" w:hAnsi="Comic Sans MS" w:cs="Calibri"/>
          <w:szCs w:val="24"/>
          <w:lang w:val="en-CA"/>
        </w:rPr>
      </w:pPr>
      <w:r w:rsidRPr="00D86860">
        <w:rPr>
          <w:rFonts w:ascii="Comic Sans MS" w:hAnsi="Comic Sans MS" w:cs="Calibri"/>
          <w:szCs w:val="24"/>
          <w:lang w:val="en-CA"/>
        </w:rPr>
        <w:t xml:space="preserve">In 1906, the first bubble gum called </w:t>
      </w:r>
      <w:r w:rsidRPr="000E5DD3">
        <w:rPr>
          <w:rFonts w:ascii="Comic Sans MS" w:hAnsi="Comic Sans MS" w:cs="Calibri"/>
          <w:b/>
          <w:i/>
          <w:szCs w:val="24"/>
          <w:lang w:val="en-CA"/>
        </w:rPr>
        <w:t xml:space="preserve">Blibber-Blubber </w:t>
      </w:r>
      <w:r w:rsidRPr="00D86860">
        <w:rPr>
          <w:rFonts w:ascii="Comic Sans MS" w:hAnsi="Comic Sans MS" w:cs="Calibri"/>
          <w:szCs w:val="24"/>
          <w:lang w:val="en-CA"/>
        </w:rPr>
        <w:t xml:space="preserve">was invented but it never sold. It was so sticky that if it popped on your </w:t>
      </w:r>
      <w:r w:rsidR="000E5DD3">
        <w:rPr>
          <w:rFonts w:ascii="Comic Sans MS" w:hAnsi="Comic Sans MS" w:cs="Calibri"/>
          <w:szCs w:val="24"/>
          <w:lang w:val="en-CA"/>
        </w:rPr>
        <w:t>face</w:t>
      </w:r>
      <w:r w:rsidRPr="00D86860">
        <w:rPr>
          <w:rFonts w:ascii="Comic Sans MS" w:hAnsi="Comic Sans MS" w:cs="Calibri"/>
          <w:szCs w:val="24"/>
          <w:lang w:val="en-CA"/>
        </w:rPr>
        <w:t xml:space="preserve">, it was </w:t>
      </w:r>
      <w:r w:rsidR="000E5DD3">
        <w:rPr>
          <w:rFonts w:ascii="Comic Sans MS" w:hAnsi="Comic Sans MS" w:cs="Calibri"/>
          <w:szCs w:val="24"/>
          <w:lang w:val="en-CA"/>
        </w:rPr>
        <w:t xml:space="preserve">almost </w:t>
      </w:r>
      <w:r w:rsidRPr="00D86860">
        <w:rPr>
          <w:rFonts w:ascii="Comic Sans MS" w:hAnsi="Comic Sans MS" w:cs="Calibri"/>
          <w:szCs w:val="24"/>
          <w:lang w:val="en-CA"/>
        </w:rPr>
        <w:t>impossible to remove! It was in 1928 that Walter</w:t>
      </w:r>
      <w:r w:rsidR="000E5DD3">
        <w:rPr>
          <w:rFonts w:ascii="Comic Sans MS" w:hAnsi="Comic Sans MS" w:cs="Calibri"/>
          <w:szCs w:val="24"/>
          <w:lang w:val="en-CA"/>
        </w:rPr>
        <w:t xml:space="preserve"> Diemer accidentally invented </w:t>
      </w:r>
      <w:r w:rsidR="000E5DD3" w:rsidRPr="000E5DD3">
        <w:rPr>
          <w:rFonts w:ascii="Comic Sans MS" w:hAnsi="Comic Sans MS" w:cs="Calibri"/>
          <w:b/>
          <w:i/>
          <w:szCs w:val="24"/>
          <w:lang w:val="en-CA"/>
        </w:rPr>
        <w:t>D</w:t>
      </w:r>
      <w:r w:rsidRPr="000E5DD3">
        <w:rPr>
          <w:rFonts w:ascii="Comic Sans MS" w:hAnsi="Comic Sans MS" w:cs="Calibri"/>
          <w:b/>
          <w:i/>
          <w:szCs w:val="24"/>
          <w:lang w:val="en-CA"/>
        </w:rPr>
        <w:t>u</w:t>
      </w:r>
      <w:r w:rsidR="000E5DD3" w:rsidRPr="000E5DD3">
        <w:rPr>
          <w:rFonts w:ascii="Comic Sans MS" w:hAnsi="Comic Sans MS" w:cs="Calibri"/>
          <w:b/>
          <w:i/>
          <w:szCs w:val="24"/>
          <w:lang w:val="en-CA"/>
        </w:rPr>
        <w:t>b</w:t>
      </w:r>
      <w:r w:rsidRPr="000E5DD3">
        <w:rPr>
          <w:rFonts w:ascii="Comic Sans MS" w:hAnsi="Comic Sans MS" w:cs="Calibri"/>
          <w:b/>
          <w:i/>
          <w:szCs w:val="24"/>
          <w:lang w:val="en-CA"/>
        </w:rPr>
        <w:t>ble Bubble</w:t>
      </w:r>
      <w:r w:rsidRPr="00D86860">
        <w:rPr>
          <w:rFonts w:ascii="Comic Sans MS" w:hAnsi="Comic Sans MS" w:cs="Calibri"/>
          <w:szCs w:val="24"/>
          <w:lang w:val="en-CA"/>
        </w:rPr>
        <w:t xml:space="preserve">, the first successful bubble gum. One day, he created the perfect gum recipe and added pink coloring because it was the only color </w:t>
      </w:r>
      <w:r w:rsidR="000E5DD3">
        <w:rPr>
          <w:rFonts w:ascii="Comic Sans MS" w:hAnsi="Comic Sans MS" w:cs="Calibri"/>
          <w:szCs w:val="24"/>
          <w:lang w:val="en-CA"/>
        </w:rPr>
        <w:t>he had.</w:t>
      </w:r>
    </w:p>
    <w:p w:rsidR="000E5DD3" w:rsidRPr="00D86860" w:rsidRDefault="000E5DD3" w:rsidP="00D86860">
      <w:pPr>
        <w:ind w:right="1417"/>
        <w:jc w:val="both"/>
        <w:rPr>
          <w:rFonts w:ascii="Comic Sans MS" w:hAnsi="Comic Sans MS" w:cs="Calibri"/>
          <w:szCs w:val="24"/>
          <w:lang w:val="en-CA"/>
        </w:rPr>
      </w:pPr>
    </w:p>
    <w:p w:rsidR="00B04EF3" w:rsidRPr="00B04EF3" w:rsidRDefault="00D86860" w:rsidP="00D86860">
      <w:pPr>
        <w:rPr>
          <w:rFonts w:ascii="Comic Sans MS" w:hAnsi="Comic Sans MS" w:cs="Calibri"/>
          <w:szCs w:val="24"/>
          <w:lang w:val="en-CA"/>
        </w:rPr>
      </w:pPr>
      <w:r w:rsidRPr="00D86860">
        <w:rPr>
          <w:rFonts w:ascii="Comic Sans MS" w:hAnsi="Comic Sans MS" w:cs="Calibri"/>
          <w:szCs w:val="24"/>
          <w:lang w:val="en-CA"/>
        </w:rPr>
        <w:t>So, now that you know where it comes from, will you keep on chewing?</w:t>
      </w:r>
      <w:r w:rsidR="000E5DD3" w:rsidRPr="00D86860">
        <w:rPr>
          <w:rFonts w:ascii="Comic Sans MS" w:hAnsi="Comic Sans MS" w:cs="Calibri"/>
          <w:szCs w:val="24"/>
          <w:lang w:val="en-CA"/>
        </w:rPr>
        <w:t xml:space="preserve"> </w:t>
      </w:r>
      <w:r w:rsidRPr="00D86860">
        <w:rPr>
          <w:rFonts w:ascii="Comic Sans MS" w:hAnsi="Comic Sans MS" w:cs="Calibri"/>
          <w:szCs w:val="24"/>
          <w:lang w:val="en-CA"/>
        </w:rPr>
        <w:t>Hopefully not in class, there are already too many</w:t>
      </w:r>
      <w:r w:rsidR="000E5DD3">
        <w:rPr>
          <w:rFonts w:ascii="Comic Sans MS" w:hAnsi="Comic Sans MS" w:cs="Calibri"/>
          <w:szCs w:val="24"/>
          <w:lang w:val="en-CA"/>
        </w:rPr>
        <w:t xml:space="preserve"> pieces of gum stuck</w:t>
      </w:r>
      <w:r w:rsidRPr="00D86860">
        <w:rPr>
          <w:rFonts w:ascii="Comic Sans MS" w:hAnsi="Comic Sans MS" w:cs="Calibri"/>
          <w:szCs w:val="24"/>
          <w:lang w:val="en-CA"/>
        </w:rPr>
        <w:t xml:space="preserve"> under your desk ! ! !</w:t>
      </w:r>
    </w:p>
    <w:p w:rsidR="00902F70" w:rsidRDefault="00C3086C" w:rsidP="00CD7170">
      <w:pPr>
        <w:pStyle w:val="sita-texte"/>
        <w:shd w:val="clear" w:color="auto" w:fill="FFFFFF"/>
        <w:tabs>
          <w:tab w:val="right" w:pos="9360"/>
        </w:tabs>
        <w:jc w:val="left"/>
        <w:rPr>
          <w:b/>
          <w:bCs/>
          <w:caps/>
          <w:color w:val="FFFFFF"/>
          <w:sz w:val="28"/>
          <w:szCs w:val="28"/>
          <w:lang w:val="en-CA"/>
        </w:rPr>
      </w:pPr>
      <w:r>
        <w:rPr>
          <w:b/>
          <w:bCs/>
          <w:caps/>
          <w:noProof/>
          <w:color w:val="FFFFFF"/>
          <w:sz w:val="28"/>
          <w:szCs w:val="28"/>
          <w:lang w:eastAsia="fr-CA"/>
        </w:rPr>
        <mc:AlternateContent>
          <mc:Choice Requires="wps">
            <w:drawing>
              <wp:anchor distT="0" distB="0" distL="114300" distR="114300" simplePos="0" relativeHeight="251748864" behindDoc="0" locked="0" layoutInCell="1" allowOverlap="1" wp14:anchorId="08D34260" wp14:editId="2BA60D81">
                <wp:simplePos x="0" y="0"/>
                <wp:positionH relativeFrom="column">
                  <wp:posOffset>0</wp:posOffset>
                </wp:positionH>
                <wp:positionV relativeFrom="paragraph">
                  <wp:posOffset>148912</wp:posOffset>
                </wp:positionV>
                <wp:extent cx="2137558" cy="0"/>
                <wp:effectExtent l="0" t="0" r="15240" b="19050"/>
                <wp:wrapNone/>
                <wp:docPr id="276" name="Connecteur droit 276"/>
                <wp:cNvGraphicFramePr/>
                <a:graphic xmlns:a="http://schemas.openxmlformats.org/drawingml/2006/main">
                  <a:graphicData uri="http://schemas.microsoft.com/office/word/2010/wordprocessingShape">
                    <wps:wsp>
                      <wps:cNvCnPr/>
                      <wps:spPr>
                        <a:xfrm>
                          <a:off x="0" y="0"/>
                          <a:ext cx="21375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0D6E2" id="Connecteur droit 276"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0,11.75pt" to="168.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" strokecolor="black [3213]"/>
            </w:pict>
          </mc:Fallback>
        </mc:AlternateContent>
      </w:r>
    </w:p>
    <w:p w:rsidR="00C3086C" w:rsidRDefault="00C3086C" w:rsidP="00C3086C">
      <w:pPr>
        <w:pStyle w:val="Pieddepage"/>
        <w:rPr>
          <w:sz w:val="18"/>
          <w:szCs w:val="18"/>
          <w:lang w:val="en-CA"/>
        </w:rPr>
      </w:pPr>
      <w:r w:rsidRPr="00C3086C">
        <w:rPr>
          <w:sz w:val="18"/>
          <w:szCs w:val="18"/>
          <w:lang w:val="en-CA"/>
        </w:rPr>
        <w:t>Text adapted from No-sweat Bubble test</w:t>
      </w:r>
      <w:r>
        <w:rPr>
          <w:sz w:val="18"/>
          <w:szCs w:val="18"/>
          <w:lang w:val="en-CA"/>
        </w:rPr>
        <w:t>s</w:t>
      </w:r>
      <w:r w:rsidRPr="00C3086C">
        <w:rPr>
          <w:sz w:val="18"/>
          <w:szCs w:val="18"/>
          <w:lang w:val="en-CA"/>
        </w:rPr>
        <w:t xml:space="preserve"> </w:t>
      </w:r>
      <w:r>
        <w:rPr>
          <w:sz w:val="18"/>
          <w:szCs w:val="18"/>
          <w:lang w:val="en-CA"/>
        </w:rPr>
        <w:t xml:space="preserve">© Scholastic Teaching Resources  </w:t>
      </w:r>
    </w:p>
    <w:p w:rsidR="00773D84" w:rsidRDefault="00FB0C46" w:rsidP="00C3086C">
      <w:pPr>
        <w:pStyle w:val="Pieddepage"/>
        <w:rPr>
          <w:sz w:val="18"/>
          <w:szCs w:val="18"/>
          <w:lang w:val="en-CA"/>
        </w:rPr>
        <w:sectPr w:rsidR="00773D84" w:rsidSect="00A07513">
          <w:headerReference w:type="default" r:id="rId34"/>
          <w:footerReference w:type="default" r:id="rId35"/>
          <w:pgSz w:w="12240" w:h="15840" w:code="1"/>
          <w:pgMar w:top="996" w:right="1440" w:bottom="450" w:left="1440" w:header="720" w:footer="394" w:gutter="0"/>
          <w:cols w:space="720"/>
          <w:docGrid w:linePitch="326"/>
        </w:sectPr>
      </w:pPr>
      <w:hyperlink r:id="rId36" w:history="1">
        <w:r w:rsidR="00C3086C" w:rsidRPr="00BA3008">
          <w:rPr>
            <w:rStyle w:val="Lienhypertexte"/>
            <w:sz w:val="18"/>
            <w:szCs w:val="18"/>
            <w:lang w:val="en-CA"/>
          </w:rPr>
          <w:t>http://en.wikipedia.org/wiki/Chewing_Gum</w:t>
        </w:r>
      </w:hyperlink>
    </w:p>
    <w:p w:rsidR="00354E2C" w:rsidRPr="00462704" w:rsidRDefault="000E5DD3" w:rsidP="000A5A3A">
      <w:pPr>
        <w:pStyle w:val="sita-texte"/>
        <w:shd w:val="clear" w:color="auto" w:fill="FF66CC"/>
        <w:tabs>
          <w:tab w:val="right" w:pos="9360"/>
        </w:tabs>
        <w:jc w:val="left"/>
        <w:rPr>
          <w:b/>
          <w:bCs/>
          <w:caps/>
          <w:color w:val="FFFFFF"/>
          <w:sz w:val="32"/>
          <w:szCs w:val="32"/>
          <w:lang w:val="en-CA"/>
        </w:rPr>
      </w:pPr>
      <w:r>
        <w:rPr>
          <w:b/>
          <w:bCs/>
          <w:caps/>
          <w:color w:val="FFFFFF"/>
          <w:sz w:val="32"/>
          <w:szCs w:val="32"/>
          <w:lang w:val="en-CA"/>
        </w:rPr>
        <w:lastRenderedPageBreak/>
        <w:t>A</w:t>
      </w:r>
      <w:r w:rsidR="000A5A3A">
        <w:rPr>
          <w:b/>
          <w:bCs/>
          <w:caps/>
          <w:color w:val="FFFFFF"/>
          <w:sz w:val="32"/>
          <w:szCs w:val="32"/>
          <w:lang w:val="en-CA"/>
        </w:rPr>
        <w:t xml:space="preserve">CTIVITY </w:t>
      </w:r>
      <w:r w:rsidR="004662FA" w:rsidRPr="00462704">
        <w:rPr>
          <w:b/>
          <w:bCs/>
          <w:caps/>
          <w:color w:val="FFFFFF"/>
          <w:sz w:val="32"/>
          <w:szCs w:val="32"/>
          <w:lang w:val="en-CA"/>
        </w:rPr>
        <w:t>1</w:t>
      </w:r>
      <w:r w:rsidR="00047DB8" w:rsidRPr="00462704">
        <w:rPr>
          <w:b/>
          <w:bCs/>
          <w:caps/>
          <w:color w:val="FFFFFF"/>
          <w:sz w:val="32"/>
          <w:szCs w:val="32"/>
          <w:lang w:val="en-CA"/>
        </w:rPr>
        <w:tab/>
      </w:r>
      <w:r w:rsidR="000A5A3A">
        <w:rPr>
          <w:b/>
          <w:bCs/>
          <w:smallCaps/>
          <w:color w:val="FFFFFF"/>
          <w:sz w:val="32"/>
          <w:szCs w:val="32"/>
          <w:lang w:val="en-CA"/>
        </w:rPr>
        <w:t>THE ORIGIN OF GUM</w:t>
      </w:r>
    </w:p>
    <w:p w:rsidR="000A5A3A" w:rsidRDefault="00FB3E43" w:rsidP="00FC570C">
      <w:pPr>
        <w:rPr>
          <w:rFonts w:ascii="Trebuchet MS" w:hAnsi="Trebuchet MS"/>
          <w:sz w:val="12"/>
          <w:szCs w:val="12"/>
          <w:lang w:val="en-CA"/>
        </w:rPr>
      </w:pPr>
      <w:r>
        <w:rPr>
          <w:noProof/>
          <w:lang w:eastAsia="fr-CA"/>
        </w:rPr>
        <w:drawing>
          <wp:anchor distT="0" distB="0" distL="114300" distR="114300" simplePos="0" relativeHeight="251633152" behindDoc="0" locked="0" layoutInCell="1" allowOverlap="1" wp14:anchorId="2EFBDC24" wp14:editId="0F392AD8">
            <wp:simplePos x="0" y="0"/>
            <wp:positionH relativeFrom="column">
              <wp:posOffset>5322570</wp:posOffset>
            </wp:positionH>
            <wp:positionV relativeFrom="paragraph">
              <wp:posOffset>0</wp:posOffset>
            </wp:positionV>
            <wp:extent cx="955675" cy="853440"/>
            <wp:effectExtent l="0" t="0" r="0" b="0"/>
            <wp:wrapNone/>
            <wp:docPr id="128" name="rg_hi" descr="http://t0.gstatic.com/images?q=tbn:ANd9GcRx_O-14pi2LMaHDty-jdQRHHREMD73iL1HJlqGt8qP8bA4jWyFm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x_O-14pi2LMaHDty-jdQRHHREMD73iL1HJlqGt8qP8bA4jWyFm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567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A3A" w:rsidRDefault="000A5A3A" w:rsidP="00FC570C">
      <w:pPr>
        <w:rPr>
          <w:rFonts w:ascii="Trebuchet MS" w:hAnsi="Trebuchet MS"/>
          <w:b/>
          <w:szCs w:val="24"/>
          <w:u w:val="single"/>
          <w:lang w:val="en-CA"/>
        </w:rPr>
      </w:pPr>
    </w:p>
    <w:p w:rsidR="002D5338" w:rsidRDefault="00EB409C" w:rsidP="00FC570C">
      <w:pPr>
        <w:rPr>
          <w:rFonts w:ascii="Trebuchet MS" w:hAnsi="Trebuchet MS"/>
          <w:b/>
          <w:sz w:val="28"/>
          <w:szCs w:val="28"/>
          <w:u w:val="single"/>
          <w:lang w:val="en-CA"/>
        </w:rPr>
      </w:pPr>
      <w:r>
        <w:rPr>
          <w:rFonts w:ascii="Trebuchet MS" w:hAnsi="Trebuchet MS"/>
          <w:b/>
          <w:sz w:val="28"/>
          <w:szCs w:val="28"/>
          <w:u w:val="single"/>
          <w:lang w:val="en-CA"/>
        </w:rPr>
        <w:t>Answer the following questions:</w:t>
      </w:r>
      <w:r w:rsidR="009F58FE" w:rsidRPr="005F08F1">
        <w:rPr>
          <w:rFonts w:ascii="Arial" w:hAnsi="Arial" w:cs="Arial"/>
          <w:color w:val="0000FF"/>
          <w:sz w:val="27"/>
          <w:szCs w:val="27"/>
          <w:lang w:val="en-CA"/>
        </w:rPr>
        <w:t xml:space="preserve"> </w:t>
      </w:r>
    </w:p>
    <w:p w:rsidR="00C3148A" w:rsidRDefault="00C3148A" w:rsidP="00FC570C">
      <w:pPr>
        <w:rPr>
          <w:rFonts w:ascii="Trebuchet MS" w:hAnsi="Trebuchet MS"/>
          <w:b/>
          <w:sz w:val="28"/>
          <w:szCs w:val="28"/>
          <w:u w:val="single"/>
          <w:lang w:val="en-CA"/>
        </w:rPr>
      </w:pPr>
    </w:p>
    <w:p w:rsidR="00674C52" w:rsidRDefault="00674C52" w:rsidP="00FC570C">
      <w:pPr>
        <w:rPr>
          <w:rFonts w:ascii="Trebuchet MS" w:hAnsi="Trebuchet MS"/>
          <w:b/>
          <w:sz w:val="28"/>
          <w:szCs w:val="28"/>
          <w:u w:val="single"/>
          <w:lang w:val="en-CA"/>
        </w:rPr>
      </w:pPr>
    </w:p>
    <w:p w:rsidR="00C3148A" w:rsidRPr="003569BE" w:rsidRDefault="000978CE" w:rsidP="00EB409C">
      <w:pPr>
        <w:numPr>
          <w:ilvl w:val="0"/>
          <w:numId w:val="29"/>
        </w:numPr>
        <w:spacing w:line="360" w:lineRule="auto"/>
        <w:ind w:left="426" w:hanging="426"/>
        <w:rPr>
          <w:rFonts w:ascii="Trebuchet MS" w:hAnsi="Trebuchet MS"/>
          <w:sz w:val="20"/>
          <w:lang w:val="en-CA"/>
        </w:rPr>
      </w:pPr>
      <w:r w:rsidRPr="003569BE">
        <w:rPr>
          <w:rFonts w:ascii="Trebuchet MS" w:hAnsi="Trebuchet MS"/>
          <w:sz w:val="20"/>
          <w:lang w:val="en-CA"/>
        </w:rPr>
        <w:t>What is “mastiche”</w:t>
      </w:r>
      <w:r w:rsidR="00C3148A" w:rsidRPr="003569BE">
        <w:rPr>
          <w:rFonts w:ascii="Trebuchet MS" w:hAnsi="Trebuchet MS"/>
          <w:sz w:val="20"/>
          <w:lang w:val="en-CA"/>
        </w:rPr>
        <w:t>?</w:t>
      </w:r>
    </w:p>
    <w:p w:rsidR="00C3148A" w:rsidRPr="003569BE" w:rsidRDefault="00C3148A" w:rsidP="00EB409C">
      <w:pPr>
        <w:spacing w:line="360" w:lineRule="auto"/>
        <w:ind w:left="426"/>
        <w:rPr>
          <w:rFonts w:ascii="Trebuchet MS" w:hAnsi="Trebuchet MS"/>
          <w:sz w:val="20"/>
          <w:lang w:val="en-CA"/>
        </w:rPr>
      </w:pPr>
      <w:r w:rsidRPr="003569BE">
        <w:rPr>
          <w:rFonts w:ascii="Trebuchet MS" w:hAnsi="Trebuchet MS"/>
          <w:sz w:val="20"/>
          <w:lang w:val="en-CA"/>
        </w:rPr>
        <w:t>________________________________________________________________</w:t>
      </w:r>
      <w:r w:rsidR="003569BE">
        <w:rPr>
          <w:rFonts w:ascii="Trebuchet MS" w:hAnsi="Trebuchet MS"/>
          <w:sz w:val="20"/>
          <w:lang w:val="en-CA"/>
        </w:rPr>
        <w:t>________</w:t>
      </w:r>
      <w:r w:rsidRPr="003569BE">
        <w:rPr>
          <w:rFonts w:ascii="Trebuchet MS" w:hAnsi="Trebuchet MS"/>
          <w:sz w:val="20"/>
          <w:lang w:val="en-CA"/>
        </w:rPr>
        <w:t>____________</w:t>
      </w:r>
    </w:p>
    <w:p w:rsidR="00C3148A" w:rsidRPr="003569BE" w:rsidRDefault="00C3148A" w:rsidP="00EB409C">
      <w:pPr>
        <w:spacing w:line="360" w:lineRule="auto"/>
        <w:ind w:left="426" w:hanging="426"/>
        <w:rPr>
          <w:rFonts w:ascii="Trebuchet MS" w:hAnsi="Trebuchet MS"/>
          <w:sz w:val="20"/>
          <w:lang w:val="en-CA"/>
        </w:rPr>
      </w:pPr>
    </w:p>
    <w:p w:rsidR="00C3148A" w:rsidRPr="003569BE" w:rsidRDefault="00C3148A" w:rsidP="00EB409C">
      <w:pPr>
        <w:numPr>
          <w:ilvl w:val="0"/>
          <w:numId w:val="29"/>
        </w:numPr>
        <w:spacing w:line="360" w:lineRule="auto"/>
        <w:ind w:left="426" w:hanging="426"/>
        <w:rPr>
          <w:rFonts w:ascii="Trebuchet MS" w:hAnsi="Trebuchet MS"/>
          <w:sz w:val="20"/>
          <w:lang w:val="en-CA"/>
        </w:rPr>
      </w:pPr>
      <w:r w:rsidRPr="003569BE">
        <w:rPr>
          <w:rFonts w:ascii="Trebuchet MS" w:hAnsi="Trebuchet MS"/>
          <w:sz w:val="20"/>
          <w:lang w:val="en-CA"/>
        </w:rPr>
        <w:t>Why did Greek women chew gum?</w:t>
      </w:r>
      <w:r w:rsidR="000978CE" w:rsidRPr="003569BE">
        <w:rPr>
          <w:rFonts w:ascii="Trebuchet MS" w:hAnsi="Trebuchet MS"/>
          <w:sz w:val="20"/>
          <w:lang w:val="en-CA"/>
        </w:rPr>
        <w:t xml:space="preserve"> (2 reasons)</w:t>
      </w:r>
    </w:p>
    <w:p w:rsidR="00C3148A" w:rsidRPr="003569BE" w:rsidRDefault="00C3148A" w:rsidP="00EB409C">
      <w:pPr>
        <w:spacing w:line="360" w:lineRule="auto"/>
        <w:ind w:left="426"/>
        <w:rPr>
          <w:rFonts w:ascii="Trebuchet MS" w:hAnsi="Trebuchet MS"/>
          <w:sz w:val="20"/>
          <w:lang w:val="en-CA"/>
        </w:rPr>
      </w:pPr>
      <w:r w:rsidRPr="003569BE">
        <w:rPr>
          <w:rFonts w:ascii="Trebuchet MS" w:hAnsi="Trebuchet MS"/>
          <w:sz w:val="20"/>
          <w:lang w:val="en-CA"/>
        </w:rPr>
        <w:t>_________________________________________________________________</w:t>
      </w:r>
      <w:r w:rsidR="003569BE">
        <w:rPr>
          <w:rFonts w:ascii="Trebuchet MS" w:hAnsi="Trebuchet MS"/>
          <w:sz w:val="20"/>
          <w:lang w:val="en-CA"/>
        </w:rPr>
        <w:t>________</w:t>
      </w:r>
      <w:r w:rsidRPr="003569BE">
        <w:rPr>
          <w:rFonts w:ascii="Trebuchet MS" w:hAnsi="Trebuchet MS"/>
          <w:sz w:val="20"/>
          <w:lang w:val="en-CA"/>
        </w:rPr>
        <w:t>___________</w:t>
      </w:r>
    </w:p>
    <w:p w:rsidR="00C3148A" w:rsidRPr="003569BE" w:rsidRDefault="00C3148A" w:rsidP="00EB409C">
      <w:pPr>
        <w:spacing w:line="360" w:lineRule="auto"/>
        <w:ind w:left="426" w:hanging="426"/>
        <w:rPr>
          <w:rFonts w:ascii="Trebuchet MS" w:hAnsi="Trebuchet MS"/>
          <w:sz w:val="20"/>
          <w:lang w:val="en-CA"/>
        </w:rPr>
      </w:pPr>
    </w:p>
    <w:p w:rsidR="00C3148A" w:rsidRPr="003569BE" w:rsidRDefault="000978CE" w:rsidP="00EB409C">
      <w:pPr>
        <w:numPr>
          <w:ilvl w:val="0"/>
          <w:numId w:val="29"/>
        </w:numPr>
        <w:spacing w:line="360" w:lineRule="auto"/>
        <w:ind w:left="426" w:hanging="426"/>
        <w:rPr>
          <w:rFonts w:ascii="Trebuchet MS" w:hAnsi="Trebuchet MS"/>
          <w:sz w:val="20"/>
          <w:lang w:val="en-CA"/>
        </w:rPr>
      </w:pPr>
      <w:r w:rsidRPr="003569BE">
        <w:rPr>
          <w:rFonts w:ascii="Trebuchet MS" w:hAnsi="Trebuchet MS"/>
          <w:sz w:val="20"/>
          <w:lang w:val="en-CA"/>
        </w:rPr>
        <w:t>Where does the “chicle”</w:t>
      </w:r>
      <w:r w:rsidR="00C3148A" w:rsidRPr="003569BE">
        <w:rPr>
          <w:rFonts w:ascii="Trebuchet MS" w:hAnsi="Trebuchet MS"/>
          <w:sz w:val="20"/>
          <w:lang w:val="en-CA"/>
        </w:rPr>
        <w:t xml:space="preserve"> come from?</w:t>
      </w:r>
    </w:p>
    <w:p w:rsidR="00C3148A" w:rsidRPr="003569BE" w:rsidRDefault="00A83579" w:rsidP="00EB409C">
      <w:pPr>
        <w:spacing w:line="360" w:lineRule="auto"/>
        <w:ind w:left="426"/>
        <w:rPr>
          <w:rFonts w:ascii="Trebuchet MS" w:hAnsi="Trebuchet MS"/>
          <w:sz w:val="20"/>
          <w:lang w:val="en-CA"/>
        </w:rPr>
      </w:pPr>
      <w:r w:rsidRPr="003569BE">
        <w:rPr>
          <w:rFonts w:ascii="Trebuchet MS" w:hAnsi="Trebuchet MS"/>
          <w:sz w:val="20"/>
          <w:lang w:val="en-CA"/>
        </w:rPr>
        <w:t>___________________________________________________________________</w:t>
      </w:r>
      <w:r w:rsidR="003569BE">
        <w:rPr>
          <w:rFonts w:ascii="Trebuchet MS" w:hAnsi="Trebuchet MS"/>
          <w:sz w:val="20"/>
          <w:lang w:val="en-CA"/>
        </w:rPr>
        <w:t>________</w:t>
      </w:r>
      <w:r w:rsidRPr="003569BE">
        <w:rPr>
          <w:rFonts w:ascii="Trebuchet MS" w:hAnsi="Trebuchet MS"/>
          <w:sz w:val="20"/>
          <w:lang w:val="en-CA"/>
        </w:rPr>
        <w:t>__________</w:t>
      </w:r>
    </w:p>
    <w:p w:rsidR="00C3148A" w:rsidRPr="003569BE" w:rsidRDefault="00C3148A" w:rsidP="00EB409C">
      <w:pPr>
        <w:spacing w:line="360" w:lineRule="auto"/>
        <w:ind w:left="426" w:hanging="426"/>
        <w:rPr>
          <w:rFonts w:ascii="Trebuchet MS" w:hAnsi="Trebuchet MS"/>
          <w:sz w:val="20"/>
          <w:lang w:val="en-CA"/>
        </w:rPr>
      </w:pPr>
    </w:p>
    <w:p w:rsidR="00A83579" w:rsidRPr="003569BE" w:rsidRDefault="00C3148A" w:rsidP="00EB409C">
      <w:pPr>
        <w:numPr>
          <w:ilvl w:val="0"/>
          <w:numId w:val="29"/>
        </w:numPr>
        <w:tabs>
          <w:tab w:val="left" w:pos="450"/>
        </w:tabs>
        <w:spacing w:line="360" w:lineRule="auto"/>
        <w:ind w:left="426" w:hanging="426"/>
        <w:rPr>
          <w:rFonts w:ascii="Trebuchet MS" w:hAnsi="Trebuchet MS"/>
          <w:sz w:val="20"/>
          <w:lang w:val="en-CA"/>
        </w:rPr>
      </w:pPr>
      <w:r w:rsidRPr="003569BE">
        <w:rPr>
          <w:rFonts w:ascii="Trebuchet MS" w:hAnsi="Trebuchet MS"/>
          <w:sz w:val="20"/>
          <w:lang w:val="en-CA"/>
        </w:rPr>
        <w:t>When was the first chewing gum in</w:t>
      </w:r>
      <w:r w:rsidR="00A83579" w:rsidRPr="003569BE">
        <w:rPr>
          <w:rFonts w:ascii="Trebuchet MS" w:hAnsi="Trebuchet MS"/>
          <w:sz w:val="20"/>
          <w:lang w:val="en-CA"/>
        </w:rPr>
        <w:t>vented</w:t>
      </w:r>
      <w:r w:rsidRPr="003569BE">
        <w:rPr>
          <w:rFonts w:ascii="Trebuchet MS" w:hAnsi="Trebuchet MS"/>
          <w:sz w:val="20"/>
          <w:lang w:val="en-CA"/>
        </w:rPr>
        <w:t>?</w:t>
      </w:r>
      <w:r w:rsidR="00773D84" w:rsidRPr="003569BE">
        <w:rPr>
          <w:rFonts w:ascii="Trebuchet MS" w:hAnsi="Trebuchet MS"/>
          <w:sz w:val="20"/>
          <w:lang w:val="en-CA"/>
        </w:rPr>
        <w:t xml:space="preserve"> </w:t>
      </w:r>
      <w:r w:rsidR="00A83579" w:rsidRPr="003569BE">
        <w:rPr>
          <w:rFonts w:ascii="Trebuchet MS" w:hAnsi="Trebuchet MS"/>
          <w:sz w:val="20"/>
          <w:lang w:val="en-CA"/>
        </w:rPr>
        <w:t>____________</w:t>
      </w:r>
      <w:r w:rsidR="00773D84" w:rsidRPr="003569BE">
        <w:rPr>
          <w:rFonts w:ascii="Trebuchet MS" w:hAnsi="Trebuchet MS"/>
          <w:sz w:val="20"/>
          <w:lang w:val="en-CA"/>
        </w:rPr>
        <w:t>___________________</w:t>
      </w:r>
      <w:r w:rsidR="003569BE">
        <w:rPr>
          <w:rFonts w:ascii="Trebuchet MS" w:hAnsi="Trebuchet MS"/>
          <w:sz w:val="20"/>
          <w:lang w:val="en-CA"/>
        </w:rPr>
        <w:t>________</w:t>
      </w:r>
      <w:r w:rsidR="00773D84" w:rsidRPr="003569BE">
        <w:rPr>
          <w:rFonts w:ascii="Trebuchet MS" w:hAnsi="Trebuchet MS"/>
          <w:sz w:val="20"/>
          <w:lang w:val="en-CA"/>
        </w:rPr>
        <w:t>_________</w:t>
      </w:r>
    </w:p>
    <w:p w:rsidR="00A83579" w:rsidRPr="003569BE" w:rsidRDefault="00A83579" w:rsidP="00EB409C">
      <w:pPr>
        <w:tabs>
          <w:tab w:val="left" w:pos="0"/>
        </w:tabs>
        <w:spacing w:line="360" w:lineRule="auto"/>
        <w:ind w:left="426" w:hanging="426"/>
        <w:rPr>
          <w:rFonts w:ascii="Trebuchet MS" w:hAnsi="Trebuchet MS"/>
          <w:sz w:val="20"/>
          <w:lang w:val="en-CA"/>
        </w:rPr>
      </w:pPr>
    </w:p>
    <w:p w:rsidR="00A83579" w:rsidRPr="003569BE" w:rsidRDefault="00A83579" w:rsidP="00EB409C">
      <w:pPr>
        <w:numPr>
          <w:ilvl w:val="0"/>
          <w:numId w:val="29"/>
        </w:numPr>
        <w:spacing w:line="360" w:lineRule="auto"/>
        <w:ind w:left="426" w:hanging="426"/>
        <w:rPr>
          <w:rFonts w:ascii="Trebuchet MS" w:hAnsi="Trebuchet MS"/>
          <w:sz w:val="20"/>
          <w:lang w:val="en-CA"/>
        </w:rPr>
      </w:pPr>
      <w:r w:rsidRPr="003569BE">
        <w:rPr>
          <w:rFonts w:ascii="Trebuchet MS" w:hAnsi="Trebuchet MS"/>
          <w:sz w:val="20"/>
          <w:lang w:val="en-CA"/>
        </w:rPr>
        <w:t xml:space="preserve">What is the name of the first </w:t>
      </w:r>
      <w:r w:rsidR="000978CE" w:rsidRPr="003569BE">
        <w:rPr>
          <w:rFonts w:ascii="Trebuchet MS" w:hAnsi="Trebuchet MS"/>
          <w:sz w:val="20"/>
          <w:lang w:val="en-CA"/>
        </w:rPr>
        <w:t xml:space="preserve">chewing </w:t>
      </w:r>
      <w:r w:rsidRPr="003569BE">
        <w:rPr>
          <w:rFonts w:ascii="Trebuchet MS" w:hAnsi="Trebuchet MS"/>
          <w:sz w:val="20"/>
          <w:lang w:val="en-CA"/>
        </w:rPr>
        <w:t>gum?</w:t>
      </w:r>
      <w:r w:rsidR="00773D84" w:rsidRPr="003569BE">
        <w:rPr>
          <w:rFonts w:ascii="Trebuchet MS" w:hAnsi="Trebuchet MS"/>
          <w:sz w:val="20"/>
          <w:lang w:val="en-CA"/>
        </w:rPr>
        <w:t xml:space="preserve"> ______</w:t>
      </w:r>
      <w:r w:rsidRPr="003569BE">
        <w:rPr>
          <w:rFonts w:ascii="Trebuchet MS" w:hAnsi="Trebuchet MS"/>
          <w:sz w:val="20"/>
          <w:lang w:val="en-CA"/>
        </w:rPr>
        <w:t>____________</w:t>
      </w:r>
      <w:r w:rsidR="00773D84" w:rsidRPr="003569BE">
        <w:rPr>
          <w:rFonts w:ascii="Trebuchet MS" w:hAnsi="Trebuchet MS"/>
          <w:sz w:val="20"/>
          <w:lang w:val="en-CA"/>
        </w:rPr>
        <w:t>_</w:t>
      </w:r>
      <w:r w:rsidRPr="003569BE">
        <w:rPr>
          <w:rFonts w:ascii="Trebuchet MS" w:hAnsi="Trebuchet MS"/>
          <w:sz w:val="20"/>
          <w:lang w:val="en-CA"/>
        </w:rPr>
        <w:t>___________</w:t>
      </w:r>
      <w:r w:rsidR="003569BE">
        <w:rPr>
          <w:rFonts w:ascii="Trebuchet MS" w:hAnsi="Trebuchet MS"/>
          <w:sz w:val="20"/>
          <w:lang w:val="en-CA"/>
        </w:rPr>
        <w:t>_________________</w:t>
      </w:r>
    </w:p>
    <w:p w:rsidR="00A83579" w:rsidRPr="003569BE" w:rsidRDefault="00A83579" w:rsidP="00EB409C">
      <w:pPr>
        <w:tabs>
          <w:tab w:val="left" w:pos="450"/>
        </w:tabs>
        <w:spacing w:line="360" w:lineRule="auto"/>
        <w:ind w:left="426" w:hanging="426"/>
        <w:rPr>
          <w:rFonts w:ascii="Trebuchet MS" w:hAnsi="Trebuchet MS"/>
          <w:sz w:val="20"/>
          <w:lang w:val="en-CA"/>
        </w:rPr>
      </w:pPr>
    </w:p>
    <w:p w:rsidR="00A83579" w:rsidRPr="003569BE" w:rsidRDefault="00A83579" w:rsidP="00EB409C">
      <w:pPr>
        <w:numPr>
          <w:ilvl w:val="0"/>
          <w:numId w:val="29"/>
        </w:numPr>
        <w:tabs>
          <w:tab w:val="left" w:pos="450"/>
        </w:tabs>
        <w:spacing w:line="360" w:lineRule="auto"/>
        <w:ind w:left="426" w:hanging="426"/>
        <w:rPr>
          <w:rFonts w:ascii="Trebuchet MS" w:hAnsi="Trebuchet MS"/>
          <w:sz w:val="20"/>
          <w:lang w:val="en-CA"/>
        </w:rPr>
      </w:pPr>
      <w:r w:rsidRPr="003569BE">
        <w:rPr>
          <w:rFonts w:ascii="Trebuchet MS" w:hAnsi="Trebuchet MS"/>
          <w:b/>
          <w:i/>
          <w:sz w:val="20"/>
          <w:lang w:val="en-CA"/>
        </w:rPr>
        <w:t>Blibber-</w:t>
      </w:r>
      <w:r w:rsidR="007C26E9" w:rsidRPr="003569BE">
        <w:rPr>
          <w:rFonts w:ascii="Trebuchet MS" w:hAnsi="Trebuchet MS"/>
          <w:b/>
          <w:i/>
          <w:sz w:val="20"/>
          <w:lang w:val="en-CA"/>
        </w:rPr>
        <w:t>B</w:t>
      </w:r>
      <w:r w:rsidRPr="003569BE">
        <w:rPr>
          <w:rFonts w:ascii="Trebuchet MS" w:hAnsi="Trebuchet MS"/>
          <w:b/>
          <w:i/>
          <w:sz w:val="20"/>
          <w:lang w:val="en-CA"/>
        </w:rPr>
        <w:t>lubber</w:t>
      </w:r>
      <w:r w:rsidRPr="003569BE">
        <w:rPr>
          <w:rFonts w:ascii="Trebuchet MS" w:hAnsi="Trebuchet MS"/>
          <w:sz w:val="20"/>
          <w:lang w:val="en-CA"/>
        </w:rPr>
        <w:t xml:space="preserve"> was invented in</w:t>
      </w:r>
      <w:r w:rsidR="00925351">
        <w:rPr>
          <w:rFonts w:ascii="Trebuchet MS" w:hAnsi="Trebuchet MS"/>
          <w:sz w:val="20"/>
          <w:lang w:val="en-CA"/>
        </w:rPr>
        <w:t xml:space="preserve"> what year? ______________</w:t>
      </w:r>
      <w:r w:rsidRPr="003569BE">
        <w:rPr>
          <w:rFonts w:ascii="Trebuchet MS" w:hAnsi="Trebuchet MS"/>
          <w:sz w:val="20"/>
          <w:lang w:val="en-CA"/>
        </w:rPr>
        <w:t>_______________</w:t>
      </w:r>
      <w:r w:rsidR="003569BE">
        <w:rPr>
          <w:rFonts w:ascii="Trebuchet MS" w:hAnsi="Trebuchet MS"/>
          <w:sz w:val="20"/>
          <w:lang w:val="en-CA"/>
        </w:rPr>
        <w:t>___</w:t>
      </w:r>
      <w:r w:rsidR="00925351">
        <w:rPr>
          <w:rFonts w:ascii="Trebuchet MS" w:hAnsi="Trebuchet MS"/>
          <w:sz w:val="20"/>
          <w:lang w:val="en-CA"/>
        </w:rPr>
        <w:t>_</w:t>
      </w:r>
      <w:r w:rsidR="003569BE">
        <w:rPr>
          <w:rFonts w:ascii="Trebuchet MS" w:hAnsi="Trebuchet MS"/>
          <w:sz w:val="20"/>
          <w:lang w:val="en-CA"/>
        </w:rPr>
        <w:t>____</w:t>
      </w:r>
      <w:r w:rsidR="00925351">
        <w:rPr>
          <w:rFonts w:ascii="Trebuchet MS" w:hAnsi="Trebuchet MS"/>
          <w:sz w:val="20"/>
          <w:lang w:val="en-CA"/>
        </w:rPr>
        <w:t>_____</w:t>
      </w:r>
      <w:r w:rsidRPr="003569BE">
        <w:rPr>
          <w:rFonts w:ascii="Trebuchet MS" w:hAnsi="Trebuchet MS"/>
          <w:sz w:val="20"/>
          <w:lang w:val="en-CA"/>
        </w:rPr>
        <w:t>____</w:t>
      </w:r>
    </w:p>
    <w:p w:rsidR="00A83579" w:rsidRPr="003569BE" w:rsidRDefault="00A83579" w:rsidP="00EB409C">
      <w:pPr>
        <w:tabs>
          <w:tab w:val="left" w:pos="450"/>
        </w:tabs>
        <w:spacing w:line="360" w:lineRule="auto"/>
        <w:ind w:left="426" w:hanging="426"/>
        <w:rPr>
          <w:rFonts w:ascii="Trebuchet MS" w:hAnsi="Trebuchet MS"/>
          <w:sz w:val="20"/>
          <w:lang w:val="en-CA"/>
        </w:rPr>
      </w:pPr>
    </w:p>
    <w:p w:rsidR="00A83579" w:rsidRPr="003569BE" w:rsidRDefault="00A83579" w:rsidP="00EB409C">
      <w:pPr>
        <w:numPr>
          <w:ilvl w:val="0"/>
          <w:numId w:val="29"/>
        </w:numPr>
        <w:tabs>
          <w:tab w:val="left" w:pos="450"/>
        </w:tabs>
        <w:spacing w:line="360" w:lineRule="auto"/>
        <w:ind w:left="426" w:hanging="426"/>
        <w:rPr>
          <w:rFonts w:ascii="Trebuchet MS" w:hAnsi="Trebuchet MS"/>
          <w:sz w:val="20"/>
          <w:lang w:val="en-CA"/>
        </w:rPr>
      </w:pPr>
      <w:r w:rsidRPr="003569BE">
        <w:rPr>
          <w:rFonts w:ascii="Trebuchet MS" w:hAnsi="Trebuchet MS"/>
          <w:sz w:val="20"/>
          <w:lang w:val="en-CA"/>
        </w:rPr>
        <w:t>What was the problem with this first bubble gum?</w:t>
      </w:r>
    </w:p>
    <w:p w:rsidR="00A83579" w:rsidRPr="003569BE" w:rsidRDefault="00A83579" w:rsidP="00EB409C">
      <w:pPr>
        <w:pStyle w:val="Paragraphedeliste"/>
        <w:spacing w:line="360" w:lineRule="auto"/>
        <w:ind w:left="426"/>
        <w:rPr>
          <w:rFonts w:ascii="Trebuchet MS" w:hAnsi="Trebuchet MS"/>
          <w:sz w:val="20"/>
          <w:szCs w:val="20"/>
          <w:lang w:val="en-CA"/>
        </w:rPr>
      </w:pPr>
      <w:r w:rsidRPr="003569BE">
        <w:rPr>
          <w:rFonts w:ascii="Trebuchet MS" w:hAnsi="Trebuchet MS"/>
          <w:sz w:val="20"/>
          <w:szCs w:val="20"/>
          <w:lang w:val="en-CA"/>
        </w:rPr>
        <w:t>_____________________________________________________________________</w:t>
      </w:r>
      <w:r w:rsidR="003569BE">
        <w:rPr>
          <w:rFonts w:ascii="Trebuchet MS" w:hAnsi="Trebuchet MS"/>
          <w:sz w:val="20"/>
          <w:szCs w:val="20"/>
          <w:lang w:val="en-CA"/>
        </w:rPr>
        <w:t>__</w:t>
      </w:r>
      <w:r w:rsidR="00925351">
        <w:rPr>
          <w:rFonts w:ascii="Trebuchet MS" w:hAnsi="Trebuchet MS"/>
          <w:sz w:val="20"/>
          <w:szCs w:val="20"/>
          <w:lang w:val="en-CA"/>
        </w:rPr>
        <w:t>_</w:t>
      </w:r>
      <w:r w:rsidR="003569BE">
        <w:rPr>
          <w:rFonts w:ascii="Trebuchet MS" w:hAnsi="Trebuchet MS"/>
          <w:sz w:val="20"/>
          <w:szCs w:val="20"/>
          <w:lang w:val="en-CA"/>
        </w:rPr>
        <w:t>_____</w:t>
      </w:r>
      <w:r w:rsidRPr="003569BE">
        <w:rPr>
          <w:rFonts w:ascii="Trebuchet MS" w:hAnsi="Trebuchet MS"/>
          <w:sz w:val="20"/>
          <w:szCs w:val="20"/>
          <w:lang w:val="en-CA"/>
        </w:rPr>
        <w:t>________</w:t>
      </w:r>
    </w:p>
    <w:p w:rsidR="00A83579" w:rsidRPr="003569BE" w:rsidRDefault="00A83579" w:rsidP="00EB409C">
      <w:pPr>
        <w:tabs>
          <w:tab w:val="left" w:pos="450"/>
        </w:tabs>
        <w:spacing w:line="360" w:lineRule="auto"/>
        <w:ind w:left="426" w:hanging="426"/>
        <w:rPr>
          <w:rFonts w:ascii="Trebuchet MS" w:hAnsi="Trebuchet MS"/>
          <w:sz w:val="20"/>
          <w:lang w:val="en-CA"/>
        </w:rPr>
      </w:pPr>
    </w:p>
    <w:p w:rsidR="00A83579" w:rsidRPr="003569BE" w:rsidRDefault="00A83579" w:rsidP="00EB409C">
      <w:pPr>
        <w:numPr>
          <w:ilvl w:val="0"/>
          <w:numId w:val="29"/>
        </w:numPr>
        <w:tabs>
          <w:tab w:val="left" w:pos="450"/>
        </w:tabs>
        <w:spacing w:line="360" w:lineRule="auto"/>
        <w:ind w:left="426" w:hanging="426"/>
        <w:rPr>
          <w:rFonts w:ascii="Trebuchet MS" w:hAnsi="Trebuchet MS"/>
          <w:sz w:val="20"/>
          <w:lang w:val="en-CA"/>
        </w:rPr>
      </w:pPr>
      <w:r w:rsidRPr="003569BE">
        <w:rPr>
          <w:rFonts w:ascii="Trebuchet MS" w:hAnsi="Trebuchet MS"/>
          <w:sz w:val="20"/>
          <w:lang w:val="en-CA"/>
        </w:rPr>
        <w:t xml:space="preserve">Who invented </w:t>
      </w:r>
      <w:r w:rsidRPr="003569BE">
        <w:rPr>
          <w:rFonts w:ascii="Trebuchet MS" w:hAnsi="Trebuchet MS"/>
          <w:b/>
          <w:i/>
          <w:sz w:val="20"/>
          <w:lang w:val="en-CA"/>
        </w:rPr>
        <w:t>D</w:t>
      </w:r>
      <w:r w:rsidR="007C26E9" w:rsidRPr="003569BE">
        <w:rPr>
          <w:rFonts w:ascii="Trebuchet MS" w:hAnsi="Trebuchet MS"/>
          <w:b/>
          <w:i/>
          <w:sz w:val="20"/>
          <w:lang w:val="en-CA"/>
        </w:rPr>
        <w:t>ub</w:t>
      </w:r>
      <w:r w:rsidRPr="003569BE">
        <w:rPr>
          <w:rFonts w:ascii="Trebuchet MS" w:hAnsi="Trebuchet MS"/>
          <w:b/>
          <w:i/>
          <w:sz w:val="20"/>
          <w:lang w:val="en-CA"/>
        </w:rPr>
        <w:t xml:space="preserve">ble </w:t>
      </w:r>
      <w:r w:rsidR="007C26E9" w:rsidRPr="003569BE">
        <w:rPr>
          <w:rFonts w:ascii="Trebuchet MS" w:hAnsi="Trebuchet MS"/>
          <w:b/>
          <w:i/>
          <w:sz w:val="20"/>
          <w:lang w:val="en-CA"/>
        </w:rPr>
        <w:t>B</w:t>
      </w:r>
      <w:r w:rsidRPr="003569BE">
        <w:rPr>
          <w:rFonts w:ascii="Trebuchet MS" w:hAnsi="Trebuchet MS"/>
          <w:b/>
          <w:i/>
          <w:sz w:val="20"/>
          <w:lang w:val="en-CA"/>
        </w:rPr>
        <w:t>ubble</w:t>
      </w:r>
      <w:r w:rsidRPr="003569BE">
        <w:rPr>
          <w:rFonts w:ascii="Trebuchet MS" w:hAnsi="Trebuchet MS"/>
          <w:sz w:val="20"/>
          <w:lang w:val="en-CA"/>
        </w:rPr>
        <w:t>?</w:t>
      </w:r>
      <w:r w:rsidR="000978CE" w:rsidRPr="003569BE">
        <w:rPr>
          <w:rFonts w:ascii="Trebuchet MS" w:hAnsi="Trebuchet MS"/>
          <w:sz w:val="20"/>
          <w:lang w:val="en-CA"/>
        </w:rPr>
        <w:t xml:space="preserve"> In what year?</w:t>
      </w:r>
      <w:r w:rsidR="00773D84" w:rsidRPr="003569BE">
        <w:rPr>
          <w:rFonts w:ascii="Trebuchet MS" w:hAnsi="Trebuchet MS"/>
          <w:sz w:val="20"/>
          <w:lang w:val="en-CA"/>
        </w:rPr>
        <w:t xml:space="preserve"> </w:t>
      </w:r>
      <w:r w:rsidR="00925351">
        <w:rPr>
          <w:rFonts w:ascii="Trebuchet MS" w:hAnsi="Trebuchet MS"/>
          <w:sz w:val="20"/>
          <w:lang w:val="en-CA"/>
        </w:rPr>
        <w:t xml:space="preserve"> </w:t>
      </w:r>
      <w:r w:rsidR="00773D84" w:rsidRPr="003569BE">
        <w:rPr>
          <w:rFonts w:ascii="Trebuchet MS" w:hAnsi="Trebuchet MS"/>
          <w:sz w:val="20"/>
          <w:lang w:val="en-CA"/>
        </w:rPr>
        <w:t>_</w:t>
      </w:r>
      <w:r w:rsidRPr="003569BE">
        <w:rPr>
          <w:rFonts w:ascii="Trebuchet MS" w:hAnsi="Trebuchet MS"/>
          <w:sz w:val="20"/>
          <w:lang w:val="en-CA"/>
        </w:rPr>
        <w:t>______________________________</w:t>
      </w:r>
      <w:r w:rsidR="003569BE">
        <w:rPr>
          <w:rFonts w:ascii="Trebuchet MS" w:hAnsi="Trebuchet MS"/>
          <w:sz w:val="20"/>
          <w:lang w:val="en-CA"/>
        </w:rPr>
        <w:t>________</w:t>
      </w:r>
      <w:r w:rsidRPr="003569BE">
        <w:rPr>
          <w:rFonts w:ascii="Trebuchet MS" w:hAnsi="Trebuchet MS"/>
          <w:sz w:val="20"/>
          <w:lang w:val="en-CA"/>
        </w:rPr>
        <w:t>_______</w:t>
      </w:r>
    </w:p>
    <w:p w:rsidR="00A83579" w:rsidRPr="003569BE" w:rsidRDefault="00A83579" w:rsidP="00EB409C">
      <w:pPr>
        <w:tabs>
          <w:tab w:val="left" w:pos="450"/>
        </w:tabs>
        <w:spacing w:line="360" w:lineRule="auto"/>
        <w:ind w:left="426" w:hanging="426"/>
        <w:rPr>
          <w:rFonts w:ascii="Trebuchet MS" w:hAnsi="Trebuchet MS"/>
          <w:sz w:val="20"/>
          <w:lang w:val="en-CA"/>
        </w:rPr>
      </w:pPr>
    </w:p>
    <w:p w:rsidR="00A83579" w:rsidRPr="003569BE" w:rsidRDefault="00A83579" w:rsidP="00EB409C">
      <w:pPr>
        <w:numPr>
          <w:ilvl w:val="0"/>
          <w:numId w:val="29"/>
        </w:numPr>
        <w:tabs>
          <w:tab w:val="left" w:pos="450"/>
        </w:tabs>
        <w:spacing w:line="360" w:lineRule="auto"/>
        <w:ind w:left="426" w:hanging="426"/>
        <w:rPr>
          <w:rFonts w:ascii="Trebuchet MS" w:hAnsi="Trebuchet MS"/>
          <w:sz w:val="20"/>
          <w:lang w:val="en-CA"/>
        </w:rPr>
      </w:pPr>
      <w:r w:rsidRPr="003569BE">
        <w:rPr>
          <w:rFonts w:ascii="Trebuchet MS" w:hAnsi="Trebuchet MS"/>
          <w:sz w:val="20"/>
          <w:lang w:val="en-CA"/>
        </w:rPr>
        <w:t xml:space="preserve">Why </w:t>
      </w:r>
      <w:r w:rsidR="00925351">
        <w:rPr>
          <w:rFonts w:ascii="Trebuchet MS" w:hAnsi="Trebuchet MS"/>
          <w:sz w:val="20"/>
          <w:lang w:val="en-CA"/>
        </w:rPr>
        <w:t xml:space="preserve">is </w:t>
      </w:r>
      <w:r w:rsidR="000978CE" w:rsidRPr="003569BE">
        <w:rPr>
          <w:rFonts w:ascii="Trebuchet MS" w:hAnsi="Trebuchet MS"/>
          <w:b/>
          <w:i/>
          <w:sz w:val="20"/>
          <w:lang w:val="en-CA"/>
        </w:rPr>
        <w:t>Dubble Bubble</w:t>
      </w:r>
      <w:r w:rsidRPr="003569BE">
        <w:rPr>
          <w:rFonts w:ascii="Trebuchet MS" w:hAnsi="Trebuchet MS"/>
          <w:sz w:val="20"/>
          <w:lang w:val="en-CA"/>
        </w:rPr>
        <w:t xml:space="preserve"> pink?</w:t>
      </w:r>
    </w:p>
    <w:p w:rsidR="00A83579" w:rsidRPr="003569BE" w:rsidRDefault="00A83579" w:rsidP="00EB409C">
      <w:pPr>
        <w:tabs>
          <w:tab w:val="left" w:pos="450"/>
        </w:tabs>
        <w:spacing w:line="360" w:lineRule="auto"/>
        <w:ind w:left="426"/>
        <w:rPr>
          <w:rFonts w:ascii="Trebuchet MS" w:hAnsi="Trebuchet MS"/>
          <w:sz w:val="20"/>
          <w:lang w:val="en-CA"/>
        </w:rPr>
      </w:pPr>
      <w:r w:rsidRPr="003569BE">
        <w:rPr>
          <w:rFonts w:ascii="Trebuchet MS" w:hAnsi="Trebuchet MS"/>
          <w:sz w:val="20"/>
          <w:lang w:val="en-CA"/>
        </w:rPr>
        <w:t>___________________________________________________________________</w:t>
      </w:r>
      <w:r w:rsidR="00925351">
        <w:rPr>
          <w:rFonts w:ascii="Trebuchet MS" w:hAnsi="Trebuchet MS"/>
          <w:sz w:val="20"/>
          <w:lang w:val="en-CA"/>
        </w:rPr>
        <w:t>_</w:t>
      </w:r>
      <w:r w:rsidRPr="003569BE">
        <w:rPr>
          <w:rFonts w:ascii="Trebuchet MS" w:hAnsi="Trebuchet MS"/>
          <w:sz w:val="20"/>
          <w:lang w:val="en-CA"/>
        </w:rPr>
        <w:t>_____</w:t>
      </w:r>
      <w:r w:rsidR="003569BE">
        <w:rPr>
          <w:rFonts w:ascii="Trebuchet MS" w:hAnsi="Trebuchet MS"/>
          <w:sz w:val="20"/>
          <w:lang w:val="en-CA"/>
        </w:rPr>
        <w:t>_______</w:t>
      </w:r>
      <w:r w:rsidRPr="003569BE">
        <w:rPr>
          <w:rFonts w:ascii="Trebuchet MS" w:hAnsi="Trebuchet MS"/>
          <w:sz w:val="20"/>
          <w:lang w:val="en-CA"/>
        </w:rPr>
        <w:t>_____</w:t>
      </w:r>
    </w:p>
    <w:p w:rsidR="00F32F3D" w:rsidRPr="003569BE" w:rsidRDefault="00F32F3D" w:rsidP="00EB409C">
      <w:pPr>
        <w:tabs>
          <w:tab w:val="left" w:pos="450"/>
        </w:tabs>
        <w:spacing w:line="360" w:lineRule="auto"/>
        <w:ind w:left="426" w:hanging="426"/>
        <w:rPr>
          <w:rFonts w:ascii="Trebuchet MS" w:hAnsi="Trebuchet MS"/>
          <w:sz w:val="20"/>
          <w:lang w:val="en-CA"/>
        </w:rPr>
      </w:pPr>
    </w:p>
    <w:p w:rsidR="00F32F3D" w:rsidRPr="003569BE" w:rsidRDefault="00F32F3D" w:rsidP="00EB409C">
      <w:pPr>
        <w:numPr>
          <w:ilvl w:val="0"/>
          <w:numId w:val="29"/>
        </w:numPr>
        <w:spacing w:line="360" w:lineRule="auto"/>
        <w:ind w:left="426" w:hanging="426"/>
        <w:rPr>
          <w:rFonts w:ascii="Trebuchet MS" w:hAnsi="Trebuchet MS"/>
          <w:sz w:val="20"/>
          <w:lang w:val="en-CA"/>
        </w:rPr>
      </w:pPr>
      <w:r w:rsidRPr="003569BE">
        <w:rPr>
          <w:rFonts w:ascii="Trebuchet MS" w:hAnsi="Trebuchet MS"/>
          <w:sz w:val="20"/>
          <w:lang w:val="en-CA"/>
        </w:rPr>
        <w:t xml:space="preserve">Where do you throw your </w:t>
      </w:r>
      <w:r w:rsidR="00773D84" w:rsidRPr="003569BE">
        <w:rPr>
          <w:rFonts w:ascii="Trebuchet MS" w:hAnsi="Trebuchet MS"/>
          <w:sz w:val="20"/>
          <w:lang w:val="en-CA"/>
        </w:rPr>
        <w:t xml:space="preserve">piece of </w:t>
      </w:r>
      <w:r w:rsidRPr="003569BE">
        <w:rPr>
          <w:rFonts w:ascii="Trebuchet MS" w:hAnsi="Trebuchet MS"/>
          <w:sz w:val="20"/>
          <w:lang w:val="en-CA"/>
        </w:rPr>
        <w:t>gum after chewing it?</w:t>
      </w:r>
    </w:p>
    <w:p w:rsidR="00F4390F" w:rsidRPr="003569BE" w:rsidRDefault="00F32F3D" w:rsidP="00EB409C">
      <w:pPr>
        <w:spacing w:line="360" w:lineRule="auto"/>
        <w:ind w:left="426"/>
        <w:rPr>
          <w:rFonts w:ascii="Trebuchet MS" w:hAnsi="Trebuchet MS"/>
          <w:sz w:val="20"/>
          <w:lang w:val="en-CA"/>
        </w:rPr>
      </w:pPr>
      <w:r w:rsidRPr="003569BE">
        <w:rPr>
          <w:rFonts w:ascii="Trebuchet MS" w:hAnsi="Trebuchet MS"/>
          <w:sz w:val="20"/>
          <w:lang w:val="en-CA"/>
        </w:rPr>
        <w:t>__________________________________________________________________________</w:t>
      </w:r>
      <w:r w:rsidR="003569BE">
        <w:rPr>
          <w:rFonts w:ascii="Trebuchet MS" w:hAnsi="Trebuchet MS"/>
          <w:sz w:val="20"/>
          <w:lang w:val="en-CA"/>
        </w:rPr>
        <w:t>________</w:t>
      </w:r>
      <w:r w:rsidRPr="003569BE">
        <w:rPr>
          <w:rFonts w:ascii="Trebuchet MS" w:hAnsi="Trebuchet MS"/>
          <w:sz w:val="20"/>
          <w:lang w:val="en-CA"/>
        </w:rPr>
        <w:t>___</w:t>
      </w:r>
    </w:p>
    <w:p w:rsidR="00773D84" w:rsidRPr="003569BE" w:rsidRDefault="00773D84" w:rsidP="00EB409C">
      <w:pPr>
        <w:tabs>
          <w:tab w:val="left" w:pos="450"/>
        </w:tabs>
        <w:spacing w:line="360" w:lineRule="auto"/>
        <w:ind w:left="426" w:hanging="426"/>
        <w:rPr>
          <w:rFonts w:ascii="Trebuchet MS" w:hAnsi="Trebuchet MS"/>
          <w:sz w:val="20"/>
          <w:lang w:val="en-CA"/>
        </w:rPr>
      </w:pPr>
    </w:p>
    <w:p w:rsidR="00773D84" w:rsidRPr="003569BE" w:rsidRDefault="00925351" w:rsidP="00EB409C">
      <w:pPr>
        <w:numPr>
          <w:ilvl w:val="0"/>
          <w:numId w:val="29"/>
        </w:numPr>
        <w:spacing w:line="360" w:lineRule="auto"/>
        <w:ind w:left="426" w:hanging="426"/>
        <w:rPr>
          <w:rFonts w:ascii="Trebuchet MS" w:hAnsi="Trebuchet MS"/>
          <w:sz w:val="20"/>
          <w:lang w:val="en-CA"/>
        </w:rPr>
      </w:pPr>
      <w:r>
        <w:rPr>
          <w:rFonts w:ascii="Trebuchet MS" w:hAnsi="Trebuchet MS"/>
          <w:sz w:val="20"/>
          <w:lang w:val="en-CA"/>
        </w:rPr>
        <w:t>Write one piece of information you learned in this text.</w:t>
      </w:r>
    </w:p>
    <w:p w:rsidR="00773D84" w:rsidRPr="003569BE" w:rsidRDefault="00773D84" w:rsidP="00EB409C">
      <w:pPr>
        <w:spacing w:line="360" w:lineRule="auto"/>
        <w:ind w:left="426"/>
        <w:rPr>
          <w:rFonts w:ascii="Trebuchet MS" w:hAnsi="Trebuchet MS"/>
          <w:sz w:val="20"/>
          <w:lang w:val="en-CA"/>
        </w:rPr>
      </w:pPr>
      <w:r w:rsidRPr="003569BE">
        <w:rPr>
          <w:rFonts w:ascii="Trebuchet MS" w:hAnsi="Trebuchet MS"/>
          <w:sz w:val="20"/>
          <w:lang w:val="en-CA"/>
        </w:rPr>
        <w:t>__________________________________________________________________________</w:t>
      </w:r>
      <w:r w:rsidR="003569BE">
        <w:rPr>
          <w:rFonts w:ascii="Trebuchet MS" w:hAnsi="Trebuchet MS"/>
          <w:sz w:val="20"/>
          <w:lang w:val="en-CA"/>
        </w:rPr>
        <w:t>________</w:t>
      </w:r>
      <w:r w:rsidRPr="003569BE">
        <w:rPr>
          <w:rFonts w:ascii="Trebuchet MS" w:hAnsi="Trebuchet MS"/>
          <w:sz w:val="20"/>
          <w:lang w:val="en-CA"/>
        </w:rPr>
        <w:t>___</w:t>
      </w:r>
    </w:p>
    <w:p w:rsidR="003569BE" w:rsidRPr="003569BE" w:rsidRDefault="003569BE" w:rsidP="00EB409C">
      <w:pPr>
        <w:spacing w:line="360" w:lineRule="auto"/>
        <w:ind w:left="426" w:hanging="426"/>
        <w:rPr>
          <w:rFonts w:ascii="Trebuchet MS" w:hAnsi="Trebuchet MS"/>
          <w:sz w:val="20"/>
          <w:lang w:val="en-CA"/>
        </w:rPr>
      </w:pPr>
    </w:p>
    <w:p w:rsidR="003569BE" w:rsidRPr="003569BE" w:rsidRDefault="003569BE" w:rsidP="00EB409C">
      <w:pPr>
        <w:pStyle w:val="Paragraphedeliste"/>
        <w:numPr>
          <w:ilvl w:val="0"/>
          <w:numId w:val="29"/>
        </w:numPr>
        <w:spacing w:line="360" w:lineRule="auto"/>
        <w:ind w:left="426" w:hanging="426"/>
        <w:rPr>
          <w:rFonts w:ascii="Trebuchet MS" w:hAnsi="Trebuchet MS"/>
          <w:sz w:val="20"/>
          <w:szCs w:val="20"/>
          <w:lang w:val="en-CA"/>
        </w:rPr>
      </w:pPr>
      <w:r w:rsidRPr="003569BE">
        <w:rPr>
          <w:rFonts w:ascii="Trebuchet MS" w:hAnsi="Trebuchet MS"/>
          <w:sz w:val="20"/>
          <w:szCs w:val="20"/>
          <w:lang w:val="en-CA"/>
        </w:rPr>
        <w:t>What is your favorite brand of gum? Which flavor do you prefer? Why?</w:t>
      </w:r>
    </w:p>
    <w:p w:rsidR="003569BE" w:rsidRDefault="003569BE" w:rsidP="00EB409C">
      <w:pPr>
        <w:pStyle w:val="Paragraphedeliste"/>
        <w:spacing w:line="360" w:lineRule="auto"/>
        <w:ind w:left="426"/>
        <w:rPr>
          <w:rFonts w:ascii="Trebuchet MS" w:hAnsi="Trebuchet MS"/>
          <w:sz w:val="20"/>
          <w:szCs w:val="20"/>
          <w:lang w:val="en-CA"/>
        </w:rPr>
      </w:pPr>
      <w:r w:rsidRPr="003569BE">
        <w:rPr>
          <w:rFonts w:ascii="Trebuchet MS" w:hAnsi="Trebuchet MS"/>
          <w:sz w:val="20"/>
          <w:szCs w:val="20"/>
          <w:lang w:val="en-CA"/>
        </w:rPr>
        <w:t>___________________________________________________________________________</w:t>
      </w:r>
      <w:r>
        <w:rPr>
          <w:rFonts w:ascii="Trebuchet MS" w:hAnsi="Trebuchet MS"/>
          <w:sz w:val="20"/>
          <w:szCs w:val="20"/>
          <w:lang w:val="en-CA"/>
        </w:rPr>
        <w:t>________</w:t>
      </w:r>
      <w:r w:rsidRPr="003569BE">
        <w:rPr>
          <w:rFonts w:ascii="Trebuchet MS" w:hAnsi="Trebuchet MS"/>
          <w:sz w:val="20"/>
          <w:szCs w:val="20"/>
          <w:lang w:val="en-CA"/>
        </w:rPr>
        <w:t>__</w:t>
      </w:r>
    </w:p>
    <w:p w:rsidR="003569BE" w:rsidRDefault="003569BE" w:rsidP="00EB409C">
      <w:pPr>
        <w:spacing w:line="360" w:lineRule="auto"/>
        <w:ind w:left="426" w:hanging="426"/>
        <w:rPr>
          <w:rFonts w:ascii="Trebuchet MS" w:hAnsi="Trebuchet MS"/>
          <w:sz w:val="20"/>
          <w:lang w:val="en-CA"/>
        </w:rPr>
      </w:pPr>
    </w:p>
    <w:p w:rsidR="003569BE" w:rsidRDefault="003569BE" w:rsidP="00EB409C">
      <w:pPr>
        <w:pStyle w:val="Paragraphedeliste"/>
        <w:numPr>
          <w:ilvl w:val="0"/>
          <w:numId w:val="29"/>
        </w:numPr>
        <w:spacing w:line="360" w:lineRule="auto"/>
        <w:ind w:left="426" w:hanging="426"/>
        <w:rPr>
          <w:rFonts w:ascii="Trebuchet MS" w:hAnsi="Trebuchet MS"/>
          <w:sz w:val="20"/>
          <w:lang w:val="en-CA"/>
        </w:rPr>
      </w:pPr>
      <w:r>
        <w:rPr>
          <w:rFonts w:ascii="Trebuchet MS" w:hAnsi="Trebuchet MS"/>
          <w:sz w:val="20"/>
          <w:lang w:val="en-CA"/>
        </w:rPr>
        <w:t>Do you know how to blow a bubble?</w:t>
      </w:r>
    </w:p>
    <w:p w:rsidR="003569BE" w:rsidRPr="003569BE" w:rsidRDefault="003569BE" w:rsidP="00EB409C">
      <w:pPr>
        <w:pStyle w:val="Paragraphedeliste"/>
        <w:spacing w:line="360" w:lineRule="auto"/>
        <w:ind w:left="426"/>
        <w:rPr>
          <w:rFonts w:ascii="Trebuchet MS" w:hAnsi="Trebuchet MS"/>
          <w:sz w:val="20"/>
          <w:lang w:val="en-CA"/>
        </w:rPr>
      </w:pPr>
      <w:r>
        <w:rPr>
          <w:rFonts w:ascii="Trebuchet MS" w:hAnsi="Trebuchet MS"/>
          <w:sz w:val="20"/>
          <w:lang w:val="en-CA"/>
        </w:rPr>
        <w:t>_____________________________________________________________________________________</w:t>
      </w:r>
    </w:p>
    <w:p w:rsidR="00C3148A" w:rsidRPr="003569BE" w:rsidRDefault="00C3148A" w:rsidP="00C3148A">
      <w:pPr>
        <w:pStyle w:val="sita-texte"/>
        <w:tabs>
          <w:tab w:val="left" w:pos="720"/>
        </w:tabs>
        <w:spacing w:line="360" w:lineRule="auto"/>
        <w:rPr>
          <w:szCs w:val="20"/>
          <w:lang w:val="en-US"/>
        </w:rPr>
        <w:sectPr w:rsidR="00C3148A" w:rsidRPr="003569BE" w:rsidSect="00A07513">
          <w:pgSz w:w="12240" w:h="15840" w:code="1"/>
          <w:pgMar w:top="996" w:right="1440" w:bottom="450" w:left="1440" w:header="720" w:footer="394" w:gutter="0"/>
          <w:cols w:space="720"/>
          <w:docGrid w:linePitch="326"/>
        </w:sectPr>
      </w:pPr>
    </w:p>
    <w:p w:rsidR="00354E2C" w:rsidRPr="00462704" w:rsidRDefault="00902F70" w:rsidP="00902F70">
      <w:pPr>
        <w:pStyle w:val="sita-texte"/>
        <w:shd w:val="clear" w:color="auto" w:fill="FF66CC"/>
        <w:tabs>
          <w:tab w:val="right" w:pos="6930"/>
        </w:tabs>
        <w:ind w:right="-90"/>
        <w:jc w:val="left"/>
        <w:rPr>
          <w:b/>
          <w:bCs/>
          <w:caps/>
          <w:color w:val="FFFFFF"/>
          <w:sz w:val="32"/>
          <w:szCs w:val="32"/>
          <w:lang w:val="en-CA"/>
        </w:rPr>
      </w:pPr>
      <w:r w:rsidRPr="00902F70">
        <w:rPr>
          <w:b/>
          <w:bCs/>
          <w:caps/>
          <w:noProof/>
          <w:color w:val="FFFFFF"/>
          <w:sz w:val="32"/>
          <w:szCs w:val="32"/>
          <w:lang w:val="en-CA" w:eastAsia="fr-CA"/>
        </w:rPr>
        <w:lastRenderedPageBreak/>
        <w:t>ACTIVITY</w:t>
      </w:r>
      <w:r w:rsidR="005C1AE2" w:rsidRPr="00462704">
        <w:rPr>
          <w:b/>
          <w:bCs/>
          <w:caps/>
          <w:color w:val="FFFFFF"/>
          <w:sz w:val="32"/>
          <w:szCs w:val="32"/>
          <w:lang w:val="en-CA"/>
        </w:rPr>
        <w:t xml:space="preserve"> 2</w:t>
      </w:r>
      <w:r w:rsidR="005C1AE2" w:rsidRPr="00462704">
        <w:rPr>
          <w:b/>
          <w:bCs/>
          <w:caps/>
          <w:color w:val="FFFFFF"/>
          <w:sz w:val="32"/>
          <w:szCs w:val="32"/>
          <w:lang w:val="en-CA"/>
        </w:rPr>
        <w:tab/>
      </w:r>
      <w:r w:rsidR="004B6E2B">
        <w:rPr>
          <w:b/>
          <w:bCs/>
          <w:caps/>
          <w:color w:val="FFFFFF"/>
          <w:sz w:val="32"/>
          <w:szCs w:val="32"/>
          <w:lang w:val="en-CA"/>
        </w:rPr>
        <w:t xml:space="preserve">             </w:t>
      </w:r>
      <w:r w:rsidR="003616BD">
        <w:rPr>
          <w:b/>
          <w:bCs/>
          <w:caps/>
          <w:color w:val="FFFFFF"/>
          <w:sz w:val="32"/>
          <w:szCs w:val="32"/>
          <w:lang w:val="en-CA"/>
        </w:rPr>
        <w:t xml:space="preserve">   </w:t>
      </w:r>
      <w:r w:rsidR="004B6E2B">
        <w:rPr>
          <w:b/>
          <w:bCs/>
          <w:caps/>
          <w:color w:val="FFFFFF"/>
          <w:sz w:val="32"/>
          <w:szCs w:val="32"/>
          <w:lang w:val="en-CA"/>
        </w:rPr>
        <w:t>Timeline:</w:t>
      </w:r>
      <w:r>
        <w:rPr>
          <w:b/>
          <w:bCs/>
          <w:caps/>
          <w:color w:val="FFFFFF"/>
          <w:sz w:val="32"/>
          <w:szCs w:val="32"/>
          <w:lang w:val="en-CA"/>
        </w:rPr>
        <w:t xml:space="preserve"> </w:t>
      </w:r>
      <w:r>
        <w:rPr>
          <w:b/>
          <w:bCs/>
          <w:smallCaps/>
          <w:color w:val="FFFFFF"/>
          <w:sz w:val="32"/>
          <w:szCs w:val="32"/>
          <w:lang w:val="en-CA"/>
        </w:rPr>
        <w:t>A BRIEF HISTORY OF BUBBLE GUM</w:t>
      </w:r>
    </w:p>
    <w:p w:rsidR="00354E2C" w:rsidRPr="00462704" w:rsidRDefault="00354E2C" w:rsidP="00C27BA7">
      <w:pPr>
        <w:pStyle w:val="sita-texte"/>
        <w:tabs>
          <w:tab w:val="left" w:pos="720"/>
          <w:tab w:val="left" w:pos="1440"/>
        </w:tabs>
        <w:jc w:val="left"/>
        <w:rPr>
          <w:sz w:val="10"/>
          <w:szCs w:val="10"/>
          <w:lang w:val="en-CA"/>
        </w:rPr>
      </w:pPr>
    </w:p>
    <w:p w:rsidR="00BC62A0" w:rsidRDefault="00BC62A0" w:rsidP="00902F70">
      <w:pPr>
        <w:rPr>
          <w:rFonts w:ascii="Trebuchet MS" w:hAnsi="Trebuchet MS" w:cs="Arial"/>
          <w:b/>
          <w:sz w:val="27"/>
          <w:szCs w:val="27"/>
          <w:u w:val="single"/>
          <w:lang w:val="en-CA"/>
        </w:rPr>
      </w:pPr>
    </w:p>
    <w:p w:rsidR="00902F70" w:rsidRDefault="003616BD" w:rsidP="00902F70">
      <w:pPr>
        <w:rPr>
          <w:rFonts w:ascii="Arial" w:hAnsi="Arial" w:cs="Arial"/>
          <w:color w:val="0000FF"/>
          <w:sz w:val="27"/>
          <w:szCs w:val="27"/>
          <w:lang w:val="en-CA"/>
        </w:rPr>
      </w:pPr>
      <w:r w:rsidRPr="003616BD">
        <w:rPr>
          <w:rFonts w:ascii="Trebuchet MS" w:hAnsi="Trebuchet MS" w:cs="Arial"/>
          <w:b/>
          <w:sz w:val="27"/>
          <w:szCs w:val="27"/>
          <w:u w:val="single"/>
          <w:lang w:val="en-CA"/>
        </w:rPr>
        <w:t>Read the text on the history of bubble gum. Complete the timeline with the correct information</w:t>
      </w:r>
      <w:r>
        <w:rPr>
          <w:rFonts w:ascii="Arial" w:hAnsi="Arial" w:cs="Arial"/>
          <w:color w:val="0000FF"/>
          <w:sz w:val="27"/>
          <w:szCs w:val="27"/>
          <w:lang w:val="en-CA"/>
        </w:rPr>
        <w:t>.</w:t>
      </w:r>
    </w:p>
    <w:p w:rsidR="0094501A" w:rsidRPr="00BC62A0" w:rsidRDefault="0094501A" w:rsidP="00902F70">
      <w:pPr>
        <w:rPr>
          <w:rFonts w:ascii="Arial" w:hAnsi="Arial" w:cs="Arial"/>
          <w:sz w:val="27"/>
          <w:szCs w:val="27"/>
          <w:lang w:val="en-CA"/>
        </w:rPr>
      </w:pPr>
    </w:p>
    <w:p w:rsidR="00BC62A0" w:rsidRPr="00C67819" w:rsidRDefault="00BC62A0" w:rsidP="00BC62A0">
      <w:pPr>
        <w:jc w:val="center"/>
        <w:rPr>
          <w:rFonts w:ascii="Trebuchet MS" w:hAnsi="Trebuchet MS" w:cs="Arial"/>
          <w:b/>
          <w:szCs w:val="24"/>
          <w:lang w:val="en-CA"/>
        </w:rPr>
      </w:pPr>
    </w:p>
    <w:p w:rsidR="00011625" w:rsidRPr="00C67819" w:rsidRDefault="00011625" w:rsidP="00BC62A0">
      <w:pPr>
        <w:jc w:val="center"/>
        <w:rPr>
          <w:rFonts w:ascii="Trebuchet MS" w:hAnsi="Trebuchet MS" w:cs="Arial"/>
          <w:b/>
          <w:szCs w:val="24"/>
          <w:lang w:val="en-CA"/>
        </w:rPr>
      </w:pPr>
    </w:p>
    <w:p w:rsidR="0094501A" w:rsidRPr="00C67819" w:rsidRDefault="00670E7E" w:rsidP="00BC62A0">
      <w:pPr>
        <w:jc w:val="center"/>
        <w:rPr>
          <w:rFonts w:ascii="Trebuchet MS" w:hAnsi="Trebuchet MS" w:cs="Arial"/>
          <w:b/>
          <w:sz w:val="28"/>
          <w:szCs w:val="28"/>
          <w:lang w:val="en-CA"/>
        </w:rPr>
      </w:pPr>
      <w:r>
        <w:rPr>
          <w:rFonts w:ascii="Trebuchet MS" w:hAnsi="Trebuchet MS" w:cs="Arial"/>
          <w:b/>
          <w:sz w:val="28"/>
          <w:szCs w:val="28"/>
          <w:lang w:val="en-CA"/>
        </w:rPr>
        <w:t xml:space="preserve">The </w:t>
      </w:r>
      <w:r w:rsidR="00BC62A0" w:rsidRPr="00C67819">
        <w:rPr>
          <w:rFonts w:ascii="Trebuchet MS" w:hAnsi="Trebuchet MS" w:cs="Arial"/>
          <w:b/>
          <w:sz w:val="28"/>
          <w:szCs w:val="28"/>
          <w:lang w:val="en-CA"/>
        </w:rPr>
        <w:t>History of Bubble Gum</w:t>
      </w:r>
    </w:p>
    <w:p w:rsidR="00BC62A0" w:rsidRPr="00C67819" w:rsidRDefault="00BC62A0" w:rsidP="00BC62A0">
      <w:pPr>
        <w:jc w:val="center"/>
        <w:rPr>
          <w:rFonts w:ascii="Trebuchet MS" w:hAnsi="Trebuchet MS" w:cs="Arial"/>
          <w:b/>
          <w:szCs w:val="24"/>
          <w:lang w:val="en-CA"/>
        </w:rPr>
      </w:pPr>
    </w:p>
    <w:p w:rsidR="00011625" w:rsidRPr="00C67819" w:rsidRDefault="00011625" w:rsidP="00BC62A0">
      <w:pPr>
        <w:jc w:val="center"/>
        <w:rPr>
          <w:rFonts w:ascii="Trebuchet MS" w:hAnsi="Trebuchet MS" w:cs="Arial"/>
          <w:b/>
          <w:szCs w:val="24"/>
          <w:lang w:val="en-CA"/>
        </w:rPr>
      </w:pPr>
    </w:p>
    <w:p w:rsidR="00BC62A0" w:rsidRPr="00BC62A0" w:rsidRDefault="00C67819" w:rsidP="00BC62A0">
      <w:pPr>
        <w:spacing w:line="360" w:lineRule="auto"/>
        <w:jc w:val="both"/>
        <w:rPr>
          <w:rFonts w:ascii="Trebuchet MS" w:hAnsi="Trebuchet MS" w:cs="Arial"/>
          <w:szCs w:val="24"/>
          <w:lang w:val="en-CA"/>
        </w:rPr>
      </w:pPr>
      <w:r>
        <w:rPr>
          <w:rFonts w:ascii="Arial" w:hAnsi="Arial" w:cs="Arial"/>
          <w:noProof/>
          <w:sz w:val="20"/>
          <w:lang w:eastAsia="fr-CA"/>
        </w:rPr>
        <w:drawing>
          <wp:anchor distT="0" distB="0" distL="114300" distR="114300" simplePos="0" relativeHeight="251791872" behindDoc="1" locked="0" layoutInCell="1" allowOverlap="1" wp14:anchorId="58D27B3B" wp14:editId="1DCE59AE">
            <wp:simplePos x="0" y="0"/>
            <wp:positionH relativeFrom="column">
              <wp:posOffset>26035</wp:posOffset>
            </wp:positionH>
            <wp:positionV relativeFrom="paragraph">
              <wp:posOffset>1060450</wp:posOffset>
            </wp:positionV>
            <wp:extent cx="935355" cy="743585"/>
            <wp:effectExtent l="0" t="0" r="0" b="0"/>
            <wp:wrapTight wrapText="bothSides">
              <wp:wrapPolygon edited="0">
                <wp:start x="0" y="0"/>
                <wp:lineTo x="0" y="21028"/>
                <wp:lineTo x="21116" y="21028"/>
                <wp:lineTo x="21116" y="0"/>
                <wp:lineTo x="0" y="0"/>
              </wp:wrapPolygon>
            </wp:wrapTight>
            <wp:docPr id="280" name="il_fi" descr="http://www.reocities.com/myxzlpyx/bazookajoe/images/image_bg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ocities.com/myxzlpyx/bazookajoe/images/image_bgum.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535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A0" w:rsidRPr="00BC62A0">
        <w:rPr>
          <w:rFonts w:ascii="Trebuchet MS" w:hAnsi="Trebuchet MS" w:cs="Arial"/>
          <w:szCs w:val="24"/>
          <w:lang w:val="en-CA"/>
        </w:rPr>
        <w:t>Inventions are rarely successful the first time around. Frank Henry Fleer discovered this when he tried to make bubble gum, it was too sticky and tasteless. This problem was solved when W</w:t>
      </w:r>
      <w:r w:rsidR="00670E7E">
        <w:rPr>
          <w:rFonts w:ascii="Trebuchet MS" w:hAnsi="Trebuchet MS" w:cs="Arial"/>
          <w:szCs w:val="24"/>
          <w:lang w:val="en-CA"/>
        </w:rPr>
        <w:t>illiam Wrigley Jr. helped Fleer. Mister Wrigley and Fleer</w:t>
      </w:r>
      <w:r w:rsidR="00BC62A0" w:rsidRPr="00BC62A0">
        <w:rPr>
          <w:rFonts w:ascii="Trebuchet MS" w:hAnsi="Trebuchet MS" w:cs="Arial"/>
          <w:szCs w:val="24"/>
          <w:lang w:val="en-CA"/>
        </w:rPr>
        <w:t xml:space="preserve"> had the idea to add mint and fruit extracts. Later, another inventor discover</w:t>
      </w:r>
      <w:r w:rsidR="00670E7E">
        <w:rPr>
          <w:rFonts w:ascii="Trebuchet MS" w:hAnsi="Trebuchet MS" w:cs="Arial"/>
          <w:szCs w:val="24"/>
          <w:lang w:val="en-CA"/>
        </w:rPr>
        <w:t>ed</w:t>
      </w:r>
      <w:r w:rsidR="00BC62A0" w:rsidRPr="00BC62A0">
        <w:rPr>
          <w:rFonts w:ascii="Trebuchet MS" w:hAnsi="Trebuchet MS" w:cs="Arial"/>
          <w:szCs w:val="24"/>
          <w:lang w:val="en-CA"/>
        </w:rPr>
        <w:t xml:space="preserve"> the perfect bubble gum recipe during an experiment. At the end of the Second World War, the brand name </w:t>
      </w:r>
      <w:r w:rsidR="00BC62A0" w:rsidRPr="00BC62A0">
        <w:rPr>
          <w:rFonts w:ascii="Trebuchet MS" w:hAnsi="Trebuchet MS" w:cs="Arial"/>
          <w:b/>
          <w:i/>
          <w:szCs w:val="24"/>
          <w:lang w:val="en-CA"/>
        </w:rPr>
        <w:t>Bazooka Bubble Gum</w:t>
      </w:r>
      <w:r w:rsidR="00BC62A0" w:rsidRPr="00BC62A0">
        <w:rPr>
          <w:rFonts w:ascii="Trebuchet MS" w:hAnsi="Trebuchet MS" w:cs="Arial"/>
          <w:szCs w:val="24"/>
          <w:lang w:val="en-CA"/>
        </w:rPr>
        <w:t xml:space="preserve"> </w:t>
      </w:r>
      <w:r w:rsidR="00670E7E">
        <w:rPr>
          <w:rFonts w:ascii="Trebuchet MS" w:hAnsi="Trebuchet MS" w:cs="Arial"/>
          <w:szCs w:val="24"/>
          <w:lang w:val="en-CA"/>
        </w:rPr>
        <w:t>was</w:t>
      </w:r>
      <w:r w:rsidR="00BC62A0" w:rsidRPr="00BC62A0">
        <w:rPr>
          <w:rFonts w:ascii="Trebuchet MS" w:hAnsi="Trebuchet MS" w:cs="Arial"/>
          <w:szCs w:val="24"/>
          <w:lang w:val="en-CA"/>
        </w:rPr>
        <w:t xml:space="preserve"> created by the Topps Candy Company in the United States of America.</w:t>
      </w:r>
      <w:r w:rsidRPr="00C67819">
        <w:rPr>
          <w:rFonts w:ascii="Arial" w:hAnsi="Arial" w:cs="Arial"/>
          <w:noProof/>
          <w:sz w:val="20"/>
          <w:lang w:val="en-CA" w:eastAsia="fr-CA"/>
        </w:rPr>
        <w:t xml:space="preserve"> </w:t>
      </w:r>
    </w:p>
    <w:p w:rsidR="0094501A" w:rsidRDefault="00670E7E" w:rsidP="00902F70">
      <w:pPr>
        <w:rPr>
          <w:rFonts w:ascii="Arial" w:hAnsi="Arial" w:cs="Arial"/>
          <w:sz w:val="27"/>
          <w:szCs w:val="27"/>
          <w:lang w:val="en-CA"/>
        </w:rPr>
      </w:pPr>
      <w:r>
        <w:rPr>
          <w:noProof/>
          <w:lang w:eastAsia="fr-CA"/>
        </w:rPr>
        <mc:AlternateContent>
          <mc:Choice Requires="wps">
            <w:drawing>
              <wp:anchor distT="0" distB="0" distL="114300" distR="114300" simplePos="0" relativeHeight="251785728" behindDoc="0" locked="0" layoutInCell="1" allowOverlap="1" wp14:anchorId="7FDBF66C" wp14:editId="348996E1">
                <wp:simplePos x="0" y="0"/>
                <wp:positionH relativeFrom="column">
                  <wp:posOffset>1419447</wp:posOffset>
                </wp:positionH>
                <wp:positionV relativeFrom="paragraph">
                  <wp:posOffset>130958</wp:posOffset>
                </wp:positionV>
                <wp:extent cx="2183765" cy="1447165"/>
                <wp:effectExtent l="0" t="0" r="26035" b="495935"/>
                <wp:wrapNone/>
                <wp:docPr id="253" name="Rectangle à coins arrondis 253"/>
                <wp:cNvGraphicFramePr/>
                <a:graphic xmlns:a="http://schemas.openxmlformats.org/drawingml/2006/main">
                  <a:graphicData uri="http://schemas.microsoft.com/office/word/2010/wordprocessingShape">
                    <wps:wsp>
                      <wps:cNvSpPr/>
                      <wps:spPr>
                        <a:xfrm>
                          <a:off x="0" y="0"/>
                          <a:ext cx="2183765" cy="1447165"/>
                        </a:xfrm>
                        <a:prstGeom prst="wedgeRoundRectCallout">
                          <a:avLst>
                            <a:gd name="adj1" fmla="val -37874"/>
                            <a:gd name="adj2" fmla="val 82622"/>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19D8" w:rsidRDefault="007619D8" w:rsidP="00945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DBF66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53" o:spid="_x0000_s1034" type="#_x0000_t62" style="position:absolute;margin-left:111.75pt;margin-top:10.3pt;width:171.95pt;height:113.9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" adj="2619,28646" fillcolor="white [3212]" strokecolor="black [3213]" strokeweight=".5pt">
                <v:textbox>
                  <w:txbxContent>
                    <w:p w:rsidR="007619D8" w:rsidRDefault="007619D8" w:rsidP="0094501A">
                      <w:pPr>
                        <w:jc w:val="center"/>
                      </w:pPr>
                    </w:p>
                  </w:txbxContent>
                </v:textbox>
              </v:shape>
            </w:pict>
          </mc:Fallback>
        </mc:AlternateContent>
      </w:r>
      <w:r>
        <w:rPr>
          <w:noProof/>
          <w:lang w:eastAsia="fr-CA"/>
        </w:rPr>
        <mc:AlternateContent>
          <mc:Choice Requires="wps">
            <w:drawing>
              <wp:anchor distT="0" distB="0" distL="114300" distR="114300" simplePos="0" relativeHeight="251786752" behindDoc="0" locked="0" layoutInCell="1" allowOverlap="1" wp14:anchorId="4B67266D" wp14:editId="4F3A04EE">
                <wp:simplePos x="0" y="0"/>
                <wp:positionH relativeFrom="column">
                  <wp:posOffset>4268470</wp:posOffset>
                </wp:positionH>
                <wp:positionV relativeFrom="paragraph">
                  <wp:posOffset>120015</wp:posOffset>
                </wp:positionV>
                <wp:extent cx="2183765" cy="1447165"/>
                <wp:effectExtent l="0" t="0" r="26035" b="495935"/>
                <wp:wrapNone/>
                <wp:docPr id="40" name="Rectangle à coins arrondis 40"/>
                <wp:cNvGraphicFramePr/>
                <a:graphic xmlns:a="http://schemas.openxmlformats.org/drawingml/2006/main">
                  <a:graphicData uri="http://schemas.microsoft.com/office/word/2010/wordprocessingShape">
                    <wps:wsp>
                      <wps:cNvSpPr/>
                      <wps:spPr>
                        <a:xfrm>
                          <a:off x="0" y="0"/>
                          <a:ext cx="2183765" cy="1447165"/>
                        </a:xfrm>
                        <a:prstGeom prst="wedgeRoundRectCallout">
                          <a:avLst>
                            <a:gd name="adj1" fmla="val 7406"/>
                            <a:gd name="adj2" fmla="val 82222"/>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19D8" w:rsidRDefault="007619D8" w:rsidP="00945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67266D" id="Rectangle à coins arrondis 40" o:spid="_x0000_s1035" type="#_x0000_t62" style="position:absolute;margin-left:336.1pt;margin-top:9.45pt;width:171.95pt;height:113.9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" adj="12400,28560" fillcolor="white [3212]" strokecolor="black [3213]" strokeweight=".5pt">
                <v:textbox>
                  <w:txbxContent>
                    <w:p w:rsidR="007619D8" w:rsidRDefault="007619D8" w:rsidP="0094501A">
                      <w:pPr>
                        <w:jc w:val="center"/>
                      </w:pPr>
                    </w:p>
                  </w:txbxContent>
                </v:textbox>
              </v:shape>
            </w:pict>
          </mc:Fallback>
        </mc:AlternateContent>
      </w:r>
      <w:r w:rsidR="00C14BF2" w:rsidRPr="00BC62A0">
        <w:rPr>
          <w:noProof/>
          <w:lang w:eastAsia="fr-CA"/>
        </w:rPr>
        <mc:AlternateContent>
          <mc:Choice Requires="wps">
            <w:drawing>
              <wp:anchor distT="0" distB="0" distL="114300" distR="114300" simplePos="0" relativeHeight="251788800" behindDoc="0" locked="0" layoutInCell="1" allowOverlap="1" wp14:anchorId="78F54BFF" wp14:editId="75716966">
                <wp:simplePos x="0" y="0"/>
                <wp:positionH relativeFrom="column">
                  <wp:posOffset>1419225</wp:posOffset>
                </wp:positionH>
                <wp:positionV relativeFrom="paragraph">
                  <wp:posOffset>152400</wp:posOffset>
                </wp:positionV>
                <wp:extent cx="2183765" cy="1447165"/>
                <wp:effectExtent l="0" t="0" r="0" b="635"/>
                <wp:wrapNone/>
                <wp:docPr id="1" name="Zone de texte 1"/>
                <wp:cNvGraphicFramePr/>
                <a:graphic xmlns:a="http://schemas.openxmlformats.org/drawingml/2006/main">
                  <a:graphicData uri="http://schemas.microsoft.com/office/word/2010/wordprocessingShape">
                    <wps:wsp>
                      <wps:cNvSpPr txBox="1"/>
                      <wps:spPr>
                        <a:xfrm>
                          <a:off x="0" y="0"/>
                          <a:ext cx="2183765" cy="1447165"/>
                        </a:xfrm>
                        <a:prstGeom prst="rect">
                          <a:avLst/>
                        </a:prstGeom>
                        <a:noFill/>
                        <a:ln w="6350">
                          <a:noFill/>
                        </a:ln>
                        <a:effectLst/>
                      </wps:spPr>
                      <wps:txbx>
                        <w:txbxContent>
                          <w:p w:rsidR="007619D8" w:rsidRPr="0094501A" w:rsidRDefault="007619D8">
                            <w:pPr>
                              <w:rPr>
                                <w:rFonts w:ascii="Trebuchet MS" w:hAnsi="Trebuchet MS"/>
                                <w:sz w:val="22"/>
                                <w:szCs w:val="22"/>
                              </w:rPr>
                            </w:pPr>
                            <w:r>
                              <w:rPr>
                                <w:rFonts w:ascii="Trebuchet MS" w:hAnsi="Trebuchet MS"/>
                                <w:sz w:val="22"/>
                                <w:szCs w:val="22"/>
                              </w:rPr>
                              <w:t>1914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54BFF" id="Zone de texte 1" o:spid="_x0000_s1036" type="#_x0000_t202" style="position:absolute;margin-left:111.75pt;margin-top:12pt;width:171.95pt;height:113.9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" filled="f" stroked="f" strokeweight=".5pt">
                <v:textbox>
                  <w:txbxContent>
                    <w:p w:rsidR="007619D8" w:rsidRPr="0094501A" w:rsidRDefault="007619D8">
                      <w:pPr>
                        <w:rPr>
                          <w:rFonts w:ascii="Trebuchet MS" w:hAnsi="Trebuchet MS"/>
                          <w:sz w:val="22"/>
                          <w:szCs w:val="22"/>
                        </w:rPr>
                      </w:pPr>
                      <w:r>
                        <w:rPr>
                          <w:rFonts w:ascii="Trebuchet MS" w:hAnsi="Trebuchet MS"/>
                          <w:sz w:val="22"/>
                          <w:szCs w:val="22"/>
                        </w:rPr>
                        <w:t>1914</w:t>
                      </w:r>
                    </w:p>
                  </w:txbxContent>
                </v:textbox>
              </v:shape>
            </w:pict>
          </mc:Fallback>
        </mc:AlternateContent>
      </w:r>
      <w:r w:rsidR="00C14BF2" w:rsidRPr="00BC62A0">
        <w:rPr>
          <w:noProof/>
          <w:lang w:eastAsia="fr-CA"/>
        </w:rPr>
        <mc:AlternateContent>
          <mc:Choice Requires="wps">
            <w:drawing>
              <wp:anchor distT="0" distB="0" distL="114300" distR="114300" simplePos="0" relativeHeight="251790848" behindDoc="0" locked="0" layoutInCell="1" allowOverlap="1" wp14:anchorId="1AE56053" wp14:editId="6CAD03C7">
                <wp:simplePos x="0" y="0"/>
                <wp:positionH relativeFrom="column">
                  <wp:posOffset>4268470</wp:posOffset>
                </wp:positionH>
                <wp:positionV relativeFrom="paragraph">
                  <wp:posOffset>130175</wp:posOffset>
                </wp:positionV>
                <wp:extent cx="2183765" cy="1372870"/>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2183765" cy="1372870"/>
                        </a:xfrm>
                        <a:prstGeom prst="rect">
                          <a:avLst/>
                        </a:prstGeom>
                        <a:noFill/>
                        <a:ln w="6350">
                          <a:noFill/>
                        </a:ln>
                        <a:effectLst/>
                      </wps:spPr>
                      <wps:txbx>
                        <w:txbxContent>
                          <w:p w:rsidR="007619D8" w:rsidRPr="0094501A" w:rsidRDefault="007619D8" w:rsidP="0094501A">
                            <w:pPr>
                              <w:rPr>
                                <w:rFonts w:ascii="Trebuchet MS" w:hAnsi="Trebuchet MS"/>
                                <w:sz w:val="22"/>
                                <w:szCs w:val="22"/>
                              </w:rPr>
                            </w:pPr>
                            <w:r>
                              <w:rPr>
                                <w:rFonts w:ascii="Trebuchet MS" w:hAnsi="Trebuchet MS"/>
                                <w:sz w:val="22"/>
                                <w:szCs w:val="22"/>
                              </w:rPr>
                              <w:t>1945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56053" id="Zone de texte 275" o:spid="_x0000_s1037" type="#_x0000_t202" style="position:absolute;margin-left:336.1pt;margin-top:10.25pt;width:171.95pt;height:108.1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" filled="f" stroked="f" strokeweight=".5pt">
                <v:textbox>
                  <w:txbxContent>
                    <w:p w:rsidR="007619D8" w:rsidRPr="0094501A" w:rsidRDefault="007619D8" w:rsidP="0094501A">
                      <w:pPr>
                        <w:rPr>
                          <w:rFonts w:ascii="Trebuchet MS" w:hAnsi="Trebuchet MS"/>
                          <w:sz w:val="22"/>
                          <w:szCs w:val="22"/>
                        </w:rPr>
                      </w:pPr>
                      <w:r>
                        <w:rPr>
                          <w:rFonts w:ascii="Trebuchet MS" w:hAnsi="Trebuchet MS"/>
                          <w:sz w:val="22"/>
                          <w:szCs w:val="22"/>
                        </w:rPr>
                        <w:t>1945</w:t>
                      </w:r>
                    </w:p>
                  </w:txbxContent>
                </v:textbox>
              </v:shape>
            </w:pict>
          </mc:Fallback>
        </mc:AlternateContent>
      </w:r>
    </w:p>
    <w:p w:rsidR="00011625" w:rsidRDefault="00011625" w:rsidP="00902F70">
      <w:pPr>
        <w:rPr>
          <w:rFonts w:ascii="Arial" w:hAnsi="Arial" w:cs="Arial"/>
          <w:sz w:val="27"/>
          <w:szCs w:val="27"/>
          <w:lang w:val="en-CA"/>
        </w:rPr>
      </w:pPr>
    </w:p>
    <w:p w:rsidR="00011625" w:rsidRPr="00BC62A0" w:rsidRDefault="00011625" w:rsidP="00902F70">
      <w:pPr>
        <w:rPr>
          <w:rFonts w:ascii="Arial" w:hAnsi="Arial" w:cs="Arial"/>
          <w:sz w:val="27"/>
          <w:szCs w:val="27"/>
          <w:lang w:val="en-CA"/>
        </w:rPr>
      </w:pPr>
    </w:p>
    <w:p w:rsidR="0094501A" w:rsidRPr="00BC62A0" w:rsidRDefault="0094501A" w:rsidP="00902F70">
      <w:pPr>
        <w:rPr>
          <w:rFonts w:ascii="Arial" w:hAnsi="Arial" w:cs="Arial"/>
          <w:sz w:val="27"/>
          <w:szCs w:val="27"/>
          <w:lang w:val="en-CA"/>
        </w:rPr>
      </w:pPr>
    </w:p>
    <w:p w:rsidR="00902F70" w:rsidRPr="00BC62A0" w:rsidRDefault="00902F70" w:rsidP="00902F70">
      <w:pPr>
        <w:rPr>
          <w:rFonts w:ascii="Arial" w:hAnsi="Arial" w:cs="Arial"/>
          <w:sz w:val="27"/>
          <w:szCs w:val="27"/>
          <w:lang w:val="en-CA"/>
        </w:rPr>
      </w:pPr>
    </w:p>
    <w:p w:rsidR="00902F70" w:rsidRPr="00BC62A0" w:rsidRDefault="00902F70" w:rsidP="00902F70">
      <w:pPr>
        <w:rPr>
          <w:rFonts w:ascii="Arial" w:hAnsi="Arial" w:cs="Arial"/>
          <w:sz w:val="27"/>
          <w:szCs w:val="27"/>
          <w:lang w:val="en-CA"/>
        </w:rPr>
      </w:pPr>
    </w:p>
    <w:p w:rsidR="004B6E2B" w:rsidRPr="00BC62A0" w:rsidRDefault="004B6E2B" w:rsidP="00902F70">
      <w:pPr>
        <w:rPr>
          <w:rFonts w:ascii="Arial" w:hAnsi="Arial" w:cs="Arial"/>
          <w:sz w:val="27"/>
          <w:szCs w:val="27"/>
          <w:lang w:val="en-CA"/>
        </w:rPr>
      </w:pPr>
    </w:p>
    <w:p w:rsidR="00F4390F" w:rsidRPr="00BC62A0" w:rsidRDefault="00F4390F" w:rsidP="00902F70">
      <w:pPr>
        <w:rPr>
          <w:rFonts w:ascii="Arial" w:hAnsi="Arial" w:cs="Arial"/>
          <w:sz w:val="27"/>
          <w:szCs w:val="27"/>
          <w:lang w:val="en-CA"/>
        </w:rPr>
      </w:pPr>
    </w:p>
    <w:p w:rsidR="0094501A" w:rsidRPr="00BC62A0" w:rsidRDefault="00670E7E" w:rsidP="00902F70">
      <w:pPr>
        <w:rPr>
          <w:rFonts w:ascii="Arial" w:hAnsi="Arial" w:cs="Arial"/>
          <w:sz w:val="27"/>
          <w:szCs w:val="27"/>
          <w:lang w:val="en-CA"/>
        </w:rPr>
      </w:pPr>
      <w:r>
        <w:rPr>
          <w:rFonts w:ascii="Arial" w:hAnsi="Arial" w:cs="Arial"/>
          <w:noProof/>
          <w:sz w:val="27"/>
          <w:szCs w:val="27"/>
          <w:lang w:eastAsia="fr-CA"/>
        </w:rPr>
        <mc:AlternateContent>
          <mc:Choice Requires="wps">
            <w:drawing>
              <wp:anchor distT="0" distB="0" distL="114300" distR="114300" simplePos="0" relativeHeight="251830784" behindDoc="1" locked="0" layoutInCell="1" allowOverlap="1" wp14:anchorId="4453BCDF" wp14:editId="5B818ADB">
                <wp:simplePos x="0" y="0"/>
                <wp:positionH relativeFrom="column">
                  <wp:posOffset>26581</wp:posOffset>
                </wp:positionH>
                <wp:positionV relativeFrom="paragraph">
                  <wp:posOffset>169767</wp:posOffset>
                </wp:positionV>
                <wp:extent cx="6719777" cy="583653"/>
                <wp:effectExtent l="0" t="19050" r="43180" b="45085"/>
                <wp:wrapNone/>
                <wp:docPr id="521" name="Flèche droite 521"/>
                <wp:cNvGraphicFramePr/>
                <a:graphic xmlns:a="http://schemas.openxmlformats.org/drawingml/2006/main">
                  <a:graphicData uri="http://schemas.microsoft.com/office/word/2010/wordprocessingShape">
                    <wps:wsp>
                      <wps:cNvSpPr/>
                      <wps:spPr>
                        <a:xfrm>
                          <a:off x="0" y="0"/>
                          <a:ext cx="6719777" cy="583653"/>
                        </a:xfrm>
                        <a:prstGeom prst="rightArrow">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0E30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21" o:spid="_x0000_s1026" type="#_x0000_t13" style="position:absolute;margin-left:2.1pt;margin-top:13.35pt;width:529.1pt;height:45.9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" adj="20662" fillcolor="#fcf" strokecolor="#f9f" strokeweight="2pt"/>
            </w:pict>
          </mc:Fallback>
        </mc:AlternateContent>
      </w:r>
    </w:p>
    <w:p w:rsidR="00902F70" w:rsidRPr="00BC62A0" w:rsidRDefault="00670E7E" w:rsidP="00902F70">
      <w:pPr>
        <w:rPr>
          <w:rFonts w:ascii="Arial" w:hAnsi="Arial" w:cs="Arial"/>
          <w:sz w:val="27"/>
          <w:szCs w:val="27"/>
          <w:lang w:val="en-CA"/>
        </w:rPr>
      </w:pPr>
      <w:r>
        <w:rPr>
          <w:rFonts w:ascii="Arial" w:hAnsi="Arial" w:cs="Arial"/>
          <w:noProof/>
          <w:sz w:val="27"/>
          <w:szCs w:val="27"/>
          <w:lang w:eastAsia="fr-CA"/>
        </w:rPr>
        <mc:AlternateContent>
          <mc:Choice Requires="wps">
            <w:drawing>
              <wp:anchor distT="0" distB="0" distL="114300" distR="114300" simplePos="0" relativeHeight="251832832" behindDoc="0" locked="0" layoutInCell="1" allowOverlap="1">
                <wp:simplePos x="0" y="0"/>
                <wp:positionH relativeFrom="column">
                  <wp:posOffset>6119037</wp:posOffset>
                </wp:positionH>
                <wp:positionV relativeFrom="paragraph">
                  <wp:posOffset>131770</wp:posOffset>
                </wp:positionV>
                <wp:extent cx="520996" cy="276446"/>
                <wp:effectExtent l="0" t="0" r="0" b="0"/>
                <wp:wrapNone/>
                <wp:docPr id="523" name="Zone de texte 523"/>
                <wp:cNvGraphicFramePr/>
                <a:graphic xmlns:a="http://schemas.openxmlformats.org/drawingml/2006/main">
                  <a:graphicData uri="http://schemas.microsoft.com/office/word/2010/wordprocessingShape">
                    <wps:wsp>
                      <wps:cNvSpPr txBox="1"/>
                      <wps:spPr>
                        <a:xfrm>
                          <a:off x="0" y="0"/>
                          <a:ext cx="520996"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670E7E" w:rsidRDefault="007619D8">
                            <w:pPr>
                              <w:rPr>
                                <w:sz w:val="18"/>
                                <w:szCs w:val="18"/>
                              </w:rPr>
                            </w:pPr>
                            <w:r>
                              <w:rPr>
                                <w:sz w:val="18"/>
                                <w:szCs w:val="18"/>
                              </w:rP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3" o:spid="_x0000_s1038" type="#_x0000_t202" style="position:absolute;margin-left:481.8pt;margin-top:10.4pt;width:41pt;height:21.75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" filled="f" stroked="f" strokeweight=".5pt">
                <v:textbox>
                  <w:txbxContent>
                    <w:p w:rsidR="007619D8" w:rsidRPr="00670E7E" w:rsidRDefault="007619D8">
                      <w:pPr>
                        <w:rPr>
                          <w:sz w:val="18"/>
                          <w:szCs w:val="18"/>
                        </w:rPr>
                      </w:pPr>
                      <w:r>
                        <w:rPr>
                          <w:sz w:val="18"/>
                          <w:szCs w:val="18"/>
                        </w:rPr>
                        <w:t>1950</w:t>
                      </w:r>
                    </w:p>
                  </w:txbxContent>
                </v:textbox>
              </v:shape>
            </w:pict>
          </mc:Fallback>
        </mc:AlternateContent>
      </w:r>
      <w:r>
        <w:rPr>
          <w:rFonts w:ascii="Arial" w:hAnsi="Arial" w:cs="Arial"/>
          <w:noProof/>
          <w:sz w:val="27"/>
          <w:szCs w:val="27"/>
          <w:lang w:eastAsia="fr-CA"/>
        </w:rPr>
        <mc:AlternateContent>
          <mc:Choice Requires="wps">
            <w:drawing>
              <wp:anchor distT="0" distB="0" distL="114300" distR="114300" simplePos="0" relativeHeight="251831808" behindDoc="0" locked="0" layoutInCell="1" allowOverlap="1">
                <wp:simplePos x="0" y="0"/>
                <wp:positionH relativeFrom="column">
                  <wp:posOffset>26581</wp:posOffset>
                </wp:positionH>
                <wp:positionV relativeFrom="paragraph">
                  <wp:posOffset>131770</wp:posOffset>
                </wp:positionV>
                <wp:extent cx="584791" cy="276446"/>
                <wp:effectExtent l="0" t="0" r="0" b="0"/>
                <wp:wrapNone/>
                <wp:docPr id="522" name="Zone de texte 522"/>
                <wp:cNvGraphicFramePr/>
                <a:graphic xmlns:a="http://schemas.openxmlformats.org/drawingml/2006/main">
                  <a:graphicData uri="http://schemas.microsoft.com/office/word/2010/wordprocessingShape">
                    <wps:wsp>
                      <wps:cNvSpPr txBox="1"/>
                      <wps:spPr>
                        <a:xfrm>
                          <a:off x="0" y="0"/>
                          <a:ext cx="584791"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670E7E" w:rsidRDefault="007619D8">
                            <w:pPr>
                              <w:rPr>
                                <w:sz w:val="18"/>
                                <w:szCs w:val="18"/>
                              </w:rPr>
                            </w:pPr>
                            <w:r>
                              <w:rPr>
                                <w:sz w:val="18"/>
                                <w:szCs w:val="18"/>
                              </w:rP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2" o:spid="_x0000_s1039" type="#_x0000_t202" style="position:absolute;margin-left:2.1pt;margin-top:10.4pt;width:46.05pt;height:21.7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" filled="f" stroked="f" strokeweight=".5pt">
                <v:textbox>
                  <w:txbxContent>
                    <w:p w:rsidR="007619D8" w:rsidRPr="00670E7E" w:rsidRDefault="007619D8">
                      <w:pPr>
                        <w:rPr>
                          <w:sz w:val="18"/>
                          <w:szCs w:val="18"/>
                        </w:rPr>
                      </w:pPr>
                      <w:r>
                        <w:rPr>
                          <w:sz w:val="18"/>
                          <w:szCs w:val="18"/>
                        </w:rPr>
                        <w:t>1900</w:t>
                      </w:r>
                    </w:p>
                  </w:txbxContent>
                </v:textbox>
              </v:shape>
            </w:pict>
          </mc:Fallback>
        </mc:AlternateContent>
      </w:r>
    </w:p>
    <w:p w:rsidR="00902F70" w:rsidRDefault="00902F70" w:rsidP="00902F70">
      <w:pPr>
        <w:rPr>
          <w:rFonts w:ascii="Trebuchet MS" w:hAnsi="Trebuchet MS"/>
          <w:b/>
          <w:sz w:val="28"/>
          <w:szCs w:val="28"/>
          <w:u w:val="single"/>
          <w:lang w:val="en-CA"/>
        </w:rPr>
      </w:pPr>
    </w:p>
    <w:p w:rsidR="00670E7E" w:rsidRDefault="00670E7E" w:rsidP="00902F70">
      <w:pPr>
        <w:pStyle w:val="sita-texte"/>
        <w:tabs>
          <w:tab w:val="left" w:pos="0"/>
          <w:tab w:val="left" w:pos="1440"/>
        </w:tabs>
        <w:jc w:val="left"/>
        <w:rPr>
          <w:sz w:val="24"/>
          <w:lang w:val="en-CA"/>
        </w:rPr>
      </w:pPr>
    </w:p>
    <w:p w:rsidR="00902F70" w:rsidRDefault="00C14BF2" w:rsidP="00902F70">
      <w:pPr>
        <w:pStyle w:val="sita-texte"/>
        <w:tabs>
          <w:tab w:val="left" w:pos="0"/>
          <w:tab w:val="left" w:pos="1440"/>
        </w:tabs>
        <w:jc w:val="left"/>
        <w:rPr>
          <w:sz w:val="24"/>
          <w:lang w:val="en-CA"/>
        </w:rPr>
      </w:pPr>
      <w:r>
        <w:rPr>
          <w:b/>
          <w:noProof/>
          <w:sz w:val="28"/>
          <w:szCs w:val="28"/>
          <w:u w:val="single"/>
          <w:lang w:eastAsia="fr-CA"/>
        </w:rPr>
        <mc:AlternateContent>
          <mc:Choice Requires="wps">
            <w:drawing>
              <wp:anchor distT="0" distB="0" distL="114300" distR="114300" simplePos="0" relativeHeight="251783680" behindDoc="0" locked="0" layoutInCell="1" allowOverlap="1" wp14:anchorId="6ABAC42A" wp14:editId="1A0471AD">
                <wp:simplePos x="0" y="0"/>
                <wp:positionH relativeFrom="column">
                  <wp:posOffset>281763</wp:posOffset>
                </wp:positionH>
                <wp:positionV relativeFrom="paragraph">
                  <wp:posOffset>146803</wp:posOffset>
                </wp:positionV>
                <wp:extent cx="1945640" cy="1796415"/>
                <wp:effectExtent l="0" t="476250" r="16510" b="13335"/>
                <wp:wrapNone/>
                <wp:docPr id="2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1796415"/>
                        </a:xfrm>
                        <a:prstGeom prst="wedgeRoundRectCallout">
                          <a:avLst>
                            <a:gd name="adj1" fmla="val -33412"/>
                            <a:gd name="adj2" fmla="val -75465"/>
                            <a:gd name="adj3" fmla="val 16667"/>
                          </a:avLst>
                        </a:prstGeom>
                        <a:solidFill>
                          <a:srgbClr val="FFFFFF"/>
                        </a:solidFill>
                        <a:ln w="9525">
                          <a:solidFill>
                            <a:srgbClr val="000000"/>
                          </a:solidFill>
                          <a:miter lim="800000"/>
                          <a:headEnd/>
                          <a:tailEnd/>
                        </a:ln>
                      </wps:spPr>
                      <wps:txbx>
                        <w:txbxContent>
                          <w:p w:rsidR="007619D8" w:rsidRPr="00412B0C" w:rsidRDefault="007619D8">
                            <w:pPr>
                              <w:rPr>
                                <w:rFonts w:ascii="Trebuchet MS" w:hAnsi="Trebuchet MS"/>
                                <w:sz w:val="22"/>
                                <w:szCs w:val="22"/>
                                <w:lang w:val="en-CA"/>
                              </w:rPr>
                            </w:pPr>
                            <w:r w:rsidRPr="00412B0C">
                              <w:rPr>
                                <w:rFonts w:ascii="Trebuchet MS" w:hAnsi="Trebuchet MS"/>
                                <w:sz w:val="22"/>
                                <w:szCs w:val="22"/>
                                <w:lang w:val="en-CA"/>
                              </w:rPr>
                              <w:t>1906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AC42A" id="AutoShape 129" o:spid="_x0000_s1040" type="#_x0000_t62" style="position:absolute;margin-left:22.2pt;margin-top:11.55pt;width:153.2pt;height:141.4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" adj="3583,-5500">
                <v:textbox>
                  <w:txbxContent>
                    <w:p w:rsidR="007619D8" w:rsidRPr="00412B0C" w:rsidRDefault="007619D8">
                      <w:pPr>
                        <w:rPr>
                          <w:rFonts w:ascii="Trebuchet MS" w:hAnsi="Trebuchet MS"/>
                          <w:sz w:val="22"/>
                          <w:szCs w:val="22"/>
                          <w:lang w:val="en-CA"/>
                        </w:rPr>
                      </w:pPr>
                      <w:r w:rsidRPr="00412B0C">
                        <w:rPr>
                          <w:rFonts w:ascii="Trebuchet MS" w:hAnsi="Trebuchet MS"/>
                          <w:sz w:val="22"/>
                          <w:szCs w:val="22"/>
                          <w:lang w:val="en-CA"/>
                        </w:rPr>
                        <w:t>1906</w:t>
                      </w:r>
                    </w:p>
                  </w:txbxContent>
                </v:textbox>
              </v:shape>
            </w:pict>
          </mc:Fallback>
        </mc:AlternateContent>
      </w:r>
      <w:r>
        <w:rPr>
          <w:noProof/>
          <w:lang w:eastAsia="fr-CA"/>
        </w:rPr>
        <mc:AlternateContent>
          <mc:Choice Requires="wps">
            <w:drawing>
              <wp:anchor distT="0" distB="0" distL="114300" distR="114300" simplePos="0" relativeHeight="251784704" behindDoc="0" locked="0" layoutInCell="1" allowOverlap="1" wp14:anchorId="4320400E" wp14:editId="47463061">
                <wp:simplePos x="0" y="0"/>
                <wp:positionH relativeFrom="column">
                  <wp:posOffset>3173730</wp:posOffset>
                </wp:positionH>
                <wp:positionV relativeFrom="paragraph">
                  <wp:posOffset>153271</wp:posOffset>
                </wp:positionV>
                <wp:extent cx="2147570" cy="1743710"/>
                <wp:effectExtent l="0" t="495300" r="24130" b="27940"/>
                <wp:wrapNone/>
                <wp:docPr id="232"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743710"/>
                        </a:xfrm>
                        <a:prstGeom prst="wedgeRoundRectCallout">
                          <a:avLst>
                            <a:gd name="adj1" fmla="val -34738"/>
                            <a:gd name="adj2" fmla="val -77241"/>
                            <a:gd name="adj3" fmla="val 16667"/>
                          </a:avLst>
                        </a:prstGeom>
                        <a:solidFill>
                          <a:srgbClr val="FFFFFF"/>
                        </a:solidFill>
                        <a:ln w="9525">
                          <a:solidFill>
                            <a:srgbClr val="000000"/>
                          </a:solidFill>
                          <a:miter lim="800000"/>
                          <a:headEnd/>
                          <a:tailEnd/>
                        </a:ln>
                      </wps:spPr>
                      <wps:txbx>
                        <w:txbxContent>
                          <w:p w:rsidR="007619D8" w:rsidRPr="00170D76" w:rsidRDefault="007619D8" w:rsidP="00174458">
                            <w:pPr>
                              <w:rPr>
                                <w:rFonts w:ascii="Trebuchet MS" w:hAnsi="Trebuchet MS"/>
                                <w:sz w:val="22"/>
                                <w:szCs w:val="22"/>
                                <w:lang w:val="en-CA"/>
                              </w:rPr>
                            </w:pPr>
                            <w:r w:rsidRPr="00170D76">
                              <w:rPr>
                                <w:rFonts w:ascii="Trebuchet MS" w:hAnsi="Trebuchet MS"/>
                                <w:sz w:val="22"/>
                                <w:szCs w:val="22"/>
                                <w:lang w:val="en-CA"/>
                              </w:rPr>
                              <w:t>1928</w:t>
                            </w:r>
                          </w:p>
                          <w:p w:rsidR="007619D8" w:rsidRPr="00170D76" w:rsidRDefault="007619D8" w:rsidP="00174458">
                            <w:pPr>
                              <w:rPr>
                                <w:rFonts w:ascii="Trebuchet MS" w:hAnsi="Trebuchet MS"/>
                                <w:sz w:val="22"/>
                                <w:szCs w:val="22"/>
                                <w:lang w:val="en-CA"/>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20400E" id="AutoShape 131" o:spid="_x0000_s1041" type="#_x0000_t62" style="position:absolute;margin-left:249.9pt;margin-top:12.05pt;width:169.1pt;height:137.3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" adj="3297,-5884">
                <v:textbox>
                  <w:txbxContent>
                    <w:p w:rsidR="007619D8" w:rsidRPr="00170D76" w:rsidRDefault="007619D8" w:rsidP="00174458">
                      <w:pPr>
                        <w:rPr>
                          <w:rFonts w:ascii="Trebuchet MS" w:hAnsi="Trebuchet MS"/>
                          <w:sz w:val="22"/>
                          <w:szCs w:val="22"/>
                          <w:lang w:val="en-CA"/>
                        </w:rPr>
                      </w:pPr>
                      <w:r w:rsidRPr="00170D76">
                        <w:rPr>
                          <w:rFonts w:ascii="Trebuchet MS" w:hAnsi="Trebuchet MS"/>
                          <w:sz w:val="22"/>
                          <w:szCs w:val="22"/>
                          <w:lang w:val="en-CA"/>
                        </w:rPr>
                        <w:t>1928</w:t>
                      </w:r>
                    </w:p>
                    <w:p w:rsidR="007619D8" w:rsidRPr="00170D76" w:rsidRDefault="007619D8" w:rsidP="00174458">
                      <w:pPr>
                        <w:rPr>
                          <w:rFonts w:ascii="Trebuchet MS" w:hAnsi="Trebuchet MS"/>
                          <w:sz w:val="22"/>
                          <w:szCs w:val="22"/>
                          <w:lang w:val="en-CA"/>
                        </w:rPr>
                      </w:pPr>
                    </w:p>
                  </w:txbxContent>
                </v:textbox>
              </v:shape>
            </w:pict>
          </mc:Fallback>
        </mc:AlternateContent>
      </w:r>
      <w:r w:rsidR="00FB3E43">
        <w:rPr>
          <w:noProof/>
          <w:lang w:eastAsia="fr-CA"/>
        </w:rPr>
        <mc:AlternateContent>
          <mc:Choice Requires="wpg">
            <w:drawing>
              <wp:anchor distT="0" distB="0" distL="114300" distR="114300" simplePos="0" relativeHeight="251638272" behindDoc="0" locked="0" layoutInCell="1" allowOverlap="1" wp14:anchorId="0B47DA49" wp14:editId="5E8DEB6C">
                <wp:simplePos x="0" y="0"/>
                <wp:positionH relativeFrom="column">
                  <wp:posOffset>6963410</wp:posOffset>
                </wp:positionH>
                <wp:positionV relativeFrom="paragraph">
                  <wp:posOffset>4445</wp:posOffset>
                </wp:positionV>
                <wp:extent cx="1418590" cy="1218565"/>
                <wp:effectExtent l="635" t="0" r="0" b="2540"/>
                <wp:wrapNone/>
                <wp:docPr id="2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8590" cy="1218565"/>
                          <a:chOff x="12316" y="5045"/>
                          <a:chExt cx="2234" cy="1919"/>
                        </a:xfrm>
                      </wpg:grpSpPr>
                      <pic:pic xmlns:pic="http://schemas.openxmlformats.org/drawingml/2006/picture">
                        <pic:nvPicPr>
                          <pic:cNvPr id="235" name="il_fi" descr="http://www.dreamstime.com/bubblegum-thumb588819.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12316" y="5045"/>
                            <a:ext cx="1848"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134"/>
                        <wps:cNvSpPr>
                          <a:spLocks noChangeArrowheads="1"/>
                        </wps:cNvSpPr>
                        <wps:spPr bwMode="auto">
                          <a:xfrm>
                            <a:off x="13476" y="6697"/>
                            <a:ext cx="1074" cy="26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98C6C" id="Group 135" o:spid="_x0000_s1026" style="position:absolute;margin-left:548.3pt;margin-top:.35pt;width:111.7pt;height:95.95pt;z-index:251638272" coordorigin="12316,5045" coordsize="2234,1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">
                <v:shape id="il_fi" o:spid="_x0000_s1027" type="#_x0000_t75" alt="http://www.dreamstime.com/bubblegum-thumb588819.jpg" style="position:absolute;left:12316;top:5045;width:1848;height: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9SLXGAAAA3AAAAA8AAABkcnMvZG93bnJldi54bWxEj0FrwkAUhO+F/oflFXqrm5hWSnQjIlgL&#10;FiRW9PqafU2C2bchu5r477sFweMw880ws/lgGnGhztWWFcSjCARxYXXNpYL99+rlHYTzyBoby6Tg&#10;Sg7m2ePDDFNte87psvOlCCXsUlRQed+mUrqiIoNuZFvi4P3azqAPsiul7rAP5aaR4yiaSIM1h4UK&#10;W1pWVJx2Z6Ng/HM95Ee3+coP6+3H9tUfN3mcKPX8NCymIDwN/h6+0Z86cMkb/J8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1ItcYAAADcAAAADwAAAAAAAAAAAAAA&#10;AACfAgAAZHJzL2Rvd25yZXYueG1sUEsFBgAAAAAEAAQA9wAAAJIDAAAAAA==&#10;">
                  <v:imagedata r:id="rId43" r:href="rId44"/>
                </v:shape>
                <v:shapetype id="_x0000_t109" coordsize="21600,21600" o:spt="109" path="m,l,21600r21600,l21600,xe">
                  <v:stroke joinstyle="miter"/>
                  <v:path gradientshapeok="t" o:connecttype="rect"/>
                </v:shapetype>
                <v:shape id="AutoShape 134" o:spid="_x0000_s1028" type="#_x0000_t109" style="position:absolute;left:13476;top:6697;width:10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F9sQA&#10;AADcAAAADwAAAGRycy9kb3ducmV2LnhtbESPQWvCQBSE70L/w/IKvZlNLUqJriJFaUUQTYrnR/aZ&#10;BLNvw+6q8d+7hYLHYWa+YWaL3rTiSs43lhW8JykI4tLqhisFv8V6+AnCB2SNrWVScCcPi/nLYIaZ&#10;tjc+0DUPlYgQ9hkqqEPoMil9WZNBn9iOOHon6wyGKF0ltcNbhJtWjtJ0Ig02HBdq7OirpvKcX4yC&#10;3XhZ5ONV/73dHzeWi/bu1ptcqbfXfjkFEagPz/B/+0crGH1M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BfbEAAAA3AAAAA8AAAAAAAAAAAAAAAAAmAIAAGRycy9k&#10;b3ducmV2LnhtbFBLBQYAAAAABAAEAPUAAACJAwAAAAA=&#10;" stroked="f"/>
              </v:group>
            </w:pict>
          </mc:Fallback>
        </mc:AlternateContent>
      </w:r>
    </w:p>
    <w:p w:rsidR="00902F70" w:rsidRDefault="00902F70" w:rsidP="00C72A74">
      <w:pPr>
        <w:pStyle w:val="sita-texte"/>
        <w:tabs>
          <w:tab w:val="left" w:pos="720"/>
          <w:tab w:val="left" w:pos="1440"/>
        </w:tabs>
        <w:ind w:left="720"/>
        <w:jc w:val="center"/>
        <w:rPr>
          <w:sz w:val="24"/>
          <w:lang w:val="en-CA"/>
        </w:rPr>
      </w:pPr>
    </w:p>
    <w:p w:rsidR="00174458" w:rsidRDefault="00174458" w:rsidP="00C72A74">
      <w:pPr>
        <w:pStyle w:val="sita-texte"/>
        <w:tabs>
          <w:tab w:val="left" w:pos="720"/>
          <w:tab w:val="left" w:pos="1440"/>
        </w:tabs>
        <w:ind w:left="720"/>
        <w:jc w:val="center"/>
        <w:rPr>
          <w:sz w:val="24"/>
          <w:lang w:val="en-CA"/>
        </w:rPr>
      </w:pPr>
    </w:p>
    <w:p w:rsidR="00174458" w:rsidRDefault="00174458" w:rsidP="00C72A74">
      <w:pPr>
        <w:pStyle w:val="sita-texte"/>
        <w:tabs>
          <w:tab w:val="left" w:pos="720"/>
          <w:tab w:val="left" w:pos="1440"/>
        </w:tabs>
        <w:ind w:left="720"/>
        <w:jc w:val="center"/>
        <w:rPr>
          <w:sz w:val="24"/>
          <w:lang w:val="en-CA"/>
        </w:rPr>
      </w:pPr>
    </w:p>
    <w:p w:rsidR="00174458" w:rsidRDefault="00174458" w:rsidP="00C72A74">
      <w:pPr>
        <w:pStyle w:val="sita-texte"/>
        <w:tabs>
          <w:tab w:val="left" w:pos="720"/>
          <w:tab w:val="left" w:pos="1440"/>
        </w:tabs>
        <w:ind w:left="720"/>
        <w:jc w:val="center"/>
        <w:rPr>
          <w:sz w:val="24"/>
          <w:lang w:val="en-CA"/>
        </w:rPr>
      </w:pPr>
    </w:p>
    <w:p w:rsidR="00174458" w:rsidRDefault="00174458" w:rsidP="00C72A74">
      <w:pPr>
        <w:pStyle w:val="sita-texte"/>
        <w:tabs>
          <w:tab w:val="left" w:pos="720"/>
          <w:tab w:val="left" w:pos="1440"/>
        </w:tabs>
        <w:ind w:left="720"/>
        <w:jc w:val="center"/>
        <w:rPr>
          <w:sz w:val="24"/>
          <w:lang w:val="en-CA"/>
        </w:rPr>
      </w:pPr>
    </w:p>
    <w:p w:rsidR="00174458" w:rsidRDefault="00174458" w:rsidP="00C72A74">
      <w:pPr>
        <w:pStyle w:val="sita-texte"/>
        <w:tabs>
          <w:tab w:val="left" w:pos="720"/>
          <w:tab w:val="left" w:pos="1440"/>
        </w:tabs>
        <w:ind w:left="720"/>
        <w:jc w:val="center"/>
        <w:rPr>
          <w:sz w:val="24"/>
          <w:lang w:val="en-CA"/>
        </w:rPr>
      </w:pPr>
    </w:p>
    <w:p w:rsidR="00170D76" w:rsidRDefault="00170D76" w:rsidP="00C72A74">
      <w:pPr>
        <w:pStyle w:val="sita-texte"/>
        <w:tabs>
          <w:tab w:val="left" w:pos="720"/>
          <w:tab w:val="left" w:pos="1440"/>
        </w:tabs>
        <w:ind w:left="720"/>
        <w:jc w:val="center"/>
        <w:rPr>
          <w:sz w:val="24"/>
          <w:lang w:val="en-CA"/>
        </w:rPr>
      </w:pPr>
    </w:p>
    <w:p w:rsidR="00170D76" w:rsidRDefault="00170D76" w:rsidP="00170D76">
      <w:pPr>
        <w:pStyle w:val="sita-texte"/>
        <w:tabs>
          <w:tab w:val="left" w:pos="720"/>
          <w:tab w:val="left" w:pos="1440"/>
        </w:tabs>
        <w:ind w:left="720"/>
        <w:jc w:val="left"/>
        <w:rPr>
          <w:sz w:val="24"/>
          <w:lang w:val="en-CA"/>
        </w:rPr>
      </w:pPr>
    </w:p>
    <w:p w:rsidR="00170D76" w:rsidRDefault="00170D76" w:rsidP="00170D76">
      <w:pPr>
        <w:pStyle w:val="sita-texte"/>
        <w:tabs>
          <w:tab w:val="left" w:pos="720"/>
          <w:tab w:val="left" w:pos="1440"/>
        </w:tabs>
        <w:ind w:left="720"/>
        <w:jc w:val="left"/>
        <w:rPr>
          <w:sz w:val="24"/>
          <w:lang w:val="en-CA"/>
        </w:rPr>
      </w:pPr>
    </w:p>
    <w:p w:rsidR="00170D76" w:rsidRPr="00220565" w:rsidRDefault="00170D76" w:rsidP="00170D76">
      <w:pPr>
        <w:pStyle w:val="sita-texte"/>
        <w:tabs>
          <w:tab w:val="left" w:pos="720"/>
          <w:tab w:val="left" w:pos="1440"/>
        </w:tabs>
        <w:ind w:left="720"/>
        <w:jc w:val="left"/>
        <w:rPr>
          <w:sz w:val="24"/>
          <w:lang w:val="en-CA"/>
        </w:rPr>
        <w:sectPr w:rsidR="00170D76" w:rsidRPr="00220565" w:rsidSect="003616BD">
          <w:headerReference w:type="default" r:id="rId45"/>
          <w:footerReference w:type="default" r:id="rId46"/>
          <w:pgSz w:w="12240" w:h="15840" w:code="1"/>
          <w:pgMar w:top="720" w:right="1440" w:bottom="1350" w:left="1080" w:header="720" w:footer="576" w:gutter="0"/>
          <w:cols w:space="720"/>
          <w:docGrid w:linePitch="326"/>
        </w:sectPr>
      </w:pPr>
    </w:p>
    <w:p w:rsidR="00220565" w:rsidRPr="00462704" w:rsidRDefault="00872B76" w:rsidP="00872B76">
      <w:pPr>
        <w:pStyle w:val="sita-texte"/>
        <w:shd w:val="clear" w:color="auto" w:fill="FF66CC"/>
        <w:tabs>
          <w:tab w:val="right" w:pos="9360"/>
        </w:tabs>
        <w:jc w:val="left"/>
        <w:rPr>
          <w:b/>
          <w:bCs/>
          <w:caps/>
          <w:color w:val="FFFFFF"/>
          <w:sz w:val="32"/>
          <w:szCs w:val="32"/>
          <w:lang w:val="en-CA"/>
        </w:rPr>
      </w:pPr>
      <w:r>
        <w:rPr>
          <w:b/>
          <w:bCs/>
          <w:caps/>
          <w:color w:val="FFFFFF"/>
          <w:sz w:val="32"/>
          <w:szCs w:val="32"/>
          <w:lang w:val="en-CA"/>
        </w:rPr>
        <w:lastRenderedPageBreak/>
        <w:t>activity 3</w:t>
      </w:r>
      <w:r w:rsidR="00AD5EF1">
        <w:rPr>
          <w:b/>
          <w:bCs/>
          <w:caps/>
          <w:color w:val="FFFFFF"/>
          <w:sz w:val="32"/>
          <w:szCs w:val="32"/>
          <w:lang w:val="en-CA"/>
        </w:rPr>
        <w:t xml:space="preserve">                                 HOW IT’S MADE: BUBBLE GUM</w:t>
      </w:r>
    </w:p>
    <w:p w:rsidR="00220565" w:rsidRPr="00462704" w:rsidRDefault="00220565" w:rsidP="00220565">
      <w:pPr>
        <w:pStyle w:val="sita-texte"/>
        <w:tabs>
          <w:tab w:val="left" w:pos="720"/>
          <w:tab w:val="left" w:pos="1440"/>
        </w:tabs>
        <w:jc w:val="left"/>
        <w:rPr>
          <w:sz w:val="10"/>
          <w:szCs w:val="10"/>
          <w:lang w:val="en-CA"/>
        </w:rPr>
      </w:pPr>
    </w:p>
    <w:p w:rsidR="009F453E" w:rsidRPr="006B4B5A" w:rsidRDefault="009F453E" w:rsidP="00FF4535">
      <w:pPr>
        <w:pStyle w:val="sita-texte"/>
        <w:tabs>
          <w:tab w:val="left" w:pos="720"/>
          <w:tab w:val="left" w:pos="1440"/>
        </w:tabs>
        <w:jc w:val="left"/>
        <w:rPr>
          <w:b/>
          <w:sz w:val="28"/>
          <w:szCs w:val="28"/>
          <w:u w:val="single"/>
          <w:lang w:val="en-CA"/>
        </w:rPr>
      </w:pPr>
    </w:p>
    <w:p w:rsidR="00872B76" w:rsidRPr="00606C84" w:rsidRDefault="00606C84" w:rsidP="00FF4535">
      <w:pPr>
        <w:pStyle w:val="sita-texte"/>
        <w:tabs>
          <w:tab w:val="left" w:pos="720"/>
          <w:tab w:val="left" w:pos="1440"/>
        </w:tabs>
        <w:jc w:val="left"/>
        <w:rPr>
          <w:i/>
          <w:sz w:val="28"/>
          <w:szCs w:val="28"/>
          <w:u w:val="single"/>
          <w:lang w:val="en-CA"/>
        </w:rPr>
      </w:pPr>
      <w:r>
        <w:rPr>
          <w:b/>
          <w:sz w:val="28"/>
          <w:szCs w:val="28"/>
          <w:u w:val="single"/>
          <w:lang w:val="en-CA"/>
        </w:rPr>
        <w:t xml:space="preserve">Watch the video </w:t>
      </w:r>
      <w:r w:rsidR="006B4B5A" w:rsidRPr="006B4B5A">
        <w:rPr>
          <w:b/>
          <w:i/>
          <w:sz w:val="28"/>
          <w:szCs w:val="28"/>
          <w:u w:val="single"/>
          <w:lang w:val="en-CA"/>
        </w:rPr>
        <w:t>and</w:t>
      </w:r>
      <w:r w:rsidR="009F453E" w:rsidRPr="006B4B5A">
        <w:rPr>
          <w:b/>
          <w:i/>
          <w:sz w:val="28"/>
          <w:szCs w:val="28"/>
          <w:u w:val="single"/>
          <w:lang w:val="en-CA"/>
        </w:rPr>
        <w:t xml:space="preserve"> </w:t>
      </w:r>
      <w:r w:rsidR="009F453E" w:rsidRPr="006B4B5A">
        <w:rPr>
          <w:b/>
          <w:sz w:val="28"/>
          <w:szCs w:val="28"/>
          <w:u w:val="single"/>
          <w:lang w:val="en-CA"/>
        </w:rPr>
        <w:t>then answer the questions</w:t>
      </w:r>
      <w:r w:rsidR="009F453E" w:rsidRPr="009F453E">
        <w:rPr>
          <w:b/>
          <w:sz w:val="22"/>
          <w:szCs w:val="22"/>
          <w:u w:val="single"/>
          <w:lang w:val="en-CA"/>
        </w:rPr>
        <w:t>.</w:t>
      </w:r>
    </w:p>
    <w:p w:rsidR="00872B76" w:rsidRDefault="00872B76" w:rsidP="00FF4535">
      <w:pPr>
        <w:pStyle w:val="sita-texte"/>
        <w:tabs>
          <w:tab w:val="left" w:pos="720"/>
          <w:tab w:val="left" w:pos="1440"/>
        </w:tabs>
        <w:jc w:val="left"/>
        <w:rPr>
          <w:b/>
          <w:sz w:val="28"/>
          <w:szCs w:val="28"/>
          <w:u w:val="single"/>
          <w:lang w:val="en-CA"/>
        </w:rPr>
      </w:pPr>
    </w:p>
    <w:p w:rsidR="009F453E" w:rsidRDefault="00FB3E43" w:rsidP="00FF4535">
      <w:pPr>
        <w:pStyle w:val="sita-texte"/>
        <w:tabs>
          <w:tab w:val="left" w:pos="720"/>
          <w:tab w:val="left" w:pos="1440"/>
        </w:tabs>
        <w:jc w:val="left"/>
        <w:rPr>
          <w:rFonts w:ascii="Arial" w:hAnsi="Arial" w:cs="Arial"/>
          <w:szCs w:val="20"/>
          <w:lang w:val="en-CA"/>
        </w:rPr>
      </w:pPr>
      <w:r>
        <w:rPr>
          <w:noProof/>
          <w:lang w:eastAsia="fr-CA"/>
        </w:rPr>
        <w:drawing>
          <wp:anchor distT="0" distB="0" distL="114300" distR="114300" simplePos="0" relativeHeight="251639296" behindDoc="0" locked="0" layoutInCell="1" allowOverlap="1">
            <wp:simplePos x="0" y="0"/>
            <wp:positionH relativeFrom="column">
              <wp:posOffset>4486910</wp:posOffset>
            </wp:positionH>
            <wp:positionV relativeFrom="paragraph">
              <wp:posOffset>132715</wp:posOffset>
            </wp:positionV>
            <wp:extent cx="1646555" cy="1163320"/>
            <wp:effectExtent l="0" t="0" r="0" b="0"/>
            <wp:wrapNone/>
            <wp:docPr id="136" name="il_fi" descr="http://cdn.dailyclipart.net/wp-content/uploads/medium/clipart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dailyclipart.net/wp-content/uploads/medium/clipart0126.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4655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53E">
        <w:rPr>
          <w:sz w:val="22"/>
          <w:szCs w:val="22"/>
          <w:lang w:val="en-CA"/>
        </w:rPr>
        <w:t>Use the words in the box to help you answer the questions.</w:t>
      </w:r>
      <w:r w:rsidR="002D5CB7" w:rsidRPr="002D5CB7">
        <w:rPr>
          <w:rFonts w:ascii="Arial" w:hAnsi="Arial" w:cs="Arial"/>
          <w:szCs w:val="20"/>
          <w:lang w:val="en-CA"/>
        </w:rPr>
        <w:t xml:space="preserve"> </w:t>
      </w:r>
    </w:p>
    <w:p w:rsidR="0036513C" w:rsidRDefault="0036513C" w:rsidP="00FF4535">
      <w:pPr>
        <w:pStyle w:val="sita-texte"/>
        <w:tabs>
          <w:tab w:val="left" w:pos="720"/>
          <w:tab w:val="left" w:pos="1440"/>
        </w:tabs>
        <w:jc w:val="left"/>
        <w:rPr>
          <w:sz w:val="22"/>
          <w:szCs w:val="22"/>
          <w:lang w:val="en-CA"/>
        </w:rPr>
      </w:pPr>
    </w:p>
    <w:p w:rsidR="009F15C8" w:rsidRDefault="009F15C8" w:rsidP="00FF4535">
      <w:pPr>
        <w:pStyle w:val="sita-texte"/>
        <w:tabs>
          <w:tab w:val="left" w:pos="720"/>
          <w:tab w:val="left" w:pos="1440"/>
        </w:tabs>
        <w:jc w:val="left"/>
        <w:rPr>
          <w:sz w:val="22"/>
          <w:szCs w:val="22"/>
          <w:lang w:val="en-CA"/>
        </w:rPr>
      </w:pPr>
    </w:p>
    <w:tbl>
      <w:tblPr>
        <w:tblStyle w:val="Grilledutableau"/>
        <w:tblW w:w="0" w:type="auto"/>
        <w:tblInd w:w="1384" w:type="dxa"/>
        <w:tblLook w:val="04A0" w:firstRow="1" w:lastRow="0" w:firstColumn="1" w:lastColumn="0" w:noHBand="0" w:noVBand="1"/>
      </w:tblPr>
      <w:tblGrid>
        <w:gridCol w:w="1890"/>
        <w:gridCol w:w="1890"/>
        <w:gridCol w:w="1890"/>
      </w:tblGrid>
      <w:tr w:rsidR="007619D8" w:rsidRPr="00317D23" w:rsidTr="009F15C8">
        <w:trPr>
          <w:trHeight w:val="779"/>
        </w:trPr>
        <w:tc>
          <w:tcPr>
            <w:tcW w:w="5670" w:type="dxa"/>
            <w:gridSpan w:val="3"/>
            <w:tcBorders>
              <w:bottom w:val="single" w:sz="4" w:space="0" w:color="auto"/>
            </w:tcBorders>
            <w:vAlign w:val="center"/>
          </w:tcPr>
          <w:p w:rsidR="007619D8" w:rsidRDefault="009F15C8" w:rsidP="009F15C8">
            <w:pPr>
              <w:pStyle w:val="sita-texte"/>
              <w:tabs>
                <w:tab w:val="left" w:pos="884"/>
                <w:tab w:val="left" w:pos="1440"/>
              </w:tabs>
              <w:ind w:left="884" w:right="1026"/>
              <w:jc w:val="center"/>
              <w:rPr>
                <w:sz w:val="22"/>
                <w:szCs w:val="22"/>
                <w:lang w:val="en-CA"/>
              </w:rPr>
            </w:pPr>
            <w:r>
              <w:rPr>
                <w:sz w:val="22"/>
                <w:szCs w:val="22"/>
                <w:lang w:val="en-CA"/>
              </w:rPr>
              <w:t>Use the words in the box to help you answer the questions</w:t>
            </w:r>
          </w:p>
        </w:tc>
      </w:tr>
      <w:tr w:rsidR="009F15C8" w:rsidTr="009F15C8">
        <w:trPr>
          <w:trHeight w:val="484"/>
        </w:trPr>
        <w:tc>
          <w:tcPr>
            <w:tcW w:w="1890" w:type="dxa"/>
            <w:tcBorders>
              <w:top w:val="single" w:sz="4" w:space="0" w:color="auto"/>
              <w:left w:val="single" w:sz="4" w:space="0" w:color="auto"/>
              <w:bottom w:val="nil"/>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Second</w:t>
            </w:r>
          </w:p>
        </w:tc>
        <w:tc>
          <w:tcPr>
            <w:tcW w:w="1890" w:type="dxa"/>
            <w:tcBorders>
              <w:top w:val="single" w:sz="4" w:space="0" w:color="auto"/>
              <w:left w:val="nil"/>
              <w:bottom w:val="nil"/>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Plastic</w:t>
            </w:r>
          </w:p>
        </w:tc>
        <w:tc>
          <w:tcPr>
            <w:tcW w:w="1890" w:type="dxa"/>
            <w:tcBorders>
              <w:top w:val="single" w:sz="4" w:space="0" w:color="auto"/>
              <w:left w:val="nil"/>
              <w:bottom w:val="nil"/>
              <w:right w:val="single" w:sz="4" w:space="0" w:color="auto"/>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Pink</w:t>
            </w:r>
          </w:p>
        </w:tc>
      </w:tr>
      <w:tr w:rsidR="009F15C8" w:rsidTr="009F15C8">
        <w:trPr>
          <w:trHeight w:val="484"/>
        </w:trPr>
        <w:tc>
          <w:tcPr>
            <w:tcW w:w="1890" w:type="dxa"/>
            <w:tcBorders>
              <w:top w:val="nil"/>
              <w:left w:val="single" w:sz="4" w:space="0" w:color="auto"/>
              <w:bottom w:val="nil"/>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20</w:t>
            </w:r>
          </w:p>
        </w:tc>
        <w:tc>
          <w:tcPr>
            <w:tcW w:w="1890" w:type="dxa"/>
            <w:tcBorders>
              <w:top w:val="nil"/>
              <w:left w:val="nil"/>
              <w:bottom w:val="nil"/>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Flavor</w:t>
            </w:r>
          </w:p>
        </w:tc>
        <w:tc>
          <w:tcPr>
            <w:tcW w:w="1890" w:type="dxa"/>
            <w:tcBorders>
              <w:top w:val="nil"/>
              <w:left w:val="nil"/>
              <w:bottom w:val="nil"/>
              <w:right w:val="single" w:sz="4" w:space="0" w:color="auto"/>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Rubber</w:t>
            </w:r>
          </w:p>
        </w:tc>
      </w:tr>
      <w:tr w:rsidR="009F15C8" w:rsidTr="009F15C8">
        <w:trPr>
          <w:trHeight w:val="484"/>
        </w:trPr>
        <w:tc>
          <w:tcPr>
            <w:tcW w:w="1890" w:type="dxa"/>
            <w:tcBorders>
              <w:top w:val="nil"/>
              <w:left w:val="single" w:sz="4" w:space="0" w:color="auto"/>
              <w:bottom w:val="nil"/>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Dentist</w:t>
            </w:r>
          </w:p>
        </w:tc>
        <w:tc>
          <w:tcPr>
            <w:tcW w:w="1890" w:type="dxa"/>
            <w:tcBorders>
              <w:top w:val="nil"/>
              <w:left w:val="nil"/>
              <w:bottom w:val="nil"/>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900</w:t>
            </w:r>
          </w:p>
        </w:tc>
        <w:tc>
          <w:tcPr>
            <w:tcW w:w="1890" w:type="dxa"/>
            <w:tcBorders>
              <w:top w:val="nil"/>
              <w:left w:val="nil"/>
              <w:bottom w:val="nil"/>
              <w:right w:val="single" w:sz="4" w:space="0" w:color="auto"/>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Resin</w:t>
            </w:r>
          </w:p>
        </w:tc>
      </w:tr>
      <w:tr w:rsidR="009F15C8" w:rsidTr="009F15C8">
        <w:trPr>
          <w:trHeight w:val="484"/>
        </w:trPr>
        <w:tc>
          <w:tcPr>
            <w:tcW w:w="1890" w:type="dxa"/>
            <w:tcBorders>
              <w:top w:val="nil"/>
              <w:left w:val="single" w:sz="4" w:space="0" w:color="auto"/>
              <w:bottom w:val="single" w:sz="4" w:space="0" w:color="auto"/>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1869</w:t>
            </w:r>
          </w:p>
        </w:tc>
        <w:tc>
          <w:tcPr>
            <w:tcW w:w="1890" w:type="dxa"/>
            <w:tcBorders>
              <w:top w:val="nil"/>
              <w:left w:val="nil"/>
              <w:bottom w:val="single" w:sz="4" w:space="0" w:color="auto"/>
              <w:right w:val="nil"/>
            </w:tcBorders>
            <w:vAlign w:val="center"/>
          </w:tcPr>
          <w:p w:rsidR="009F15C8" w:rsidRDefault="009F15C8" w:rsidP="009F15C8">
            <w:pPr>
              <w:pStyle w:val="sita-texte"/>
              <w:tabs>
                <w:tab w:val="left" w:pos="720"/>
                <w:tab w:val="left" w:pos="1440"/>
              </w:tabs>
              <w:jc w:val="center"/>
              <w:rPr>
                <w:sz w:val="22"/>
                <w:szCs w:val="22"/>
                <w:lang w:val="en-CA"/>
              </w:rPr>
            </w:pPr>
            <w:r>
              <w:rPr>
                <w:sz w:val="22"/>
                <w:szCs w:val="22"/>
                <w:lang w:val="en-CA"/>
              </w:rPr>
              <w:t>Color</w:t>
            </w:r>
          </w:p>
        </w:tc>
        <w:tc>
          <w:tcPr>
            <w:tcW w:w="1890" w:type="dxa"/>
            <w:tcBorders>
              <w:top w:val="nil"/>
              <w:left w:val="nil"/>
              <w:bottom w:val="single" w:sz="4" w:space="0" w:color="auto"/>
              <w:right w:val="single" w:sz="4" w:space="0" w:color="auto"/>
            </w:tcBorders>
            <w:vAlign w:val="center"/>
          </w:tcPr>
          <w:p w:rsidR="009F15C8" w:rsidRDefault="009F15C8" w:rsidP="009F15C8">
            <w:pPr>
              <w:pStyle w:val="sita-texte"/>
              <w:tabs>
                <w:tab w:val="left" w:pos="720"/>
                <w:tab w:val="left" w:pos="1440"/>
              </w:tabs>
              <w:jc w:val="center"/>
              <w:rPr>
                <w:sz w:val="22"/>
                <w:szCs w:val="22"/>
                <w:lang w:val="en-CA"/>
              </w:rPr>
            </w:pPr>
          </w:p>
        </w:tc>
      </w:tr>
    </w:tbl>
    <w:p w:rsidR="00185422" w:rsidRDefault="00185422" w:rsidP="009F15C8">
      <w:pPr>
        <w:pStyle w:val="sita-texte"/>
        <w:tabs>
          <w:tab w:val="left" w:pos="720"/>
          <w:tab w:val="left" w:pos="1440"/>
        </w:tabs>
        <w:spacing w:before="120" w:line="480" w:lineRule="auto"/>
        <w:jc w:val="left"/>
        <w:rPr>
          <w:sz w:val="22"/>
          <w:szCs w:val="22"/>
          <w:lang w:val="en-CA"/>
        </w:rPr>
      </w:pPr>
    </w:p>
    <w:tbl>
      <w:tblPr>
        <w:tblW w:w="9990" w:type="dxa"/>
        <w:tblInd w:w="-252" w:type="dxa"/>
        <w:tblLook w:val="04A0" w:firstRow="1" w:lastRow="0" w:firstColumn="1" w:lastColumn="0" w:noHBand="0" w:noVBand="1"/>
      </w:tblPr>
      <w:tblGrid>
        <w:gridCol w:w="9990"/>
      </w:tblGrid>
      <w:tr w:rsidR="00303768" w:rsidRPr="00317D23" w:rsidTr="003E12DE">
        <w:trPr>
          <w:trHeight w:val="850"/>
        </w:trPr>
        <w:tc>
          <w:tcPr>
            <w:tcW w:w="9990" w:type="dxa"/>
            <w:vAlign w:val="center"/>
          </w:tcPr>
          <w:p w:rsidR="00303768" w:rsidRPr="003E12DE" w:rsidRDefault="00303768" w:rsidP="00606C84">
            <w:pPr>
              <w:pStyle w:val="sita-texte"/>
              <w:numPr>
                <w:ilvl w:val="0"/>
                <w:numId w:val="31"/>
              </w:numPr>
              <w:tabs>
                <w:tab w:val="left" w:pos="360"/>
                <w:tab w:val="left" w:pos="1440"/>
              </w:tabs>
              <w:spacing w:before="120"/>
              <w:ind w:hanging="720"/>
              <w:jc w:val="left"/>
              <w:rPr>
                <w:sz w:val="22"/>
                <w:szCs w:val="22"/>
                <w:lang w:val="en-CA"/>
              </w:rPr>
            </w:pPr>
            <w:r w:rsidRPr="003E12DE">
              <w:rPr>
                <w:sz w:val="22"/>
                <w:szCs w:val="22"/>
                <w:lang w:val="en-CA"/>
              </w:rPr>
              <w:t xml:space="preserve">The Ancient Greeks used to </w:t>
            </w:r>
            <w:r w:rsidR="00606C84">
              <w:rPr>
                <w:sz w:val="22"/>
                <w:szCs w:val="22"/>
                <w:lang w:val="en-CA"/>
              </w:rPr>
              <w:t>chew</w:t>
            </w:r>
            <w:r w:rsidRPr="003E12DE">
              <w:rPr>
                <w:sz w:val="22"/>
                <w:szCs w:val="22"/>
                <w:lang w:val="en-CA"/>
              </w:rPr>
              <w:t xml:space="preserve"> ______________ from trees which is similar to chewing gum.</w:t>
            </w:r>
          </w:p>
        </w:tc>
      </w:tr>
      <w:tr w:rsidR="00303768" w:rsidRPr="003E12DE" w:rsidTr="003E12DE">
        <w:trPr>
          <w:trHeight w:val="850"/>
        </w:trPr>
        <w:tc>
          <w:tcPr>
            <w:tcW w:w="9990" w:type="dxa"/>
            <w:vAlign w:val="center"/>
          </w:tcPr>
          <w:p w:rsidR="00303768" w:rsidRPr="003E12DE" w:rsidRDefault="00303768" w:rsidP="003E12DE">
            <w:pPr>
              <w:pStyle w:val="sita-texte"/>
              <w:numPr>
                <w:ilvl w:val="0"/>
                <w:numId w:val="31"/>
              </w:numPr>
              <w:tabs>
                <w:tab w:val="left" w:pos="342"/>
                <w:tab w:val="left" w:pos="1440"/>
              </w:tabs>
              <w:ind w:hanging="720"/>
              <w:jc w:val="left"/>
              <w:rPr>
                <w:sz w:val="24"/>
                <w:lang w:val="en-CA"/>
              </w:rPr>
            </w:pPr>
            <w:r w:rsidRPr="003E12DE">
              <w:rPr>
                <w:sz w:val="24"/>
                <w:lang w:val="en-CA"/>
              </w:rPr>
              <w:t>In which year was chewing gum invented in the U.S.A.? ________________________</w:t>
            </w:r>
          </w:p>
        </w:tc>
      </w:tr>
      <w:tr w:rsidR="00303768" w:rsidRPr="003E12DE" w:rsidTr="003E12DE">
        <w:trPr>
          <w:trHeight w:val="850"/>
        </w:trPr>
        <w:tc>
          <w:tcPr>
            <w:tcW w:w="9990" w:type="dxa"/>
            <w:vAlign w:val="center"/>
          </w:tcPr>
          <w:p w:rsidR="00303768" w:rsidRPr="003E12DE" w:rsidRDefault="00303768" w:rsidP="003E12DE">
            <w:pPr>
              <w:pStyle w:val="sita-texte"/>
              <w:numPr>
                <w:ilvl w:val="0"/>
                <w:numId w:val="31"/>
              </w:numPr>
              <w:tabs>
                <w:tab w:val="left" w:pos="342"/>
                <w:tab w:val="left" w:pos="1440"/>
              </w:tabs>
              <w:ind w:hanging="720"/>
              <w:jc w:val="left"/>
              <w:rPr>
                <w:sz w:val="24"/>
                <w:lang w:val="en-CA"/>
              </w:rPr>
            </w:pPr>
            <w:r w:rsidRPr="003E12DE">
              <w:rPr>
                <w:sz w:val="24"/>
                <w:lang w:val="en-CA"/>
              </w:rPr>
              <w:t>What is the occupation of the man who invented gum? _________________________</w:t>
            </w:r>
          </w:p>
        </w:tc>
      </w:tr>
      <w:tr w:rsidR="00303768" w:rsidRPr="003E12DE" w:rsidTr="003E12DE">
        <w:trPr>
          <w:trHeight w:val="850"/>
        </w:trPr>
        <w:tc>
          <w:tcPr>
            <w:tcW w:w="9990" w:type="dxa"/>
            <w:vAlign w:val="center"/>
          </w:tcPr>
          <w:p w:rsidR="00303768" w:rsidRPr="003E12DE" w:rsidRDefault="00303768" w:rsidP="003E12DE">
            <w:pPr>
              <w:pStyle w:val="sita-texte"/>
              <w:numPr>
                <w:ilvl w:val="0"/>
                <w:numId w:val="31"/>
              </w:numPr>
              <w:tabs>
                <w:tab w:val="left" w:pos="342"/>
                <w:tab w:val="left" w:pos="1440"/>
              </w:tabs>
              <w:ind w:hanging="720"/>
              <w:jc w:val="left"/>
              <w:rPr>
                <w:sz w:val="24"/>
                <w:lang w:val="en-CA"/>
              </w:rPr>
            </w:pPr>
            <w:r w:rsidRPr="003E12DE">
              <w:rPr>
                <w:sz w:val="24"/>
                <w:lang w:val="en-CA"/>
              </w:rPr>
              <w:t>Name two things that make the gum base chewy. _____________    ______________</w:t>
            </w:r>
          </w:p>
        </w:tc>
      </w:tr>
      <w:tr w:rsidR="00303768" w:rsidRPr="009F15C8" w:rsidTr="003E12DE">
        <w:trPr>
          <w:trHeight w:val="850"/>
        </w:trPr>
        <w:tc>
          <w:tcPr>
            <w:tcW w:w="9990" w:type="dxa"/>
            <w:vAlign w:val="center"/>
          </w:tcPr>
          <w:p w:rsidR="00303768" w:rsidRPr="003E12DE" w:rsidRDefault="00303768" w:rsidP="009F15C8">
            <w:pPr>
              <w:pStyle w:val="sita-texte"/>
              <w:numPr>
                <w:ilvl w:val="0"/>
                <w:numId w:val="31"/>
              </w:numPr>
              <w:tabs>
                <w:tab w:val="left" w:pos="342"/>
                <w:tab w:val="left" w:pos="1440"/>
              </w:tabs>
              <w:ind w:hanging="720"/>
              <w:jc w:val="left"/>
              <w:rPr>
                <w:sz w:val="24"/>
                <w:lang w:val="en-CA"/>
              </w:rPr>
            </w:pPr>
            <w:r w:rsidRPr="003E12DE">
              <w:rPr>
                <w:sz w:val="24"/>
                <w:lang w:val="en-CA"/>
              </w:rPr>
              <w:t xml:space="preserve">Name two things that </w:t>
            </w:r>
            <w:r w:rsidR="009F15C8">
              <w:rPr>
                <w:sz w:val="24"/>
                <w:lang w:val="en-CA"/>
              </w:rPr>
              <w:t xml:space="preserve">are </w:t>
            </w:r>
            <w:r w:rsidRPr="003E12DE">
              <w:rPr>
                <w:sz w:val="24"/>
                <w:lang w:val="en-CA"/>
              </w:rPr>
              <w:t>add</w:t>
            </w:r>
            <w:r w:rsidR="009F15C8">
              <w:rPr>
                <w:sz w:val="24"/>
                <w:lang w:val="en-CA"/>
              </w:rPr>
              <w:t>ed</w:t>
            </w:r>
            <w:r w:rsidRPr="003E12DE">
              <w:rPr>
                <w:sz w:val="24"/>
                <w:lang w:val="en-CA"/>
              </w:rPr>
              <w:t xml:space="preserve"> to the gum in the mixer. ___________  ___________</w:t>
            </w:r>
          </w:p>
        </w:tc>
      </w:tr>
      <w:tr w:rsidR="00303768" w:rsidRPr="00606C84" w:rsidTr="003E12DE">
        <w:trPr>
          <w:trHeight w:val="850"/>
        </w:trPr>
        <w:tc>
          <w:tcPr>
            <w:tcW w:w="9990" w:type="dxa"/>
            <w:vAlign w:val="center"/>
          </w:tcPr>
          <w:p w:rsidR="00303768" w:rsidRPr="003E12DE" w:rsidRDefault="00303768" w:rsidP="00606C84">
            <w:pPr>
              <w:pStyle w:val="sita-texte"/>
              <w:numPr>
                <w:ilvl w:val="0"/>
                <w:numId w:val="31"/>
              </w:numPr>
              <w:tabs>
                <w:tab w:val="left" w:pos="342"/>
                <w:tab w:val="left" w:pos="1440"/>
              </w:tabs>
              <w:ind w:hanging="720"/>
              <w:jc w:val="left"/>
              <w:rPr>
                <w:sz w:val="24"/>
                <w:lang w:val="en-CA"/>
              </w:rPr>
            </w:pPr>
            <w:r w:rsidRPr="003E12DE">
              <w:rPr>
                <w:sz w:val="24"/>
                <w:lang w:val="en-CA"/>
              </w:rPr>
              <w:t xml:space="preserve">For how </w:t>
            </w:r>
            <w:r w:rsidR="00606C84">
              <w:rPr>
                <w:sz w:val="24"/>
                <w:lang w:val="en-CA"/>
              </w:rPr>
              <w:t>long</w:t>
            </w:r>
            <w:r w:rsidRPr="003E12DE">
              <w:rPr>
                <w:sz w:val="24"/>
                <w:lang w:val="en-CA"/>
              </w:rPr>
              <w:t xml:space="preserve"> do they mix the sugar? _________________________</w:t>
            </w:r>
            <w:r w:rsidR="00606C84">
              <w:rPr>
                <w:sz w:val="24"/>
                <w:lang w:val="en-CA"/>
              </w:rPr>
              <w:t>__</w:t>
            </w:r>
            <w:r w:rsidRPr="003E12DE">
              <w:rPr>
                <w:sz w:val="24"/>
                <w:lang w:val="en-CA"/>
              </w:rPr>
              <w:t>_______</w:t>
            </w:r>
            <w:r w:rsidR="00606C84">
              <w:rPr>
                <w:sz w:val="24"/>
                <w:lang w:val="en-CA"/>
              </w:rPr>
              <w:t>minutes</w:t>
            </w:r>
          </w:p>
        </w:tc>
      </w:tr>
      <w:tr w:rsidR="00303768" w:rsidRPr="003E12DE" w:rsidTr="003E12DE">
        <w:trPr>
          <w:trHeight w:val="850"/>
        </w:trPr>
        <w:tc>
          <w:tcPr>
            <w:tcW w:w="9990" w:type="dxa"/>
            <w:vAlign w:val="center"/>
          </w:tcPr>
          <w:p w:rsidR="00303768" w:rsidRPr="003E12DE" w:rsidRDefault="00303768" w:rsidP="003E12DE">
            <w:pPr>
              <w:pStyle w:val="sita-texte"/>
              <w:numPr>
                <w:ilvl w:val="0"/>
                <w:numId w:val="31"/>
              </w:numPr>
              <w:tabs>
                <w:tab w:val="left" w:pos="342"/>
                <w:tab w:val="left" w:pos="1440"/>
              </w:tabs>
              <w:ind w:hanging="720"/>
              <w:jc w:val="left"/>
              <w:rPr>
                <w:sz w:val="24"/>
                <w:lang w:val="en-CA"/>
              </w:rPr>
            </w:pPr>
            <w:r w:rsidRPr="003E12DE">
              <w:rPr>
                <w:sz w:val="24"/>
                <w:lang w:val="en-CA"/>
              </w:rPr>
              <w:t>How much time does it take to wrap the bubble gum? Less than one _____________</w:t>
            </w:r>
          </w:p>
        </w:tc>
      </w:tr>
      <w:tr w:rsidR="00303768" w:rsidRPr="003E12DE" w:rsidTr="003E12DE">
        <w:trPr>
          <w:trHeight w:val="850"/>
        </w:trPr>
        <w:tc>
          <w:tcPr>
            <w:tcW w:w="9990" w:type="dxa"/>
            <w:vAlign w:val="center"/>
          </w:tcPr>
          <w:p w:rsidR="00303768" w:rsidRPr="003E12DE" w:rsidRDefault="00303768" w:rsidP="003E12DE">
            <w:pPr>
              <w:pStyle w:val="sita-texte"/>
              <w:numPr>
                <w:ilvl w:val="0"/>
                <w:numId w:val="31"/>
              </w:numPr>
              <w:tabs>
                <w:tab w:val="left" w:pos="342"/>
                <w:tab w:val="left" w:pos="1440"/>
              </w:tabs>
              <w:ind w:hanging="720"/>
              <w:jc w:val="left"/>
              <w:rPr>
                <w:sz w:val="24"/>
                <w:lang w:val="en-CA"/>
              </w:rPr>
            </w:pPr>
            <w:r w:rsidRPr="003E12DE">
              <w:rPr>
                <w:sz w:val="24"/>
                <w:lang w:val="en-CA"/>
              </w:rPr>
              <w:t>How many pieces of bubble gum can the machine wrap in one minute?  __________</w:t>
            </w:r>
          </w:p>
        </w:tc>
      </w:tr>
      <w:tr w:rsidR="00303768" w:rsidRPr="003E12DE" w:rsidTr="003E12DE">
        <w:trPr>
          <w:trHeight w:val="850"/>
        </w:trPr>
        <w:tc>
          <w:tcPr>
            <w:tcW w:w="9990" w:type="dxa"/>
            <w:vAlign w:val="center"/>
          </w:tcPr>
          <w:p w:rsidR="00303768" w:rsidRPr="003E12DE" w:rsidRDefault="00303768" w:rsidP="003E12DE">
            <w:pPr>
              <w:pStyle w:val="sita-texte"/>
              <w:numPr>
                <w:ilvl w:val="0"/>
                <w:numId w:val="31"/>
              </w:numPr>
              <w:tabs>
                <w:tab w:val="left" w:pos="342"/>
                <w:tab w:val="left" w:pos="1440"/>
              </w:tabs>
              <w:ind w:hanging="720"/>
              <w:jc w:val="left"/>
              <w:rPr>
                <w:sz w:val="24"/>
                <w:lang w:val="en-CA"/>
              </w:rPr>
            </w:pPr>
            <w:r w:rsidRPr="003E12DE">
              <w:rPr>
                <w:sz w:val="24"/>
                <w:lang w:val="en-CA"/>
              </w:rPr>
              <w:t>Bubble gum is usually which color? _________________________________________</w:t>
            </w:r>
          </w:p>
        </w:tc>
      </w:tr>
    </w:tbl>
    <w:p w:rsidR="006B4B5A" w:rsidRDefault="006B4B5A" w:rsidP="00FF4535">
      <w:pPr>
        <w:pStyle w:val="sita-texte"/>
        <w:tabs>
          <w:tab w:val="left" w:pos="720"/>
          <w:tab w:val="left" w:pos="1440"/>
        </w:tabs>
        <w:jc w:val="left"/>
        <w:rPr>
          <w:sz w:val="24"/>
          <w:lang w:val="en-CA"/>
        </w:rPr>
        <w:sectPr w:rsidR="006B4B5A" w:rsidSect="00977C2C">
          <w:headerReference w:type="default" r:id="rId49"/>
          <w:footerReference w:type="default" r:id="rId50"/>
          <w:pgSz w:w="12240" w:h="15840" w:code="1"/>
          <w:pgMar w:top="720" w:right="1440" w:bottom="576" w:left="1440" w:header="720" w:footer="576" w:gutter="0"/>
          <w:cols w:space="720"/>
          <w:docGrid w:linePitch="326"/>
        </w:sectPr>
      </w:pPr>
    </w:p>
    <w:p w:rsidR="00303768" w:rsidRDefault="006B4B5A" w:rsidP="00AD5EF1">
      <w:pPr>
        <w:pStyle w:val="sita-texte"/>
        <w:shd w:val="clear" w:color="auto" w:fill="FF66CC"/>
        <w:tabs>
          <w:tab w:val="right" w:pos="9360"/>
        </w:tabs>
        <w:jc w:val="left"/>
        <w:rPr>
          <w:sz w:val="24"/>
          <w:lang w:val="en-CA"/>
        </w:rPr>
      </w:pPr>
      <w:r>
        <w:rPr>
          <w:b/>
          <w:bCs/>
          <w:caps/>
          <w:color w:val="FFFFFF"/>
          <w:sz w:val="32"/>
          <w:szCs w:val="32"/>
          <w:lang w:val="en-CA"/>
        </w:rPr>
        <w:lastRenderedPageBreak/>
        <w:t>activity 4</w:t>
      </w:r>
      <w:r w:rsidRPr="00462704">
        <w:rPr>
          <w:b/>
          <w:bCs/>
          <w:caps/>
          <w:color w:val="FFFFFF"/>
          <w:sz w:val="32"/>
          <w:szCs w:val="32"/>
          <w:lang w:val="en-CA"/>
        </w:rPr>
        <w:tab/>
      </w:r>
      <w:r w:rsidR="00AD5EF1">
        <w:rPr>
          <w:b/>
          <w:bCs/>
          <w:caps/>
          <w:color w:val="FFFFFF"/>
          <w:sz w:val="32"/>
          <w:szCs w:val="32"/>
          <w:lang w:val="en-CA"/>
        </w:rPr>
        <w:t>PACKAGING</w:t>
      </w:r>
    </w:p>
    <w:p w:rsidR="006B4B5A" w:rsidRDefault="006B4B5A" w:rsidP="00FF4535">
      <w:pPr>
        <w:pStyle w:val="sita-texte"/>
        <w:tabs>
          <w:tab w:val="left" w:pos="720"/>
          <w:tab w:val="left" w:pos="1440"/>
        </w:tabs>
        <w:jc w:val="left"/>
        <w:rPr>
          <w:sz w:val="24"/>
          <w:lang w:val="en-CA"/>
        </w:rPr>
      </w:pPr>
    </w:p>
    <w:p w:rsidR="006B4B5A" w:rsidRPr="006B4B5A" w:rsidRDefault="006B4B5A" w:rsidP="00FF4535">
      <w:pPr>
        <w:pStyle w:val="sita-texte"/>
        <w:tabs>
          <w:tab w:val="left" w:pos="720"/>
          <w:tab w:val="left" w:pos="1440"/>
        </w:tabs>
        <w:jc w:val="left"/>
        <w:rPr>
          <w:b/>
          <w:sz w:val="28"/>
          <w:szCs w:val="28"/>
          <w:u w:val="single"/>
          <w:lang w:val="en-CA"/>
        </w:rPr>
      </w:pPr>
      <w:r>
        <w:rPr>
          <w:b/>
          <w:sz w:val="28"/>
          <w:szCs w:val="28"/>
          <w:u w:val="single"/>
          <w:lang w:val="en-CA"/>
        </w:rPr>
        <w:t xml:space="preserve">Match the </w:t>
      </w:r>
      <w:r w:rsidR="00606C84">
        <w:rPr>
          <w:b/>
          <w:sz w:val="28"/>
          <w:szCs w:val="28"/>
          <w:u w:val="single"/>
          <w:lang w:val="en-CA"/>
        </w:rPr>
        <w:t>different packages of gum</w:t>
      </w:r>
      <w:r>
        <w:rPr>
          <w:b/>
          <w:sz w:val="28"/>
          <w:szCs w:val="28"/>
          <w:u w:val="single"/>
          <w:lang w:val="en-CA"/>
        </w:rPr>
        <w:t xml:space="preserve"> with the corresponding vocabulary words</w:t>
      </w:r>
    </w:p>
    <w:p w:rsidR="006B4B5A" w:rsidRDefault="006B4B5A" w:rsidP="00FF4535">
      <w:pPr>
        <w:pStyle w:val="sita-texte"/>
        <w:tabs>
          <w:tab w:val="left" w:pos="720"/>
          <w:tab w:val="left" w:pos="1440"/>
        </w:tabs>
        <w:jc w:val="left"/>
        <w:rPr>
          <w:sz w:val="24"/>
          <w:lang w:val="en-CA"/>
        </w:rPr>
      </w:pPr>
    </w:p>
    <w:p w:rsidR="00B82161" w:rsidRDefault="00B82161" w:rsidP="00FF4535">
      <w:pPr>
        <w:pStyle w:val="sita-texte"/>
        <w:tabs>
          <w:tab w:val="left" w:pos="720"/>
          <w:tab w:val="left" w:pos="1440"/>
        </w:tabs>
        <w:jc w:val="left"/>
        <w:rPr>
          <w:sz w:val="24"/>
          <w:lang w:val="en-CA"/>
        </w:rPr>
      </w:pPr>
    </w:p>
    <w:tbl>
      <w:tblPr>
        <w:tblStyle w:val="Grilledutableau"/>
        <w:tblW w:w="0" w:type="auto"/>
        <w:tblInd w:w="1101" w:type="dxa"/>
        <w:tblBorders>
          <w:insideH w:val="none" w:sz="0" w:space="0" w:color="auto"/>
          <w:insideV w:val="none" w:sz="0" w:space="0" w:color="auto"/>
        </w:tblBorders>
        <w:tblLook w:val="04A0" w:firstRow="1" w:lastRow="0" w:firstColumn="1" w:lastColumn="0" w:noHBand="0" w:noVBand="1"/>
      </w:tblPr>
      <w:tblGrid>
        <w:gridCol w:w="2362"/>
        <w:gridCol w:w="189"/>
        <w:gridCol w:w="2173"/>
        <w:gridCol w:w="2363"/>
      </w:tblGrid>
      <w:tr w:rsidR="00B82161" w:rsidTr="0074562A">
        <w:trPr>
          <w:trHeight w:val="391"/>
        </w:trPr>
        <w:tc>
          <w:tcPr>
            <w:tcW w:w="2551" w:type="dxa"/>
            <w:gridSpan w:val="2"/>
            <w:vAlign w:val="center"/>
          </w:tcPr>
          <w:p w:rsidR="00B82161" w:rsidRDefault="00B82161" w:rsidP="00B82161">
            <w:pPr>
              <w:pStyle w:val="sita-texte"/>
              <w:tabs>
                <w:tab w:val="left" w:pos="720"/>
                <w:tab w:val="left" w:pos="1440"/>
              </w:tabs>
              <w:jc w:val="left"/>
              <w:rPr>
                <w:sz w:val="24"/>
                <w:lang w:val="en-CA"/>
              </w:rPr>
            </w:pPr>
            <w:r>
              <w:rPr>
                <w:sz w:val="24"/>
                <w:lang w:val="en-CA"/>
              </w:rPr>
              <w:t>Gum Ball</w:t>
            </w:r>
          </w:p>
        </w:tc>
        <w:tc>
          <w:tcPr>
            <w:tcW w:w="2173" w:type="dxa"/>
            <w:vAlign w:val="center"/>
          </w:tcPr>
          <w:p w:rsidR="00B82161" w:rsidRDefault="00B82161" w:rsidP="00B82161">
            <w:pPr>
              <w:pStyle w:val="sita-texte"/>
              <w:tabs>
                <w:tab w:val="left" w:pos="720"/>
                <w:tab w:val="left" w:pos="1440"/>
              </w:tabs>
              <w:jc w:val="left"/>
              <w:rPr>
                <w:sz w:val="24"/>
                <w:lang w:val="en-CA"/>
              </w:rPr>
            </w:pPr>
            <w:r>
              <w:rPr>
                <w:sz w:val="24"/>
                <w:lang w:val="en-CA"/>
              </w:rPr>
              <w:t>Candy Gum</w:t>
            </w:r>
          </w:p>
        </w:tc>
        <w:tc>
          <w:tcPr>
            <w:tcW w:w="2363" w:type="dxa"/>
            <w:vAlign w:val="center"/>
          </w:tcPr>
          <w:p w:rsidR="00B82161" w:rsidRDefault="00B82161" w:rsidP="00B82161">
            <w:pPr>
              <w:pStyle w:val="sita-texte"/>
              <w:tabs>
                <w:tab w:val="left" w:pos="720"/>
                <w:tab w:val="left" w:pos="1440"/>
              </w:tabs>
              <w:jc w:val="left"/>
              <w:rPr>
                <w:sz w:val="24"/>
                <w:lang w:val="en-CA"/>
              </w:rPr>
            </w:pPr>
            <w:r>
              <w:rPr>
                <w:sz w:val="24"/>
                <w:lang w:val="en-CA"/>
              </w:rPr>
              <w:t>Center-filled Gum</w:t>
            </w:r>
          </w:p>
        </w:tc>
      </w:tr>
      <w:tr w:rsidR="00B82161" w:rsidTr="0074562A">
        <w:trPr>
          <w:trHeight w:val="391"/>
        </w:trPr>
        <w:tc>
          <w:tcPr>
            <w:tcW w:w="2551" w:type="dxa"/>
            <w:gridSpan w:val="2"/>
            <w:vAlign w:val="center"/>
          </w:tcPr>
          <w:p w:rsidR="00B82161" w:rsidRDefault="00B82161" w:rsidP="00B82161">
            <w:pPr>
              <w:pStyle w:val="sita-texte"/>
              <w:tabs>
                <w:tab w:val="left" w:pos="720"/>
                <w:tab w:val="left" w:pos="1440"/>
              </w:tabs>
              <w:jc w:val="left"/>
              <w:rPr>
                <w:sz w:val="24"/>
                <w:lang w:val="en-CA"/>
              </w:rPr>
            </w:pPr>
            <w:r>
              <w:rPr>
                <w:sz w:val="24"/>
                <w:lang w:val="en-CA"/>
              </w:rPr>
              <w:t>Shredded Gum</w:t>
            </w:r>
          </w:p>
        </w:tc>
        <w:tc>
          <w:tcPr>
            <w:tcW w:w="2173" w:type="dxa"/>
            <w:vAlign w:val="center"/>
          </w:tcPr>
          <w:p w:rsidR="00B82161" w:rsidRDefault="00B82161" w:rsidP="00B82161">
            <w:pPr>
              <w:pStyle w:val="sita-texte"/>
              <w:tabs>
                <w:tab w:val="left" w:pos="720"/>
                <w:tab w:val="left" w:pos="1440"/>
              </w:tabs>
              <w:jc w:val="left"/>
              <w:rPr>
                <w:sz w:val="24"/>
                <w:lang w:val="en-CA"/>
              </w:rPr>
            </w:pPr>
            <w:r>
              <w:rPr>
                <w:sz w:val="24"/>
                <w:lang w:val="en-CA"/>
              </w:rPr>
              <w:t>Chiclet Gum</w:t>
            </w:r>
          </w:p>
        </w:tc>
        <w:tc>
          <w:tcPr>
            <w:tcW w:w="2363" w:type="dxa"/>
            <w:vAlign w:val="center"/>
          </w:tcPr>
          <w:p w:rsidR="00B82161" w:rsidRDefault="00B82161" w:rsidP="00B82161">
            <w:pPr>
              <w:pStyle w:val="sita-texte"/>
              <w:tabs>
                <w:tab w:val="left" w:pos="720"/>
                <w:tab w:val="left" w:pos="1440"/>
              </w:tabs>
              <w:jc w:val="left"/>
              <w:rPr>
                <w:sz w:val="24"/>
                <w:lang w:val="en-CA"/>
              </w:rPr>
            </w:pPr>
            <w:r>
              <w:rPr>
                <w:sz w:val="24"/>
                <w:lang w:val="en-CA"/>
              </w:rPr>
              <w:t>Cut and Wrap Gum</w:t>
            </w:r>
          </w:p>
        </w:tc>
      </w:tr>
      <w:tr w:rsidR="00B82161" w:rsidTr="0074562A">
        <w:trPr>
          <w:trHeight w:val="391"/>
        </w:trPr>
        <w:tc>
          <w:tcPr>
            <w:tcW w:w="2551" w:type="dxa"/>
            <w:gridSpan w:val="2"/>
            <w:vAlign w:val="center"/>
          </w:tcPr>
          <w:p w:rsidR="00B82161" w:rsidRDefault="00B82161" w:rsidP="00B82161">
            <w:pPr>
              <w:pStyle w:val="sita-texte"/>
              <w:tabs>
                <w:tab w:val="left" w:pos="720"/>
                <w:tab w:val="left" w:pos="1440"/>
              </w:tabs>
              <w:jc w:val="left"/>
              <w:rPr>
                <w:sz w:val="24"/>
                <w:lang w:val="en-CA"/>
              </w:rPr>
            </w:pPr>
            <w:r>
              <w:rPr>
                <w:sz w:val="24"/>
                <w:lang w:val="en-CA"/>
              </w:rPr>
              <w:t>Powdered Gum</w:t>
            </w:r>
          </w:p>
        </w:tc>
        <w:tc>
          <w:tcPr>
            <w:tcW w:w="2173" w:type="dxa"/>
            <w:vAlign w:val="center"/>
          </w:tcPr>
          <w:p w:rsidR="00B82161" w:rsidRDefault="00B82161" w:rsidP="00B82161">
            <w:pPr>
              <w:pStyle w:val="sita-texte"/>
              <w:tabs>
                <w:tab w:val="left" w:pos="720"/>
                <w:tab w:val="left" w:pos="1440"/>
              </w:tabs>
              <w:jc w:val="left"/>
              <w:rPr>
                <w:sz w:val="24"/>
                <w:lang w:val="en-CA"/>
              </w:rPr>
            </w:pPr>
            <w:r>
              <w:rPr>
                <w:sz w:val="24"/>
                <w:lang w:val="en-CA"/>
              </w:rPr>
              <w:t>Stick Gum</w:t>
            </w:r>
          </w:p>
        </w:tc>
        <w:tc>
          <w:tcPr>
            <w:tcW w:w="2363" w:type="dxa"/>
            <w:vAlign w:val="center"/>
          </w:tcPr>
          <w:p w:rsidR="00B82161" w:rsidRDefault="00B82161" w:rsidP="00B82161">
            <w:pPr>
              <w:pStyle w:val="sita-texte"/>
              <w:tabs>
                <w:tab w:val="left" w:pos="720"/>
                <w:tab w:val="left" w:pos="1440"/>
              </w:tabs>
              <w:jc w:val="left"/>
              <w:rPr>
                <w:sz w:val="24"/>
                <w:lang w:val="en-CA"/>
              </w:rPr>
            </w:pPr>
            <w:r>
              <w:rPr>
                <w:sz w:val="24"/>
                <w:lang w:val="en-CA"/>
              </w:rPr>
              <w:t>Ribbon Gum</w:t>
            </w:r>
          </w:p>
        </w:tc>
      </w:tr>
      <w:tr w:rsidR="00B82161" w:rsidTr="0074562A">
        <w:trPr>
          <w:trHeight w:val="391"/>
        </w:trPr>
        <w:tc>
          <w:tcPr>
            <w:tcW w:w="2362" w:type="dxa"/>
            <w:vAlign w:val="center"/>
          </w:tcPr>
          <w:p w:rsidR="00B82161" w:rsidRDefault="00B82161" w:rsidP="00B82161">
            <w:pPr>
              <w:pStyle w:val="sita-texte"/>
              <w:tabs>
                <w:tab w:val="left" w:pos="720"/>
                <w:tab w:val="left" w:pos="1440"/>
              </w:tabs>
              <w:jc w:val="left"/>
              <w:rPr>
                <w:sz w:val="24"/>
                <w:lang w:val="en-CA"/>
              </w:rPr>
            </w:pPr>
            <w:r>
              <w:rPr>
                <w:sz w:val="24"/>
                <w:lang w:val="en-CA"/>
              </w:rPr>
              <w:t>Tube Gum</w:t>
            </w:r>
          </w:p>
        </w:tc>
        <w:tc>
          <w:tcPr>
            <w:tcW w:w="2362" w:type="dxa"/>
            <w:gridSpan w:val="2"/>
            <w:vAlign w:val="center"/>
          </w:tcPr>
          <w:p w:rsidR="00B82161" w:rsidRDefault="00B82161" w:rsidP="00B82161">
            <w:pPr>
              <w:pStyle w:val="sita-texte"/>
              <w:tabs>
                <w:tab w:val="left" w:pos="720"/>
                <w:tab w:val="left" w:pos="1440"/>
              </w:tabs>
              <w:jc w:val="left"/>
              <w:rPr>
                <w:sz w:val="24"/>
                <w:lang w:val="en-CA"/>
              </w:rPr>
            </w:pPr>
          </w:p>
        </w:tc>
        <w:tc>
          <w:tcPr>
            <w:tcW w:w="2363" w:type="dxa"/>
            <w:vAlign w:val="center"/>
          </w:tcPr>
          <w:p w:rsidR="00B82161" w:rsidRDefault="00B82161" w:rsidP="00B82161">
            <w:pPr>
              <w:pStyle w:val="sita-texte"/>
              <w:tabs>
                <w:tab w:val="left" w:pos="720"/>
                <w:tab w:val="left" w:pos="1440"/>
              </w:tabs>
              <w:jc w:val="left"/>
              <w:rPr>
                <w:sz w:val="24"/>
                <w:lang w:val="en-CA"/>
              </w:rPr>
            </w:pPr>
          </w:p>
        </w:tc>
      </w:tr>
    </w:tbl>
    <w:p w:rsidR="006B4B5A" w:rsidRDefault="006B4B5A" w:rsidP="00FF4535">
      <w:pPr>
        <w:pStyle w:val="sita-texte"/>
        <w:tabs>
          <w:tab w:val="left" w:pos="720"/>
          <w:tab w:val="left" w:pos="1440"/>
        </w:tabs>
        <w:jc w:val="left"/>
        <w:rPr>
          <w:sz w:val="24"/>
          <w:lang w:val="en-CA"/>
        </w:rPr>
      </w:pPr>
    </w:p>
    <w:p w:rsidR="00185152" w:rsidRDefault="006B4B5A" w:rsidP="00B82161">
      <w:pPr>
        <w:pStyle w:val="sita-texte"/>
        <w:tabs>
          <w:tab w:val="left" w:pos="720"/>
          <w:tab w:val="left" w:pos="1440"/>
        </w:tabs>
        <w:spacing w:line="360" w:lineRule="auto"/>
        <w:jc w:val="left"/>
        <w:rPr>
          <w:sz w:val="24"/>
          <w:lang w:val="en-CA"/>
        </w:rPr>
      </w:pPr>
      <w:r>
        <w:rPr>
          <w:sz w:val="24"/>
          <w:lang w:val="en-CA"/>
        </w:rPr>
        <w:tab/>
      </w:r>
      <w:r>
        <w:rPr>
          <w:sz w:val="24"/>
          <w:lang w:val="en-CA"/>
        </w:rPr>
        <w:tab/>
      </w:r>
    </w:p>
    <w:p w:rsidR="006B4B5A" w:rsidRDefault="006B4B5A" w:rsidP="00FF4535">
      <w:pPr>
        <w:pStyle w:val="sita-texte"/>
        <w:tabs>
          <w:tab w:val="left" w:pos="720"/>
          <w:tab w:val="left" w:pos="1440"/>
        </w:tabs>
        <w:jc w:val="left"/>
        <w:rPr>
          <w:sz w:val="24"/>
          <w:lang w:val="en-CA"/>
        </w:rPr>
      </w:pPr>
    </w:p>
    <w:p w:rsidR="00BD52F7" w:rsidRDefault="00B82161" w:rsidP="00FF4535">
      <w:pPr>
        <w:pStyle w:val="sita-texte"/>
        <w:tabs>
          <w:tab w:val="left" w:pos="720"/>
          <w:tab w:val="left" w:pos="1440"/>
        </w:tabs>
        <w:jc w:val="left"/>
        <w:rPr>
          <w:sz w:val="24"/>
          <w:lang w:val="en-CA"/>
        </w:rPr>
      </w:pPr>
      <w:r>
        <w:rPr>
          <w:noProof/>
          <w:lang w:eastAsia="fr-CA"/>
        </w:rPr>
        <w:drawing>
          <wp:anchor distT="0" distB="0" distL="114300" distR="114300" simplePos="0" relativeHeight="251656704" behindDoc="0" locked="0" layoutInCell="1" allowOverlap="1" wp14:anchorId="01E49C54" wp14:editId="3A4DEE20">
            <wp:simplePos x="0" y="0"/>
            <wp:positionH relativeFrom="column">
              <wp:posOffset>4643120</wp:posOffset>
            </wp:positionH>
            <wp:positionV relativeFrom="paragraph">
              <wp:posOffset>142240</wp:posOffset>
            </wp:positionV>
            <wp:extent cx="1318260" cy="926465"/>
            <wp:effectExtent l="0" t="0" r="0" b="6985"/>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 cstate="print">
                      <a:extLst>
                        <a:ext uri="{28A0092B-C50C-407E-A947-70E740481C1C}">
                          <a14:useLocalDpi xmlns:a14="http://schemas.microsoft.com/office/drawing/2010/main" val="0"/>
                        </a:ext>
                      </a:extLst>
                    </a:blip>
                    <a:srcRect t="16216" r="10251"/>
                    <a:stretch>
                      <a:fillRect/>
                    </a:stretch>
                  </pic:blipFill>
                  <pic:spPr bwMode="auto">
                    <a:xfrm>
                      <a:off x="0" y="0"/>
                      <a:ext cx="131826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5680" behindDoc="0" locked="0" layoutInCell="1" allowOverlap="1" wp14:anchorId="4637004F" wp14:editId="4713C18C">
            <wp:simplePos x="0" y="0"/>
            <wp:positionH relativeFrom="column">
              <wp:posOffset>1794510</wp:posOffset>
            </wp:positionH>
            <wp:positionV relativeFrom="paragraph">
              <wp:posOffset>114300</wp:posOffset>
            </wp:positionV>
            <wp:extent cx="2149475" cy="760095"/>
            <wp:effectExtent l="0" t="0" r="3175" b="1905"/>
            <wp:wrapNone/>
            <wp:docPr id="251" name="Image 4" descr="Description : C:\Documents and Settings\Monique-Castonguay\Local Settings\Temp\ARCBFD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Documents and Settings\Monique-Castonguay\Local Settings\Temp\ARCBFDD\7.gif"/>
                    <pic:cNvPicPr>
                      <a:picLocks noChangeAspect="1" noChangeArrowheads="1"/>
                    </pic:cNvPicPr>
                  </pic:nvPicPr>
                  <pic:blipFill>
                    <a:blip r:embed="rId52">
                      <a:extLst>
                        <a:ext uri="{28A0092B-C50C-407E-A947-70E740481C1C}">
                          <a14:useLocalDpi xmlns:a14="http://schemas.microsoft.com/office/drawing/2010/main" val="0"/>
                        </a:ext>
                      </a:extLst>
                    </a:blip>
                    <a:srcRect t="35294" r="1883"/>
                    <a:stretch>
                      <a:fillRect/>
                    </a:stretch>
                  </pic:blipFill>
                  <pic:spPr bwMode="auto">
                    <a:xfrm>
                      <a:off x="0" y="0"/>
                      <a:ext cx="214947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E43">
        <w:rPr>
          <w:noProof/>
          <w:lang w:eastAsia="fr-CA"/>
        </w:rPr>
        <w:drawing>
          <wp:anchor distT="0" distB="0" distL="114300" distR="114300" simplePos="0" relativeHeight="251654656" behindDoc="0" locked="0" layoutInCell="1" allowOverlap="1" wp14:anchorId="5BF4F272" wp14:editId="5F05F068">
            <wp:simplePos x="0" y="0"/>
            <wp:positionH relativeFrom="column">
              <wp:posOffset>-5715</wp:posOffset>
            </wp:positionH>
            <wp:positionV relativeFrom="paragraph">
              <wp:posOffset>114300</wp:posOffset>
            </wp:positionV>
            <wp:extent cx="986155" cy="986155"/>
            <wp:effectExtent l="0" t="0" r="0" b="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82161" w:rsidP="00FF4535">
      <w:pPr>
        <w:pStyle w:val="sita-texte"/>
        <w:tabs>
          <w:tab w:val="left" w:pos="720"/>
          <w:tab w:val="left" w:pos="1440"/>
        </w:tabs>
        <w:jc w:val="left"/>
        <w:rPr>
          <w:sz w:val="24"/>
          <w:lang w:val="en-CA"/>
        </w:rPr>
      </w:pPr>
      <w:r>
        <w:rPr>
          <w:sz w:val="24"/>
          <w:lang w:val="en-CA"/>
        </w:rPr>
        <w:tab/>
      </w:r>
      <w:r>
        <w:rPr>
          <w:sz w:val="24"/>
          <w:lang w:val="en-CA"/>
        </w:rPr>
        <w:tab/>
      </w:r>
      <w:r>
        <w:rPr>
          <w:sz w:val="24"/>
          <w:lang w:val="en-CA"/>
        </w:rPr>
        <w:tab/>
      </w:r>
      <w:r>
        <w:rPr>
          <w:sz w:val="24"/>
          <w:lang w:val="en-CA"/>
        </w:rPr>
        <w:tab/>
      </w:r>
      <w:r>
        <w:rPr>
          <w:sz w:val="24"/>
          <w:lang w:val="en-CA"/>
        </w:rPr>
        <w:tab/>
        <w:t>4-</w:t>
      </w:r>
    </w:p>
    <w:p w:rsidR="00BD52F7" w:rsidRDefault="00B82161" w:rsidP="00B82161">
      <w:pPr>
        <w:pStyle w:val="sita-texte"/>
        <w:numPr>
          <w:ilvl w:val="0"/>
          <w:numId w:val="32"/>
        </w:numPr>
        <w:tabs>
          <w:tab w:val="left" w:pos="720"/>
          <w:tab w:val="left" w:pos="1440"/>
        </w:tabs>
        <w:ind w:hanging="7440"/>
        <w:jc w:val="left"/>
        <w:rPr>
          <w:sz w:val="24"/>
          <w:lang w:val="en-CA"/>
        </w:rPr>
      </w:pPr>
      <w:r>
        <w:rPr>
          <w:noProof/>
          <w:sz w:val="24"/>
          <w:lang w:eastAsia="fr-CA"/>
        </w:rPr>
        <mc:AlternateContent>
          <mc:Choice Requires="wps">
            <w:drawing>
              <wp:anchor distT="0" distB="0" distL="114300" distR="114300" simplePos="0" relativeHeight="251665920" behindDoc="0" locked="0" layoutInCell="1" allowOverlap="1" wp14:anchorId="4588976F" wp14:editId="24265AD6">
                <wp:simplePos x="0" y="0"/>
                <wp:positionH relativeFrom="column">
                  <wp:posOffset>2216785</wp:posOffset>
                </wp:positionH>
                <wp:positionV relativeFrom="paragraph">
                  <wp:posOffset>6985</wp:posOffset>
                </wp:positionV>
                <wp:extent cx="1359535" cy="0"/>
                <wp:effectExtent l="0" t="0" r="12065" b="19050"/>
                <wp:wrapNone/>
                <wp:docPr id="229"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F69459" id="_x0000_t32" coordsize="21600,21600" o:spt="32" o:oned="t" path="m,l21600,21600e" filled="f">
                <v:path arrowok="t" fillok="f" o:connecttype="none"/>
                <o:lock v:ext="edit" shapetype="t"/>
              </v:shapetype>
              <v:shape id="AutoShape 261" o:spid="_x0000_s1026" type="#_x0000_t32" style="position:absolute;margin-left:174.55pt;margin-top:.55pt;width:107.0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" strokeweight="1.5pt"/>
            </w:pict>
          </mc:Fallback>
        </mc:AlternateContent>
      </w:r>
      <w:r>
        <w:rPr>
          <w:sz w:val="24"/>
          <w:lang w:val="en-CA"/>
        </w:rPr>
        <w:t xml:space="preserve">                                                                                           8-</w:t>
      </w:r>
    </w:p>
    <w:p w:rsidR="00BD52F7" w:rsidRDefault="00B82161" w:rsidP="00FF4535">
      <w:pPr>
        <w:pStyle w:val="sita-texte"/>
        <w:tabs>
          <w:tab w:val="left" w:pos="720"/>
          <w:tab w:val="left" w:pos="1440"/>
        </w:tabs>
        <w:jc w:val="left"/>
        <w:rPr>
          <w:sz w:val="24"/>
          <w:lang w:val="en-CA"/>
        </w:rPr>
      </w:pPr>
      <w:r>
        <w:rPr>
          <w:noProof/>
          <w:sz w:val="24"/>
          <w:lang w:eastAsia="fr-CA"/>
        </w:rPr>
        <mc:AlternateContent>
          <mc:Choice Requires="wps">
            <w:drawing>
              <wp:anchor distT="0" distB="0" distL="114300" distR="114300" simplePos="0" relativeHeight="251671040" behindDoc="0" locked="0" layoutInCell="1" allowOverlap="1" wp14:anchorId="262918D9" wp14:editId="11AAF10F">
                <wp:simplePos x="0" y="0"/>
                <wp:positionH relativeFrom="column">
                  <wp:posOffset>4643120</wp:posOffset>
                </wp:positionH>
                <wp:positionV relativeFrom="paragraph">
                  <wp:posOffset>4445</wp:posOffset>
                </wp:positionV>
                <wp:extent cx="1359535" cy="635"/>
                <wp:effectExtent l="0" t="0" r="12065" b="37465"/>
                <wp:wrapNone/>
                <wp:docPr id="22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242F0" id="AutoShape 266" o:spid="_x0000_s1026" type="#_x0000_t32" style="position:absolute;margin-left:365.6pt;margin-top:.35pt;width:107.0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" strokeweight="1.5pt"/>
            </w:pict>
          </mc:Fallback>
        </mc:AlternateContent>
      </w:r>
      <w:r>
        <w:rPr>
          <w:noProof/>
          <w:sz w:val="24"/>
          <w:lang w:eastAsia="fr-CA"/>
        </w:rPr>
        <mc:AlternateContent>
          <mc:Choice Requires="wps">
            <w:drawing>
              <wp:anchor distT="0" distB="0" distL="114300" distR="114300" simplePos="0" relativeHeight="251664896" behindDoc="0" locked="0" layoutInCell="1" allowOverlap="1" wp14:anchorId="2058F56D" wp14:editId="0FCC280C">
                <wp:simplePos x="0" y="0"/>
                <wp:positionH relativeFrom="column">
                  <wp:posOffset>4445</wp:posOffset>
                </wp:positionH>
                <wp:positionV relativeFrom="paragraph">
                  <wp:posOffset>4445</wp:posOffset>
                </wp:positionV>
                <wp:extent cx="1359535" cy="0"/>
                <wp:effectExtent l="0" t="0" r="12065" b="19050"/>
                <wp:wrapNone/>
                <wp:docPr id="228"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FC7CF" id="AutoShape 260" o:spid="_x0000_s1026" type="#_x0000_t32" style="position:absolute;margin-left:.35pt;margin-top:.35pt;width:107.0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8sIgIAAEA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" strokeweight="1.5pt"/>
            </w:pict>
          </mc:Fallback>
        </mc:AlternateContent>
      </w:r>
      <w:r w:rsidR="00FB3E43">
        <w:rPr>
          <w:noProof/>
          <w:lang w:eastAsia="fr-CA"/>
        </w:rPr>
        <w:drawing>
          <wp:anchor distT="0" distB="0" distL="114300" distR="114300" simplePos="0" relativeHeight="251658752" behindDoc="0" locked="0" layoutInCell="1" allowOverlap="1" wp14:anchorId="10EDF287" wp14:editId="137DEDE0">
            <wp:simplePos x="0" y="0"/>
            <wp:positionH relativeFrom="column">
              <wp:posOffset>2120265</wp:posOffset>
            </wp:positionH>
            <wp:positionV relativeFrom="paragraph">
              <wp:posOffset>100965</wp:posOffset>
            </wp:positionV>
            <wp:extent cx="1565910" cy="1033780"/>
            <wp:effectExtent l="0" t="0" r="0"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591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en-CA"/>
        </w:rPr>
        <w:tab/>
      </w:r>
    </w:p>
    <w:p w:rsidR="00BD52F7" w:rsidRDefault="00BD52F7" w:rsidP="00FF4535">
      <w:pPr>
        <w:pStyle w:val="sita-texte"/>
        <w:tabs>
          <w:tab w:val="left" w:pos="720"/>
          <w:tab w:val="left" w:pos="1440"/>
        </w:tabs>
        <w:jc w:val="left"/>
        <w:rPr>
          <w:sz w:val="24"/>
          <w:lang w:val="en-CA"/>
        </w:rPr>
      </w:pPr>
    </w:p>
    <w:p w:rsidR="00BD52F7" w:rsidRDefault="00FB3E43" w:rsidP="00FF4535">
      <w:pPr>
        <w:pStyle w:val="sita-texte"/>
        <w:tabs>
          <w:tab w:val="left" w:pos="720"/>
          <w:tab w:val="left" w:pos="1440"/>
        </w:tabs>
        <w:jc w:val="left"/>
        <w:rPr>
          <w:sz w:val="24"/>
          <w:lang w:val="en-CA"/>
        </w:rPr>
      </w:pPr>
      <w:r>
        <w:rPr>
          <w:noProof/>
          <w:lang w:eastAsia="fr-CA"/>
        </w:rPr>
        <w:drawing>
          <wp:anchor distT="0" distB="0" distL="114300" distR="114300" simplePos="0" relativeHeight="251659776" behindDoc="0" locked="0" layoutInCell="1" allowOverlap="1">
            <wp:simplePos x="0" y="0"/>
            <wp:positionH relativeFrom="column">
              <wp:posOffset>4558665</wp:posOffset>
            </wp:positionH>
            <wp:positionV relativeFrom="paragraph">
              <wp:posOffset>116840</wp:posOffset>
            </wp:positionV>
            <wp:extent cx="1242060" cy="1257935"/>
            <wp:effectExtent l="0" t="0" r="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5">
                      <a:extLst>
                        <a:ext uri="{28A0092B-C50C-407E-A947-70E740481C1C}">
                          <a14:useLocalDpi xmlns:a14="http://schemas.microsoft.com/office/drawing/2010/main" val="0"/>
                        </a:ext>
                      </a:extLst>
                    </a:blip>
                    <a:srcRect t="8456" r="17313" b="7788"/>
                    <a:stretch>
                      <a:fillRect/>
                    </a:stretch>
                  </pic:blipFill>
                  <pic:spPr bwMode="auto">
                    <a:xfrm>
                      <a:off x="0" y="0"/>
                      <a:ext cx="124206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2848" behindDoc="0" locked="0" layoutInCell="1" allowOverlap="1">
            <wp:simplePos x="0" y="0"/>
            <wp:positionH relativeFrom="column">
              <wp:posOffset>-48260</wp:posOffset>
            </wp:positionH>
            <wp:positionV relativeFrom="paragraph">
              <wp:posOffset>19685</wp:posOffset>
            </wp:positionV>
            <wp:extent cx="1402080" cy="1092835"/>
            <wp:effectExtent l="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6">
                      <a:extLst>
                        <a:ext uri="{28A0092B-C50C-407E-A947-70E740481C1C}">
                          <a14:useLocalDpi xmlns:a14="http://schemas.microsoft.com/office/drawing/2010/main" val="0"/>
                        </a:ext>
                      </a:extLst>
                    </a:blip>
                    <a:srcRect t="10896" b="11148"/>
                    <a:stretch>
                      <a:fillRect/>
                    </a:stretch>
                  </pic:blipFill>
                  <pic:spPr bwMode="auto">
                    <a:xfrm>
                      <a:off x="0" y="0"/>
                      <a:ext cx="140208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B5A" w:rsidRDefault="006B4B5A" w:rsidP="00FF4535">
      <w:pPr>
        <w:pStyle w:val="sita-texte"/>
        <w:tabs>
          <w:tab w:val="left" w:pos="720"/>
          <w:tab w:val="left" w:pos="1440"/>
        </w:tabs>
        <w:jc w:val="left"/>
        <w:rPr>
          <w:sz w:val="24"/>
          <w:lang w:val="en-CA"/>
        </w:rPr>
      </w:pPr>
    </w:p>
    <w:p w:rsidR="006B4B5A" w:rsidRDefault="006B4B5A"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82161" w:rsidP="00FF4535">
      <w:pPr>
        <w:pStyle w:val="sita-texte"/>
        <w:tabs>
          <w:tab w:val="left" w:pos="720"/>
          <w:tab w:val="left" w:pos="1440"/>
        </w:tabs>
        <w:jc w:val="left"/>
        <w:rPr>
          <w:sz w:val="24"/>
          <w:lang w:val="en-CA"/>
        </w:rPr>
      </w:pPr>
      <w:r>
        <w:rPr>
          <w:sz w:val="24"/>
          <w:lang w:val="en-CA"/>
        </w:rPr>
        <w:tab/>
      </w:r>
      <w:r>
        <w:rPr>
          <w:sz w:val="24"/>
          <w:lang w:val="en-CA"/>
        </w:rPr>
        <w:tab/>
      </w:r>
      <w:r>
        <w:rPr>
          <w:sz w:val="24"/>
          <w:lang w:val="en-CA"/>
        </w:rPr>
        <w:tab/>
      </w:r>
      <w:r>
        <w:rPr>
          <w:sz w:val="24"/>
          <w:lang w:val="en-CA"/>
        </w:rPr>
        <w:tab/>
      </w:r>
      <w:r>
        <w:rPr>
          <w:sz w:val="24"/>
          <w:lang w:val="en-CA"/>
        </w:rPr>
        <w:tab/>
        <w:t>5-</w:t>
      </w:r>
    </w:p>
    <w:p w:rsidR="00BD52F7" w:rsidRDefault="00FB3E43" w:rsidP="00FF4535">
      <w:pPr>
        <w:pStyle w:val="sita-texte"/>
        <w:tabs>
          <w:tab w:val="left" w:pos="720"/>
          <w:tab w:val="left" w:pos="1440"/>
        </w:tabs>
        <w:jc w:val="left"/>
        <w:rPr>
          <w:sz w:val="24"/>
          <w:lang w:val="en-CA"/>
        </w:rPr>
      </w:pPr>
      <w:r>
        <w:rPr>
          <w:noProof/>
          <w:sz w:val="24"/>
          <w:lang w:eastAsia="fr-CA"/>
        </w:rPr>
        <mc:AlternateContent>
          <mc:Choice Requires="wps">
            <w:drawing>
              <wp:anchor distT="0" distB="0" distL="114300" distR="114300" simplePos="0" relativeHeight="251673088" behindDoc="0" locked="0" layoutInCell="1" allowOverlap="1">
                <wp:simplePos x="0" y="0"/>
                <wp:positionH relativeFrom="column">
                  <wp:posOffset>2227580</wp:posOffset>
                </wp:positionH>
                <wp:positionV relativeFrom="paragraph">
                  <wp:posOffset>50800</wp:posOffset>
                </wp:positionV>
                <wp:extent cx="1359535" cy="0"/>
                <wp:effectExtent l="17780" t="13970" r="13335" b="14605"/>
                <wp:wrapNone/>
                <wp:docPr id="22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57F57" id="AutoShape 268" o:spid="_x0000_s1026" type="#_x0000_t32" style="position:absolute;margin-left:175.4pt;margin-top:4pt;width:107.0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XEIg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" strokeweight="1.5pt"/>
            </w:pict>
          </mc:Fallback>
        </mc:AlternateContent>
      </w:r>
    </w:p>
    <w:p w:rsidR="00BD52F7" w:rsidRDefault="00FB3E43" w:rsidP="00FF4535">
      <w:pPr>
        <w:pStyle w:val="sita-texte"/>
        <w:tabs>
          <w:tab w:val="left" w:pos="720"/>
          <w:tab w:val="left" w:pos="1440"/>
        </w:tabs>
        <w:jc w:val="left"/>
        <w:rPr>
          <w:sz w:val="24"/>
          <w:lang w:val="en-CA"/>
        </w:rPr>
      </w:pPr>
      <w:r>
        <w:rPr>
          <w:noProof/>
          <w:lang w:eastAsia="fr-CA"/>
        </w:rPr>
        <w:drawing>
          <wp:anchor distT="0" distB="0" distL="114300" distR="114300" simplePos="0" relativeHeight="251663872" behindDoc="0" locked="0" layoutInCell="1" allowOverlap="1">
            <wp:simplePos x="0" y="0"/>
            <wp:positionH relativeFrom="column">
              <wp:posOffset>2150110</wp:posOffset>
            </wp:positionH>
            <wp:positionV relativeFrom="paragraph">
              <wp:posOffset>135890</wp:posOffset>
            </wp:positionV>
            <wp:extent cx="1437005" cy="1151890"/>
            <wp:effectExtent l="0" t="0" r="0" b="0"/>
            <wp:wrapNone/>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
                      <a:extLst>
                        <a:ext uri="{28A0092B-C50C-407E-A947-70E740481C1C}">
                          <a14:useLocalDpi xmlns:a14="http://schemas.microsoft.com/office/drawing/2010/main" val="0"/>
                        </a:ext>
                      </a:extLst>
                    </a:blip>
                    <a:srcRect t="5815"/>
                    <a:stretch>
                      <a:fillRect/>
                    </a:stretch>
                  </pic:blipFill>
                  <pic:spPr bwMode="auto">
                    <a:xfrm>
                      <a:off x="0" y="0"/>
                      <a:ext cx="143700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61">
        <w:rPr>
          <w:sz w:val="24"/>
          <w:lang w:val="en-CA"/>
        </w:rPr>
        <w:t>2-</w:t>
      </w:r>
    </w:p>
    <w:p w:rsidR="00BD52F7" w:rsidRDefault="00FB3E43" w:rsidP="00FF4535">
      <w:pPr>
        <w:pStyle w:val="sita-texte"/>
        <w:tabs>
          <w:tab w:val="left" w:pos="720"/>
          <w:tab w:val="left" w:pos="1440"/>
        </w:tabs>
        <w:jc w:val="left"/>
        <w:rPr>
          <w:sz w:val="24"/>
          <w:lang w:val="en-CA"/>
        </w:rPr>
      </w:pPr>
      <w:r>
        <w:rPr>
          <w:noProof/>
          <w:lang w:eastAsia="fr-CA"/>
        </w:rPr>
        <mc:AlternateContent>
          <mc:Choice Requires="wps">
            <w:drawing>
              <wp:anchor distT="0" distB="0" distL="114300" distR="114300" simplePos="0" relativeHeight="251674112" behindDoc="0" locked="0" layoutInCell="1" allowOverlap="1">
                <wp:simplePos x="0" y="0"/>
                <wp:positionH relativeFrom="column">
                  <wp:posOffset>-5715</wp:posOffset>
                </wp:positionH>
                <wp:positionV relativeFrom="paragraph">
                  <wp:posOffset>29210</wp:posOffset>
                </wp:positionV>
                <wp:extent cx="1359535" cy="0"/>
                <wp:effectExtent l="9525" t="13970" r="12065" b="14605"/>
                <wp:wrapNone/>
                <wp:docPr id="225"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453A6" id="AutoShape 269" o:spid="_x0000_s1026" type="#_x0000_t32" style="position:absolute;margin-left:-.45pt;margin-top:2.3pt;width:107.0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jTIg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" strokeweight="1.5pt"/>
            </w:pict>
          </mc:Fallback>
        </mc:AlternateContent>
      </w:r>
    </w:p>
    <w:p w:rsidR="00BD52F7" w:rsidRDefault="00B82161" w:rsidP="00FF4535">
      <w:pPr>
        <w:pStyle w:val="sita-texte"/>
        <w:tabs>
          <w:tab w:val="left" w:pos="720"/>
          <w:tab w:val="left" w:pos="1440"/>
        </w:tabs>
        <w:jc w:val="left"/>
        <w:rPr>
          <w:sz w:val="24"/>
          <w:lang w:val="en-CA"/>
        </w:rPr>
      </w:pP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t xml:space="preserve">   9-</w:t>
      </w:r>
    </w:p>
    <w:p w:rsidR="00BD52F7" w:rsidRDefault="00B82161" w:rsidP="00FF4535">
      <w:pPr>
        <w:pStyle w:val="sita-texte"/>
        <w:tabs>
          <w:tab w:val="left" w:pos="720"/>
          <w:tab w:val="left" w:pos="1440"/>
        </w:tabs>
        <w:jc w:val="left"/>
        <w:rPr>
          <w:sz w:val="24"/>
          <w:lang w:val="en-CA"/>
        </w:rPr>
      </w:pPr>
      <w:r>
        <w:rPr>
          <w:noProof/>
          <w:lang w:eastAsia="fr-CA"/>
        </w:rPr>
        <mc:AlternateContent>
          <mc:Choice Requires="wps">
            <w:drawing>
              <wp:anchor distT="0" distB="0" distL="114300" distR="114300" simplePos="0" relativeHeight="251672064" behindDoc="0" locked="0" layoutInCell="1" allowOverlap="1" wp14:anchorId="61A3E41D" wp14:editId="67730C97">
                <wp:simplePos x="0" y="0"/>
                <wp:positionH relativeFrom="column">
                  <wp:posOffset>4606925</wp:posOffset>
                </wp:positionH>
                <wp:positionV relativeFrom="paragraph">
                  <wp:posOffset>30480</wp:posOffset>
                </wp:positionV>
                <wp:extent cx="1359535" cy="0"/>
                <wp:effectExtent l="0" t="0" r="12065" b="19050"/>
                <wp:wrapNone/>
                <wp:docPr id="224"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75710" id="AutoShape 267" o:spid="_x0000_s1026" type="#_x0000_t32" style="position:absolute;margin-left:362.75pt;margin-top:2.4pt;width:107.0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jIg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" strokeweight="1.5pt"/>
            </w:pict>
          </mc:Fallback>
        </mc:AlternateContent>
      </w:r>
    </w:p>
    <w:p w:rsidR="00BD52F7" w:rsidRDefault="00BD52F7" w:rsidP="00FF4535">
      <w:pPr>
        <w:pStyle w:val="sita-texte"/>
        <w:tabs>
          <w:tab w:val="left" w:pos="720"/>
          <w:tab w:val="left" w:pos="1440"/>
        </w:tabs>
        <w:jc w:val="left"/>
        <w:rPr>
          <w:sz w:val="24"/>
          <w:lang w:val="en-CA"/>
        </w:rPr>
      </w:pPr>
    </w:p>
    <w:p w:rsidR="00C75B32" w:rsidRPr="005C2583" w:rsidRDefault="000A020E" w:rsidP="00BA4B65">
      <w:pPr>
        <w:shd w:val="clear" w:color="auto" w:fill="FFFFFF" w:themeFill="background1"/>
        <w:rPr>
          <w:rFonts w:ascii="Arial" w:hAnsi="Arial" w:cs="Arial"/>
          <w:color w:val="222222"/>
          <w:szCs w:val="24"/>
          <w:lang w:val="en-CA" w:eastAsia="fr-CA"/>
        </w:rPr>
      </w:pPr>
      <w:r w:rsidRPr="00C75B32">
        <w:rPr>
          <w:rFonts w:ascii="Arial" w:hAnsi="Arial" w:cs="Arial"/>
          <w:noProof/>
          <w:color w:val="0000FF"/>
          <w:lang w:eastAsia="fr-CA"/>
        </w:rPr>
        <w:drawing>
          <wp:anchor distT="0" distB="0" distL="114300" distR="114300" simplePos="0" relativeHeight="251768320" behindDoc="0" locked="0" layoutInCell="1" allowOverlap="1" wp14:anchorId="0FF03EA2" wp14:editId="0E9F9321">
            <wp:simplePos x="0" y="0"/>
            <wp:positionH relativeFrom="column">
              <wp:posOffset>-201930</wp:posOffset>
            </wp:positionH>
            <wp:positionV relativeFrom="paragraph">
              <wp:posOffset>153670</wp:posOffset>
            </wp:positionV>
            <wp:extent cx="1721485" cy="1019810"/>
            <wp:effectExtent l="19050" t="19050" r="12065" b="27940"/>
            <wp:wrapNone/>
            <wp:docPr id="38" name="Image 38" descr="https://encrypted-tbn1.gstatic.com/images?q=tbn:ANd9GcSpQwrOKpBDfBmeuXI_XhR3fkt-q8dT5jV6PsdidlA30YzF7_9oqw">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pQwrOKpBDfBmeuXI_XhR3fkt-q8dT5jV6PsdidlA30YzF7_9oqw">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1485" cy="101981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BD52F7" w:rsidRDefault="00FB3E43" w:rsidP="00FF4535">
      <w:pPr>
        <w:pStyle w:val="sita-texte"/>
        <w:tabs>
          <w:tab w:val="left" w:pos="720"/>
          <w:tab w:val="left" w:pos="1440"/>
        </w:tabs>
        <w:jc w:val="left"/>
        <w:rPr>
          <w:sz w:val="24"/>
          <w:lang w:val="en-CA"/>
        </w:rPr>
      </w:pPr>
      <w:r>
        <w:rPr>
          <w:noProof/>
          <w:lang w:eastAsia="fr-CA"/>
        </w:rPr>
        <w:drawing>
          <wp:anchor distT="0" distB="0" distL="114300" distR="114300" simplePos="0" relativeHeight="251661824" behindDoc="0" locked="0" layoutInCell="1" allowOverlap="1">
            <wp:simplePos x="0" y="0"/>
            <wp:positionH relativeFrom="column">
              <wp:posOffset>4643120</wp:posOffset>
            </wp:positionH>
            <wp:positionV relativeFrom="paragraph">
              <wp:posOffset>95117</wp:posOffset>
            </wp:positionV>
            <wp:extent cx="1194435" cy="1194435"/>
            <wp:effectExtent l="0" t="0" r="5715" b="571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443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F7" w:rsidRDefault="00BD52F7" w:rsidP="00FF4535">
      <w:pPr>
        <w:pStyle w:val="sita-texte"/>
        <w:tabs>
          <w:tab w:val="left" w:pos="720"/>
          <w:tab w:val="left" w:pos="1440"/>
        </w:tabs>
        <w:jc w:val="left"/>
        <w:rPr>
          <w:sz w:val="24"/>
          <w:lang w:val="en-CA"/>
        </w:rPr>
      </w:pPr>
    </w:p>
    <w:p w:rsidR="00BD52F7" w:rsidRDefault="00B82161" w:rsidP="00FF4535">
      <w:pPr>
        <w:pStyle w:val="sita-texte"/>
        <w:tabs>
          <w:tab w:val="left" w:pos="720"/>
          <w:tab w:val="left" w:pos="1440"/>
        </w:tabs>
        <w:jc w:val="left"/>
        <w:rPr>
          <w:sz w:val="24"/>
          <w:lang w:val="en-CA"/>
        </w:rPr>
      </w:pPr>
      <w:r>
        <w:rPr>
          <w:sz w:val="24"/>
          <w:lang w:val="en-CA"/>
        </w:rPr>
        <w:tab/>
      </w:r>
      <w:r>
        <w:rPr>
          <w:sz w:val="24"/>
          <w:lang w:val="en-CA"/>
        </w:rPr>
        <w:tab/>
      </w:r>
      <w:r>
        <w:rPr>
          <w:sz w:val="24"/>
          <w:lang w:val="en-CA"/>
        </w:rPr>
        <w:tab/>
      </w:r>
      <w:r>
        <w:rPr>
          <w:sz w:val="24"/>
          <w:lang w:val="en-CA"/>
        </w:rPr>
        <w:tab/>
      </w:r>
      <w:r>
        <w:rPr>
          <w:sz w:val="24"/>
          <w:lang w:val="en-CA"/>
        </w:rPr>
        <w:tab/>
        <w:t>6-</w:t>
      </w:r>
    </w:p>
    <w:p w:rsidR="00BD52F7" w:rsidRDefault="00FB3E43" w:rsidP="00FF4535">
      <w:pPr>
        <w:pStyle w:val="sita-texte"/>
        <w:tabs>
          <w:tab w:val="left" w:pos="720"/>
          <w:tab w:val="left" w:pos="1440"/>
        </w:tabs>
        <w:jc w:val="left"/>
        <w:rPr>
          <w:sz w:val="24"/>
          <w:lang w:val="en-CA"/>
        </w:rPr>
      </w:pPr>
      <w:r>
        <w:rPr>
          <w:noProof/>
          <w:sz w:val="24"/>
          <w:lang w:eastAsia="fr-CA"/>
        </w:rPr>
        <mc:AlternateContent>
          <mc:Choice Requires="wps">
            <w:drawing>
              <wp:anchor distT="0" distB="0" distL="114300" distR="114300" simplePos="0" relativeHeight="251668992" behindDoc="0" locked="0" layoutInCell="1" allowOverlap="1">
                <wp:simplePos x="0" y="0"/>
                <wp:positionH relativeFrom="column">
                  <wp:posOffset>2218380</wp:posOffset>
                </wp:positionH>
                <wp:positionV relativeFrom="paragraph">
                  <wp:posOffset>21930</wp:posOffset>
                </wp:positionV>
                <wp:extent cx="1359535" cy="0"/>
                <wp:effectExtent l="0" t="0" r="12065" b="19050"/>
                <wp:wrapNone/>
                <wp:docPr id="2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7B968" id="AutoShape 264" o:spid="_x0000_s1026" type="#_x0000_t32" style="position:absolute;margin-left:174.7pt;margin-top:1.75pt;width:107.0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Vb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" strokeweight="1.5pt"/>
            </w:pict>
          </mc:Fallback>
        </mc:AlternateContent>
      </w:r>
    </w:p>
    <w:p w:rsidR="00BD52F7" w:rsidRDefault="00B82161" w:rsidP="00FF4535">
      <w:pPr>
        <w:pStyle w:val="sita-texte"/>
        <w:tabs>
          <w:tab w:val="left" w:pos="720"/>
          <w:tab w:val="left" w:pos="1440"/>
        </w:tabs>
        <w:jc w:val="left"/>
        <w:rPr>
          <w:sz w:val="24"/>
          <w:lang w:val="en-CA"/>
        </w:rPr>
      </w:pPr>
      <w:r>
        <w:rPr>
          <w:noProof/>
          <w:lang w:eastAsia="fr-CA"/>
        </w:rPr>
        <w:drawing>
          <wp:anchor distT="0" distB="0" distL="114300" distR="114300" simplePos="0" relativeHeight="251660800" behindDoc="0" locked="0" layoutInCell="1" allowOverlap="1" wp14:anchorId="1E2D5BE1" wp14:editId="4D2A7618">
            <wp:simplePos x="0" y="0"/>
            <wp:positionH relativeFrom="column">
              <wp:posOffset>2054225</wp:posOffset>
            </wp:positionH>
            <wp:positionV relativeFrom="paragraph">
              <wp:posOffset>154940</wp:posOffset>
            </wp:positionV>
            <wp:extent cx="1781175" cy="807720"/>
            <wp:effectExtent l="0" t="0" r="9525" b="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1" cstate="print">
                      <a:extLst>
                        <a:ext uri="{28A0092B-C50C-407E-A947-70E740481C1C}">
                          <a14:useLocalDpi xmlns:a14="http://schemas.microsoft.com/office/drawing/2010/main" val="0"/>
                        </a:ext>
                      </a:extLst>
                    </a:blip>
                    <a:srcRect b="50020"/>
                    <a:stretch>
                      <a:fillRect/>
                    </a:stretch>
                  </pic:blipFill>
                  <pic:spPr bwMode="auto">
                    <a:xfrm>
                      <a:off x="0" y="0"/>
                      <a:ext cx="1781175"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BD52F7" w:rsidRDefault="00BD52F7" w:rsidP="00FF4535">
      <w:pPr>
        <w:pStyle w:val="sita-texte"/>
        <w:tabs>
          <w:tab w:val="left" w:pos="720"/>
          <w:tab w:val="left" w:pos="1440"/>
        </w:tabs>
        <w:jc w:val="left"/>
        <w:rPr>
          <w:sz w:val="24"/>
          <w:lang w:val="en-CA"/>
        </w:rPr>
      </w:pPr>
    </w:p>
    <w:p w:rsidR="00692709" w:rsidRDefault="00B82161" w:rsidP="00B82161">
      <w:pPr>
        <w:pStyle w:val="sita-texte"/>
        <w:numPr>
          <w:ilvl w:val="0"/>
          <w:numId w:val="32"/>
        </w:numPr>
        <w:tabs>
          <w:tab w:val="left" w:pos="720"/>
          <w:tab w:val="left" w:pos="1440"/>
        </w:tabs>
        <w:ind w:hanging="7440"/>
        <w:jc w:val="left"/>
        <w:rPr>
          <w:sz w:val="24"/>
          <w:lang w:val="en-CA"/>
        </w:rPr>
      </w:pPr>
      <w:r>
        <w:rPr>
          <w:sz w:val="24"/>
          <w:lang w:val="en-CA"/>
        </w:rPr>
        <w:t xml:space="preserve">                                                                                           10-</w:t>
      </w:r>
    </w:p>
    <w:p w:rsidR="00FB3E43" w:rsidRDefault="00FB3E43" w:rsidP="00FF4535">
      <w:pPr>
        <w:pStyle w:val="sita-texte"/>
        <w:tabs>
          <w:tab w:val="left" w:pos="720"/>
          <w:tab w:val="left" w:pos="1440"/>
        </w:tabs>
        <w:jc w:val="left"/>
        <w:rPr>
          <w:sz w:val="24"/>
          <w:lang w:val="en-CA"/>
        </w:rPr>
      </w:pPr>
      <w:r>
        <w:rPr>
          <w:noProof/>
          <w:sz w:val="24"/>
          <w:lang w:eastAsia="fr-CA"/>
        </w:rPr>
        <mc:AlternateContent>
          <mc:Choice Requires="wps">
            <w:drawing>
              <wp:anchor distT="0" distB="0" distL="114300" distR="114300" simplePos="0" relativeHeight="251667968" behindDoc="0" locked="0" layoutInCell="1" allowOverlap="1">
                <wp:simplePos x="0" y="0"/>
                <wp:positionH relativeFrom="column">
                  <wp:posOffset>4643726</wp:posOffset>
                </wp:positionH>
                <wp:positionV relativeFrom="paragraph">
                  <wp:posOffset>12582</wp:posOffset>
                </wp:positionV>
                <wp:extent cx="1443990" cy="0"/>
                <wp:effectExtent l="0" t="0" r="22860" b="19050"/>
                <wp:wrapNone/>
                <wp:docPr id="27"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9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ADB9C" id="AutoShape 263" o:spid="_x0000_s1026" type="#_x0000_t32" style="position:absolute;margin-left:365.65pt;margin-top:1pt;width:113.7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iI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66944" behindDoc="0" locked="0" layoutInCell="1" allowOverlap="1">
                <wp:simplePos x="0" y="0"/>
                <wp:positionH relativeFrom="column">
                  <wp:posOffset>-5715</wp:posOffset>
                </wp:positionH>
                <wp:positionV relativeFrom="paragraph">
                  <wp:posOffset>20955</wp:posOffset>
                </wp:positionV>
                <wp:extent cx="1359535" cy="0"/>
                <wp:effectExtent l="9525" t="12700" r="12065" b="15875"/>
                <wp:wrapNone/>
                <wp:docPr id="26"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AEB8C" id="AutoShape 262" o:spid="_x0000_s1026" type="#_x0000_t32" style="position:absolute;margin-left:-.45pt;margin-top:1.65pt;width:107.0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jM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" strokeweight="1.5pt"/>
            </w:pict>
          </mc:Fallback>
        </mc:AlternateContent>
      </w:r>
    </w:p>
    <w:p w:rsidR="00FB3E43" w:rsidRDefault="00B82161" w:rsidP="00FF4535">
      <w:pPr>
        <w:pStyle w:val="sita-texte"/>
        <w:tabs>
          <w:tab w:val="left" w:pos="720"/>
          <w:tab w:val="left" w:pos="1440"/>
        </w:tabs>
        <w:jc w:val="left"/>
        <w:rPr>
          <w:sz w:val="24"/>
          <w:lang w:val="en-CA"/>
        </w:rPr>
      </w:pPr>
      <w:r>
        <w:rPr>
          <w:sz w:val="24"/>
          <w:lang w:val="en-CA"/>
        </w:rPr>
        <w:tab/>
      </w:r>
      <w:r>
        <w:rPr>
          <w:sz w:val="24"/>
          <w:lang w:val="en-CA"/>
        </w:rPr>
        <w:tab/>
      </w:r>
      <w:r>
        <w:rPr>
          <w:sz w:val="24"/>
          <w:lang w:val="en-CA"/>
        </w:rPr>
        <w:tab/>
      </w:r>
      <w:r>
        <w:rPr>
          <w:sz w:val="24"/>
          <w:lang w:val="en-CA"/>
        </w:rPr>
        <w:tab/>
      </w:r>
      <w:r>
        <w:rPr>
          <w:sz w:val="24"/>
          <w:lang w:val="en-CA"/>
        </w:rPr>
        <w:tab/>
        <w:t>7-</w:t>
      </w:r>
    </w:p>
    <w:p w:rsidR="00BD52F7" w:rsidRDefault="00FB3E43" w:rsidP="00FF4535">
      <w:pPr>
        <w:pStyle w:val="sita-texte"/>
        <w:tabs>
          <w:tab w:val="left" w:pos="720"/>
          <w:tab w:val="left" w:pos="1440"/>
        </w:tabs>
        <w:jc w:val="left"/>
        <w:rPr>
          <w:sz w:val="24"/>
          <w:lang w:val="en-CA"/>
        </w:rPr>
      </w:pPr>
      <w:r>
        <w:rPr>
          <w:noProof/>
          <w:sz w:val="24"/>
          <w:lang w:eastAsia="fr-CA"/>
        </w:rPr>
        <mc:AlternateContent>
          <mc:Choice Requires="wps">
            <w:drawing>
              <wp:anchor distT="0" distB="0" distL="114300" distR="114300" simplePos="0" relativeHeight="251670016" behindDoc="0" locked="0" layoutInCell="1" allowOverlap="1">
                <wp:simplePos x="0" y="0"/>
                <wp:positionH relativeFrom="column">
                  <wp:posOffset>2229381</wp:posOffset>
                </wp:positionH>
                <wp:positionV relativeFrom="paragraph">
                  <wp:posOffset>81915</wp:posOffset>
                </wp:positionV>
                <wp:extent cx="1359535" cy="0"/>
                <wp:effectExtent l="0" t="0" r="12065" b="19050"/>
                <wp:wrapNone/>
                <wp:docPr id="12"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D0AD2" id="AutoShape 265" o:spid="_x0000_s1026" type="#_x0000_t32" style="position:absolute;margin-left:175.55pt;margin-top:6.45pt;width:107.0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gmIQIAAD8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" strokeweight="1.5pt"/>
            </w:pict>
          </mc:Fallback>
        </mc:AlternateContent>
      </w:r>
    </w:p>
    <w:p w:rsidR="00D86860" w:rsidRPr="00462704" w:rsidRDefault="00D86860" w:rsidP="00D86860">
      <w:pPr>
        <w:pStyle w:val="sita-texte"/>
        <w:shd w:val="clear" w:color="auto" w:fill="FF66CC"/>
        <w:tabs>
          <w:tab w:val="right" w:pos="9360"/>
        </w:tabs>
        <w:jc w:val="left"/>
        <w:rPr>
          <w:b/>
          <w:bCs/>
          <w:caps/>
          <w:color w:val="FFFFFF"/>
          <w:sz w:val="32"/>
          <w:szCs w:val="32"/>
          <w:lang w:val="en-CA"/>
        </w:rPr>
      </w:pPr>
      <w:r>
        <w:rPr>
          <w:b/>
          <w:bCs/>
          <w:caps/>
          <w:color w:val="FFFFFF"/>
          <w:sz w:val="32"/>
          <w:szCs w:val="32"/>
          <w:lang w:val="en-CA"/>
        </w:rPr>
        <w:lastRenderedPageBreak/>
        <w:t>activity 5</w:t>
      </w:r>
      <w:r w:rsidRPr="00462704">
        <w:rPr>
          <w:b/>
          <w:bCs/>
          <w:caps/>
          <w:color w:val="FFFFFF"/>
          <w:sz w:val="32"/>
          <w:szCs w:val="32"/>
          <w:lang w:val="en-CA"/>
        </w:rPr>
        <w:tab/>
      </w:r>
      <w:r w:rsidR="0074562A">
        <w:rPr>
          <w:b/>
          <w:bCs/>
          <w:smallCaps/>
          <w:color w:val="FFFFFF"/>
          <w:sz w:val="32"/>
          <w:szCs w:val="32"/>
          <w:lang w:val="en-CA"/>
        </w:rPr>
        <w:t xml:space="preserve">BENEFITS </w:t>
      </w:r>
      <w:r w:rsidR="00472800" w:rsidRPr="0074562A">
        <w:rPr>
          <w:b/>
          <w:bCs/>
          <w:smallCaps/>
          <w:color w:val="FFFFFF"/>
          <w:sz w:val="32"/>
          <w:szCs w:val="32"/>
          <w:lang w:val="en-CA"/>
        </w:rPr>
        <w:t>OF CHEWING GUM</w:t>
      </w:r>
      <w:r w:rsidR="00472800">
        <w:rPr>
          <w:b/>
          <w:bCs/>
          <w:smallCaps/>
          <w:color w:val="FFFFFF"/>
          <w:sz w:val="32"/>
          <w:szCs w:val="32"/>
          <w:lang w:val="en-CA"/>
        </w:rPr>
        <w:t xml:space="preserve"> </w:t>
      </w:r>
      <w:r w:rsidR="00C3086C">
        <w:rPr>
          <w:b/>
          <w:bCs/>
          <w:smallCaps/>
          <w:color w:val="FFFFFF"/>
          <w:sz w:val="32"/>
          <w:szCs w:val="32"/>
          <w:lang w:val="en-CA"/>
        </w:rPr>
        <w:t xml:space="preserve"> </w:t>
      </w:r>
    </w:p>
    <w:p w:rsidR="00D86860" w:rsidRDefault="00D86860" w:rsidP="00D86860">
      <w:pPr>
        <w:pStyle w:val="sita-texte"/>
        <w:tabs>
          <w:tab w:val="left" w:pos="720"/>
          <w:tab w:val="left" w:pos="1440"/>
        </w:tabs>
        <w:jc w:val="left"/>
        <w:rPr>
          <w:sz w:val="24"/>
          <w:lang w:val="en-CA"/>
        </w:rPr>
      </w:pPr>
    </w:p>
    <w:p w:rsidR="0081323C" w:rsidRPr="0074562A" w:rsidRDefault="00F57B40" w:rsidP="00AC4785">
      <w:pPr>
        <w:pStyle w:val="sita-texte"/>
        <w:tabs>
          <w:tab w:val="left" w:pos="720"/>
          <w:tab w:val="left" w:pos="1440"/>
        </w:tabs>
        <w:jc w:val="left"/>
        <w:rPr>
          <w:rFonts w:cs="Calibri"/>
          <w:sz w:val="24"/>
          <w:u w:val="single"/>
          <w:lang w:val="en-CA"/>
        </w:rPr>
      </w:pPr>
      <w:r w:rsidRPr="0074562A">
        <w:rPr>
          <w:b/>
          <w:sz w:val="28"/>
          <w:szCs w:val="28"/>
          <w:lang w:val="en-CA"/>
        </w:rPr>
        <w:t>The following information presents facts about gum. Some facts are also benefits of chewing gum.</w:t>
      </w:r>
      <w:r w:rsidR="00AC4785" w:rsidRPr="0074562A">
        <w:rPr>
          <w:b/>
          <w:sz w:val="28"/>
          <w:szCs w:val="28"/>
          <w:lang w:val="en-CA"/>
        </w:rPr>
        <w:t xml:space="preserve"> </w:t>
      </w:r>
      <w:r w:rsidR="00D86860" w:rsidRPr="0074562A">
        <w:rPr>
          <w:rFonts w:cs="Calibri"/>
          <w:b/>
          <w:sz w:val="28"/>
          <w:szCs w:val="28"/>
          <w:u w:val="single"/>
          <w:lang w:val="en-CA"/>
        </w:rPr>
        <w:t xml:space="preserve">Read each </w:t>
      </w:r>
      <w:r w:rsidRPr="0074562A">
        <w:rPr>
          <w:rFonts w:cs="Calibri"/>
          <w:b/>
          <w:sz w:val="28"/>
          <w:szCs w:val="28"/>
          <w:u w:val="single"/>
          <w:lang w:val="en-CA"/>
        </w:rPr>
        <w:t>text</w:t>
      </w:r>
      <w:r w:rsidR="00D86860" w:rsidRPr="0074562A">
        <w:rPr>
          <w:rFonts w:cs="Calibri"/>
          <w:b/>
          <w:sz w:val="28"/>
          <w:szCs w:val="28"/>
          <w:u w:val="single"/>
          <w:lang w:val="en-CA"/>
        </w:rPr>
        <w:t xml:space="preserve"> and </w:t>
      </w:r>
      <w:r w:rsidRPr="0074562A">
        <w:rPr>
          <w:rFonts w:cs="Calibri"/>
          <w:b/>
          <w:sz w:val="28"/>
          <w:szCs w:val="28"/>
          <w:u w:val="single"/>
          <w:lang w:val="en-CA"/>
        </w:rPr>
        <w:t>put a check mark</w:t>
      </w:r>
      <w:r w:rsidR="00140A1F" w:rsidRPr="0074562A">
        <w:rPr>
          <w:rFonts w:cs="Calibri"/>
          <w:b/>
          <w:sz w:val="28"/>
          <w:szCs w:val="28"/>
          <w:u w:val="single"/>
          <w:lang w:val="en-CA"/>
        </w:rPr>
        <w:t xml:space="preserve"> (</w:t>
      </w:r>
      <w:r w:rsidR="00140A1F" w:rsidRPr="0074562A">
        <w:rPr>
          <w:rFonts w:cs="Calibri"/>
          <w:b/>
          <w:sz w:val="28"/>
          <w:szCs w:val="28"/>
          <w:u w:val="single"/>
          <w:lang w:val="en-CA"/>
        </w:rPr>
        <w:sym w:font="Symbol" w:char="F0D6"/>
      </w:r>
      <w:r w:rsidR="00140A1F" w:rsidRPr="0074562A">
        <w:rPr>
          <w:rFonts w:cs="Calibri"/>
          <w:b/>
          <w:sz w:val="28"/>
          <w:szCs w:val="28"/>
          <w:u w:val="single"/>
          <w:lang w:val="en-CA"/>
        </w:rPr>
        <w:t>)</w:t>
      </w:r>
      <w:r w:rsidRPr="0074562A">
        <w:rPr>
          <w:rFonts w:cs="Calibri"/>
          <w:b/>
          <w:sz w:val="28"/>
          <w:szCs w:val="28"/>
          <w:u w:val="single"/>
          <w:lang w:val="en-CA"/>
        </w:rPr>
        <w:t xml:space="preserve"> in the box that is a benefit</w:t>
      </w:r>
      <w:r w:rsidRPr="0074562A">
        <w:rPr>
          <w:rFonts w:cs="Calibri"/>
          <w:sz w:val="24"/>
          <w:u w:val="single"/>
          <w:lang w:val="en-CA"/>
        </w:rPr>
        <w:t xml:space="preserve">. </w:t>
      </w:r>
    </w:p>
    <w:p w:rsidR="00AC4785" w:rsidRDefault="0074562A" w:rsidP="00AC4785">
      <w:pPr>
        <w:pStyle w:val="sita-texte"/>
        <w:tabs>
          <w:tab w:val="left" w:pos="720"/>
          <w:tab w:val="left" w:pos="1440"/>
        </w:tabs>
        <w:jc w:val="left"/>
        <w:rPr>
          <w:rFonts w:cs="Calibri"/>
          <w:lang w:val="en-CA"/>
        </w:rPr>
      </w:pPr>
      <w:r>
        <w:rPr>
          <w:noProof/>
          <w:sz w:val="24"/>
          <w:lang w:eastAsia="fr-CA"/>
        </w:rPr>
        <mc:AlternateContent>
          <mc:Choice Requires="wpg">
            <w:drawing>
              <wp:anchor distT="0" distB="0" distL="114300" distR="114300" simplePos="0" relativeHeight="251807232" behindDoc="0" locked="0" layoutInCell="1" allowOverlap="1" wp14:anchorId="0CB9D848" wp14:editId="50AAED04">
                <wp:simplePos x="0" y="0"/>
                <wp:positionH relativeFrom="column">
                  <wp:posOffset>-616585</wp:posOffset>
                </wp:positionH>
                <wp:positionV relativeFrom="paragraph">
                  <wp:posOffset>123825</wp:posOffset>
                </wp:positionV>
                <wp:extent cx="7201535" cy="8109585"/>
                <wp:effectExtent l="38100" t="114300" r="18415" b="0"/>
                <wp:wrapNone/>
                <wp:docPr id="108" name="Groupe 108"/>
                <wp:cNvGraphicFramePr/>
                <a:graphic xmlns:a="http://schemas.openxmlformats.org/drawingml/2006/main">
                  <a:graphicData uri="http://schemas.microsoft.com/office/word/2010/wordprocessingGroup">
                    <wpg:wgp>
                      <wpg:cNvGrpSpPr/>
                      <wpg:grpSpPr>
                        <a:xfrm>
                          <a:off x="0" y="0"/>
                          <a:ext cx="7201535" cy="8109585"/>
                          <a:chOff x="0" y="0"/>
                          <a:chExt cx="7201881" cy="8109692"/>
                        </a:xfrm>
                      </wpg:grpSpPr>
                      <pic:pic xmlns:pic="http://schemas.openxmlformats.org/drawingml/2006/picture">
                        <pic:nvPicPr>
                          <pic:cNvPr id="49" name="il_fi" descr="http://www.antonemdin.com/blog/wp-content/uploads/2011/03/Bubblegum_Girl.jpg"/>
                          <pic:cNvPicPr>
                            <a:picLocks noChangeAspect="1"/>
                          </pic:cNvPicPr>
                        </pic:nvPicPr>
                        <pic:blipFill rotWithShape="1">
                          <a:blip r:embed="rId62" cstate="print">
                            <a:extLst>
                              <a:ext uri="{28A0092B-C50C-407E-A947-70E740481C1C}">
                                <a14:useLocalDpi xmlns:a14="http://schemas.microsoft.com/office/drawing/2010/main" val="0"/>
                              </a:ext>
                            </a:extLst>
                          </a:blip>
                          <a:srcRect t="7519" b="12120"/>
                          <a:stretch/>
                        </pic:blipFill>
                        <pic:spPr bwMode="auto">
                          <a:xfrm>
                            <a:off x="100940" y="1715984"/>
                            <a:ext cx="1318161" cy="890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 50" descr="C:\Documents and Settings\Monique-Castonguay\Local Settings\Temporary Internet Files\Content.IE5\MQLXT3TX\MC900232654[1].wmf"/>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12275" y="4411683"/>
                            <a:ext cx="1110343" cy="1650670"/>
                          </a:xfrm>
                          <a:prstGeom prst="rect">
                            <a:avLst/>
                          </a:prstGeom>
                          <a:noFill/>
                          <a:ln>
                            <a:noFill/>
                          </a:ln>
                        </pic:spPr>
                      </pic:pic>
                      <wpg:grpSp>
                        <wpg:cNvPr id="107" name="Groupe 107"/>
                        <wpg:cNvGrpSpPr/>
                        <wpg:grpSpPr>
                          <a:xfrm>
                            <a:off x="0" y="0"/>
                            <a:ext cx="7201881" cy="8109692"/>
                            <a:chOff x="0" y="0"/>
                            <a:chExt cx="7201881" cy="8109692"/>
                          </a:xfrm>
                        </wpg:grpSpPr>
                        <wpg:grpSp>
                          <wpg:cNvPr id="96" name="Groupe 96"/>
                          <wpg:cNvGrpSpPr/>
                          <wpg:grpSpPr>
                            <a:xfrm>
                              <a:off x="469075" y="5938"/>
                              <a:ext cx="3008630" cy="1875790"/>
                              <a:chOff x="-4982" y="0"/>
                              <a:chExt cx="3008936" cy="1876210"/>
                            </a:xfrm>
                          </wpg:grpSpPr>
                          <wpg:grpSp>
                            <wpg:cNvPr id="8" name="Groupe 3"/>
                            <wpg:cNvGrpSpPr/>
                            <wpg:grpSpPr>
                              <a:xfrm>
                                <a:off x="-4982" y="0"/>
                                <a:ext cx="2240182" cy="1711325"/>
                                <a:chOff x="-4983" y="0"/>
                                <a:chExt cx="2240603" cy="1711419"/>
                              </a:xfrm>
                            </wpg:grpSpPr>
                            <wps:wsp>
                              <wps:cNvPr id="32" name="Zone de texte 32"/>
                              <wps:cNvSpPr txBox="1"/>
                              <wps:spPr>
                                <a:xfrm rot="285977">
                                  <a:off x="126086" y="203253"/>
                                  <a:ext cx="2030680" cy="1508166"/>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After meals when it is not always convenient to use a tooth brush, chewing gum helps keep teeth clean.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Larme 42"/>
                              <wps:cNvSpPr/>
                              <wps:spPr>
                                <a:xfrm rot="5163836">
                                  <a:off x="333902" y="-333902"/>
                                  <a:ext cx="1567815" cy="2235620"/>
                                </a:xfrm>
                                <a:prstGeom prst="teardrop">
                                  <a:avLst>
                                    <a:gd name="adj" fmla="val 13038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Zone de texte 137"/>
                              <wps:cNvSpPr txBox="1"/>
                              <wps:spPr>
                                <a:xfrm rot="285977">
                                  <a:off x="121103" y="203253"/>
                                  <a:ext cx="2030680" cy="1508166"/>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After meals when it is not always convenient to use a tooth brush, chewing gum helps keep teeth clean.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Larme 138"/>
                              <wps:cNvSpPr/>
                              <wps:spPr>
                                <a:xfrm rot="5163836">
                                  <a:off x="328919" y="-333902"/>
                                  <a:ext cx="1567815" cy="2235620"/>
                                </a:xfrm>
                                <a:prstGeom prst="teardrop">
                                  <a:avLst>
                                    <a:gd name="adj" fmla="val 13038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Rectangle 56"/>
                            <wps:cNvSpPr/>
                            <wps:spPr>
                              <a:xfrm>
                                <a:off x="2618509" y="1484415"/>
                                <a:ext cx="385445" cy="3917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Zone de texte 281"/>
                            <wps:cNvSpPr txBox="1"/>
                            <wps:spPr>
                              <a:xfrm>
                                <a:off x="2559132" y="1442851"/>
                                <a:ext cx="38227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447694" w:rsidRDefault="007619D8">
                                  <w:pPr>
                                    <w:rPr>
                                      <w:sz w:val="16"/>
                                      <w:szCs w:val="16"/>
                                    </w:rPr>
                                  </w:pPr>
                                  <w:r w:rsidRPr="00447694">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e 97"/>
                          <wpg:cNvGrpSpPr/>
                          <wpg:grpSpPr>
                            <a:xfrm>
                              <a:off x="3841667" y="0"/>
                              <a:ext cx="3259274" cy="2426970"/>
                              <a:chOff x="0" y="0"/>
                              <a:chExt cx="3259274" cy="2426970"/>
                            </a:xfrm>
                          </wpg:grpSpPr>
                          <wps:wsp>
                            <wps:cNvPr id="33" name="Zone de texte 33"/>
                            <wps:cNvSpPr txBox="1"/>
                            <wps:spPr>
                              <a:xfrm rot="20727923">
                                <a:off x="338447" y="314696"/>
                                <a:ext cx="2531745" cy="1878330"/>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Do you know why gum is pink?</w:t>
                                  </w:r>
                                </w:p>
                                <w:p w:rsidR="007619D8" w:rsidRPr="00412B0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 xml:space="preserve">The color of the first successful bubble gum was pink because it was the only color the inventor had left. </w:t>
                                  </w:r>
                                  <w:r w:rsidRPr="00412B0C">
                                    <w:rPr>
                                      <w:rFonts w:ascii="Comic Sans MS" w:hAnsi="Comic Sans MS"/>
                                      <w:sz w:val="22"/>
                                      <w:szCs w:val="22"/>
                                      <w:lang w:val="en-CA"/>
                                    </w:rPr>
                                    <w:t>The color « stuck » and today bubble gum is mostly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Nuage 39"/>
                            <wps:cNvSpPr/>
                            <wps:spPr>
                              <a:xfrm rot="21161144">
                                <a:off x="0" y="0"/>
                                <a:ext cx="3213735" cy="2426970"/>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873829" y="285008"/>
                                <a:ext cx="385445" cy="39179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Zone de texte 282"/>
                            <wps:cNvSpPr txBox="1"/>
                            <wps:spPr>
                              <a:xfrm>
                                <a:off x="2838203" y="231569"/>
                                <a:ext cx="358775" cy="387350"/>
                              </a:xfrm>
                              <a:prstGeom prst="rect">
                                <a:avLst/>
                              </a:prstGeom>
                              <a:noFill/>
                              <a:ln w="6350">
                                <a:noFill/>
                              </a:ln>
                              <a:effectLst/>
                            </wps:spPr>
                            <wps:txbx>
                              <w:txbxContent>
                                <w:p w:rsidR="007619D8" w:rsidRPr="00447694" w:rsidRDefault="007619D8" w:rsidP="00447694">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 name="Groupe 105"/>
                          <wpg:cNvGrpSpPr/>
                          <wpg:grpSpPr>
                            <a:xfrm>
                              <a:off x="1045028" y="2167247"/>
                              <a:ext cx="2796136" cy="2781300"/>
                              <a:chOff x="0" y="0"/>
                              <a:chExt cx="2796136" cy="2781300"/>
                            </a:xfrm>
                          </wpg:grpSpPr>
                          <wpg:grpSp>
                            <wpg:cNvPr id="9" name="Groupe 4"/>
                            <wpg:cNvGrpSpPr/>
                            <wpg:grpSpPr>
                              <a:xfrm>
                                <a:off x="0" y="0"/>
                                <a:ext cx="2589530" cy="2781300"/>
                                <a:chOff x="0" y="0"/>
                                <a:chExt cx="2589530" cy="2625090"/>
                              </a:xfrm>
                            </wpg:grpSpPr>
                            <wps:wsp>
                              <wps:cNvPr id="35" name="Zone de texte 35"/>
                              <wps:cNvSpPr txBox="1"/>
                              <wps:spPr>
                                <a:xfrm rot="21316013">
                                  <a:off x="190005" y="463138"/>
                                  <a:ext cx="2172970" cy="1934845"/>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Tips for getting gum</w:t>
                                    </w:r>
                                    <w:r>
                                      <w:rPr>
                                        <w:rFonts w:ascii="Comic Sans MS" w:hAnsi="Comic Sans MS"/>
                                        <w:sz w:val="22"/>
                                        <w:szCs w:val="22"/>
                                        <w:lang w:val="en-CA"/>
                                      </w:rPr>
                                      <w:t xml:space="preserve"> to </w:t>
                                    </w:r>
                                    <w:r w:rsidRPr="0081323C">
                                      <w:rPr>
                                        <w:rFonts w:ascii="Comic Sans MS" w:hAnsi="Comic Sans MS"/>
                                        <w:sz w:val="22"/>
                                        <w:szCs w:val="22"/>
                                        <w:lang w:val="en-CA"/>
                                      </w:rPr>
                                      <w:t xml:space="preserve">unstick from clothing: try scraping off any excess gum with a </w:t>
                                    </w:r>
                                    <w:r>
                                      <w:rPr>
                                        <w:rFonts w:ascii="Comic Sans MS" w:hAnsi="Comic Sans MS"/>
                                        <w:sz w:val="22"/>
                                        <w:szCs w:val="22"/>
                                        <w:lang w:val="en-CA"/>
                                      </w:rPr>
                                      <w:t>butter</w:t>
                                    </w:r>
                                    <w:r w:rsidRPr="0081323C">
                                      <w:rPr>
                                        <w:rFonts w:ascii="Comic Sans MS" w:hAnsi="Comic Sans MS"/>
                                        <w:sz w:val="22"/>
                                        <w:szCs w:val="22"/>
                                        <w:lang w:val="en-CA"/>
                                      </w:rPr>
                                      <w:t xml:space="preserve"> knife then rubbing the area with ice until the remaining gum rolls off into a ball</w:t>
                                    </w:r>
                                    <w:r>
                                      <w:rPr>
                                        <w:rFonts w:ascii="Comic Sans MS" w:hAnsi="Comic Sans MS"/>
                                        <w:sz w:val="22"/>
                                        <w:szCs w:val="22"/>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Étoile à 10 branches 43"/>
                              <wps:cNvSpPr/>
                              <wps:spPr>
                                <a:xfrm rot="876522">
                                  <a:off x="0" y="0"/>
                                  <a:ext cx="2589530" cy="2625090"/>
                                </a:xfrm>
                                <a:prstGeom prst="star1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2410691" y="659080"/>
                                <a:ext cx="385445" cy="39179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Zone de texte 283"/>
                            <wps:cNvSpPr txBox="1"/>
                            <wps:spPr>
                              <a:xfrm>
                                <a:off x="2369128" y="605641"/>
                                <a:ext cx="382270" cy="387350"/>
                              </a:xfrm>
                              <a:prstGeom prst="rect">
                                <a:avLst/>
                              </a:prstGeom>
                              <a:noFill/>
                              <a:ln w="6350">
                                <a:noFill/>
                              </a:ln>
                              <a:effectLst/>
                            </wps:spPr>
                            <wps:txbx>
                              <w:txbxContent>
                                <w:p w:rsidR="007619D8" w:rsidRPr="00447694" w:rsidRDefault="007619D8" w:rsidP="00447694">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Groupe 99"/>
                          <wpg:cNvGrpSpPr/>
                          <wpg:grpSpPr>
                            <a:xfrm>
                              <a:off x="4387932" y="2505693"/>
                              <a:ext cx="2327275" cy="1876178"/>
                              <a:chOff x="0" y="0"/>
                              <a:chExt cx="2327275" cy="1876178"/>
                            </a:xfrm>
                          </wpg:grpSpPr>
                          <wpg:grpSp>
                            <wpg:cNvPr id="10" name="Groupe 5"/>
                            <wpg:cNvGrpSpPr/>
                            <wpg:grpSpPr>
                              <a:xfrm>
                                <a:off x="0" y="95003"/>
                                <a:ext cx="2327275" cy="1781175"/>
                                <a:chOff x="0" y="0"/>
                                <a:chExt cx="2327564" cy="1781298"/>
                              </a:xfrm>
                            </wpg:grpSpPr>
                            <wps:wsp>
                              <wps:cNvPr id="34" name="Zone de texte 34"/>
                              <wps:cNvSpPr txBox="1"/>
                              <wps:spPr>
                                <a:xfrm>
                                  <a:off x="403761" y="237506"/>
                                  <a:ext cx="1520042" cy="1306286"/>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For smokers, chewing gum can stop you from lighting a cigarette.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Étoile à 24 branches 41"/>
                              <wps:cNvSpPr/>
                              <wps:spPr>
                                <a:xfrm>
                                  <a:off x="0" y="0"/>
                                  <a:ext cx="2327564" cy="1781298"/>
                                </a:xfrm>
                                <a:prstGeom prst="star2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Rectangle 58"/>
                            <wps:cNvSpPr/>
                            <wps:spPr>
                              <a:xfrm>
                                <a:off x="1905990" y="41564"/>
                                <a:ext cx="385445" cy="39179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Zone de texte 284"/>
                            <wps:cNvSpPr txBox="1"/>
                            <wps:spPr>
                              <a:xfrm>
                                <a:off x="1870364" y="0"/>
                                <a:ext cx="382270" cy="387350"/>
                              </a:xfrm>
                              <a:prstGeom prst="rect">
                                <a:avLst/>
                              </a:prstGeom>
                              <a:noFill/>
                              <a:ln w="6350">
                                <a:noFill/>
                              </a:ln>
                              <a:effectLst/>
                            </wps:spPr>
                            <wps:txbx>
                              <w:txbxContent>
                                <w:p w:rsidR="007619D8" w:rsidRPr="00447694" w:rsidRDefault="007619D8" w:rsidP="00447694">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e 104"/>
                          <wpg:cNvGrpSpPr/>
                          <wpg:grpSpPr>
                            <a:xfrm>
                              <a:off x="0" y="4874821"/>
                              <a:ext cx="2604135" cy="2808605"/>
                              <a:chOff x="0" y="0"/>
                              <a:chExt cx="2604135" cy="2808605"/>
                            </a:xfrm>
                          </wpg:grpSpPr>
                          <wpg:grpSp>
                            <wpg:cNvPr id="13" name="Groupe 6"/>
                            <wpg:cNvGrpSpPr/>
                            <wpg:grpSpPr>
                              <a:xfrm>
                                <a:off x="0" y="0"/>
                                <a:ext cx="2604135" cy="2808605"/>
                                <a:chOff x="0" y="0"/>
                                <a:chExt cx="2604621" cy="2808665"/>
                              </a:xfrm>
                            </wpg:grpSpPr>
                            <wps:wsp>
                              <wps:cNvPr id="36" name="Zone de texte 36"/>
                              <wps:cNvSpPr txBox="1"/>
                              <wps:spPr>
                                <a:xfrm rot="20694574">
                                  <a:off x="391886" y="593766"/>
                                  <a:ext cx="1888176" cy="1793108"/>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Gum helps us concentrate on the task at hand</w:t>
                                    </w:r>
                                    <w:r>
                                      <w:rPr>
                                        <w:rFonts w:ascii="Comic Sans MS" w:hAnsi="Comic Sans MS"/>
                                        <w:sz w:val="22"/>
                                        <w:szCs w:val="22"/>
                                        <w:lang w:val="en-CA"/>
                                      </w:rPr>
                                      <w:t>,</w:t>
                                    </w:r>
                                    <w:r w:rsidRPr="0081323C">
                                      <w:rPr>
                                        <w:rFonts w:ascii="Comic Sans MS" w:hAnsi="Comic Sans MS"/>
                                        <w:sz w:val="22"/>
                                        <w:szCs w:val="22"/>
                                        <w:lang w:val="en-CA"/>
                                      </w:rPr>
                                      <w:t xml:space="preserve"> many car and truck drivers find that chewing gum is valuable and keeps them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Étoile à 24 branches 45"/>
                              <wps:cNvSpPr/>
                              <wps:spPr>
                                <a:xfrm rot="21334691">
                                  <a:off x="0" y="0"/>
                                  <a:ext cx="2604621" cy="2808665"/>
                                </a:xfrm>
                                <a:prstGeom prst="star2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Rectangle 60"/>
                            <wps:cNvSpPr/>
                            <wps:spPr>
                              <a:xfrm>
                                <a:off x="2149434" y="439387"/>
                                <a:ext cx="385445" cy="39179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Zone de texte 285"/>
                            <wps:cNvSpPr txBox="1"/>
                            <wps:spPr>
                              <a:xfrm>
                                <a:off x="2107870" y="380010"/>
                                <a:ext cx="382270" cy="387350"/>
                              </a:xfrm>
                              <a:prstGeom prst="rect">
                                <a:avLst/>
                              </a:prstGeom>
                              <a:noFill/>
                              <a:ln w="6350">
                                <a:noFill/>
                              </a:ln>
                              <a:effectLst/>
                            </wps:spPr>
                            <wps:txbx>
                              <w:txbxContent>
                                <w:p w:rsidR="007619D8" w:rsidRPr="00447694" w:rsidRDefault="007619D8" w:rsidP="00447694">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3" name="Groupe 103"/>
                          <wpg:cNvGrpSpPr/>
                          <wpg:grpSpPr>
                            <a:xfrm>
                              <a:off x="2523506" y="6115792"/>
                              <a:ext cx="1821180" cy="1993900"/>
                              <a:chOff x="0" y="0"/>
                              <a:chExt cx="1821180" cy="1993900"/>
                            </a:xfrm>
                          </wpg:grpSpPr>
                          <wpg:grpSp>
                            <wpg:cNvPr id="54" name="Groupe 54"/>
                            <wpg:cNvGrpSpPr/>
                            <wpg:grpSpPr>
                              <a:xfrm>
                                <a:off x="0" y="0"/>
                                <a:ext cx="1821180" cy="1993900"/>
                                <a:chOff x="0" y="0"/>
                                <a:chExt cx="1821180" cy="1993900"/>
                              </a:xfrm>
                            </wpg:grpSpPr>
                            <wps:wsp>
                              <wps:cNvPr id="265" name="Zone de texte 265"/>
                              <wps:cNvSpPr txBox="1"/>
                              <wps:spPr>
                                <a:xfrm rot="20552914">
                                  <a:off x="106878" y="300385"/>
                                  <a:ext cx="1626235" cy="1448435"/>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Chewing gum refreshes the mouth and throat and sweetens the breath.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Étoile à 10 branches 266"/>
                              <wps:cNvSpPr/>
                              <wps:spPr>
                                <a:xfrm rot="1232279">
                                  <a:off x="0" y="0"/>
                                  <a:ext cx="1821180" cy="1993900"/>
                                </a:xfrm>
                                <a:prstGeom prst="star1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Rectangle 57"/>
                            <wps:cNvSpPr/>
                            <wps:spPr>
                              <a:xfrm>
                                <a:off x="1353787" y="1478478"/>
                                <a:ext cx="385445" cy="39179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Zone de texte 286"/>
                            <wps:cNvSpPr txBox="1"/>
                            <wps:spPr>
                              <a:xfrm>
                                <a:off x="1294411" y="1448790"/>
                                <a:ext cx="382270" cy="387350"/>
                              </a:xfrm>
                              <a:prstGeom prst="rect">
                                <a:avLst/>
                              </a:prstGeom>
                              <a:noFill/>
                              <a:ln w="6350">
                                <a:noFill/>
                              </a:ln>
                              <a:effectLst/>
                            </wps:spPr>
                            <wps:txbx>
                              <w:txbxContent>
                                <w:p w:rsidR="007619D8" w:rsidRPr="00447694" w:rsidRDefault="007619D8" w:rsidP="00447694">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0" name="Groupe 100"/>
                          <wpg:cNvGrpSpPr/>
                          <wpg:grpSpPr>
                            <a:xfrm>
                              <a:off x="4245428" y="4649189"/>
                              <a:ext cx="2956453" cy="3094990"/>
                              <a:chOff x="0" y="0"/>
                              <a:chExt cx="2956453" cy="3094990"/>
                            </a:xfrm>
                          </wpg:grpSpPr>
                          <wpg:grpSp>
                            <wpg:cNvPr id="51" name="Groupe 51"/>
                            <wpg:cNvGrpSpPr/>
                            <wpg:grpSpPr>
                              <a:xfrm>
                                <a:off x="0" y="0"/>
                                <a:ext cx="2950845" cy="3094990"/>
                                <a:chOff x="0" y="0"/>
                                <a:chExt cx="2951046" cy="3095149"/>
                              </a:xfrm>
                            </wpg:grpSpPr>
                            <wps:wsp>
                              <wps:cNvPr id="37" name="Zone de texte 37"/>
                              <wps:cNvSpPr txBox="1"/>
                              <wps:spPr>
                                <a:xfrm rot="650166">
                                  <a:off x="544844" y="120174"/>
                                  <a:ext cx="1849755" cy="2974975"/>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Can you really remove gum from your hair with peanut butter? It has been proven that if you spread a small amount of peanut butter between your fingers and the gum it will disperse enough so that you can remove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Nuage 44"/>
                              <wps:cNvSpPr/>
                              <wps:spPr>
                                <a:xfrm rot="18103657">
                                  <a:off x="-37047" y="37047"/>
                                  <a:ext cx="3025140" cy="2951046"/>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Rectangle 62"/>
                            <wps:cNvSpPr/>
                            <wps:spPr>
                              <a:xfrm>
                                <a:off x="2571008" y="1911928"/>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Zone de texte 287"/>
                            <wps:cNvSpPr txBox="1"/>
                            <wps:spPr>
                              <a:xfrm>
                                <a:off x="2523507" y="1864426"/>
                                <a:ext cx="346644" cy="387350"/>
                              </a:xfrm>
                              <a:prstGeom prst="rect">
                                <a:avLst/>
                              </a:prstGeom>
                              <a:noFill/>
                              <a:ln w="6350">
                                <a:noFill/>
                              </a:ln>
                              <a:effectLst/>
                            </wps:spPr>
                            <wps:txbx>
                              <w:txbxContent>
                                <w:p w:rsidR="007619D8" w:rsidRPr="00447694" w:rsidRDefault="007619D8" w:rsidP="00447694">
                                  <w:pP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0CB9D848" id="Groupe 108" o:spid="_x0000_s1042" style="position:absolute;margin-left:-48.55pt;margin-top:9.75pt;width:567.05pt;height:638.55pt;z-index:251807232" coordsize="72018,81096"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">
                <v:shape id="il_fi" o:spid="_x0000_s1043" type="#_x0000_t75" alt="http://www.antonemdin.com/blog/wp-content/uploads/2011/03/Bubblegum_Girl.jpg" style="position:absolute;left:1009;top:17159;width:13182;height: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3EjEAAAA2wAAAA8AAABkcnMvZG93bnJldi54bWxEj0FrwkAUhO9C/8PyCr2IblJFanQNpdBS&#10;6clYBG+P7DMbmn0bstsk/feuUPA4zMw3zDYfbSN66nztWEE6T0AQl07XXCn4Pr7PXkD4gKyxcUwK&#10;/shDvnuYbDHTbuAD9UWoRISwz1CBCaHNpPSlIYt+7lri6F1cZzFE2VVSdzhEuG3kc5KspMWa44LB&#10;lt4MlT/Fr1VwSE6FWe51uvqY9l9n16fkF6lST4/j6wZEoDHcw//tT61guYbbl/gD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h3EjEAAAA2wAAAA8AAAAAAAAAAAAAAAAA&#10;nwIAAGRycy9kb3ducmV2LnhtbFBLBQYAAAAABAAEAPcAAACQAwAAAAA=&#10;">
                  <v:imagedata r:id="rId64" o:title="Bubblegum_Girl" croptop="4928f" cropbottom="7943f"/>
                  <v:path arrowok="t"/>
                </v:shape>
                <v:shape id="Image 50" o:spid="_x0000_s1044" type="#_x0000_t75" style="position:absolute;left:32122;top:44116;width:11104;height:16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M0TBAAAA2wAAAA8AAABkcnMvZG93bnJldi54bWxET89rgzAUvg/2P4Q36G3GtW4MZ5RSKQg7&#10;teult4d5UzfzIklq7X/fHAY7fny/i2oxo5jJ+cGygpckBUHcWj1wp+D0tX9+B+EDssbRMim4kYeq&#10;fHwoMNf2ygeaj6ETMYR9jgr6EKZcSt/2ZNAndiKO3Ld1BkOErpPa4TWGm1Gu0/RNGhw4NvQ40a6n&#10;9vd4MQrqw5ltdzpnWb1pfj5NPbh5vim1elq2HyACLeFf/OdutILXuD5+iT9Al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SM0TBAAAA2wAAAA8AAAAAAAAAAAAAAAAAnwIA&#10;AGRycy9kb3ducmV2LnhtbFBLBQYAAAAABAAEAPcAAACNAwAAAAA=&#10;">
                  <v:imagedata r:id="rId65" o:title="MC900232654[1]"/>
                  <v:path arrowok="t"/>
                </v:shape>
                <v:group id="Groupe 107" o:spid="_x0000_s1045" style="position:absolute;width:72018;height:81096" coordsize="72018,8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e 96" o:spid="_x0000_s1046" style="position:absolute;left:4690;top:59;width:30087;height:18758" coordorigin="-49" coordsize="30089,1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e 3" o:spid="_x0000_s1047" style="position:absolute;left:-49;width:22401;height:17113" coordorigin="-49" coordsize="22406,1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Zone de texte 32" o:spid="_x0000_s1048" type="#_x0000_t202" style="position:absolute;left:1260;top:2032;width:20307;height:15082;rotation:3123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j98UA&#10;AADbAAAADwAAAGRycy9kb3ducmV2LnhtbESPT2vCQBTE7wW/w/IEb3Wjoqapq4ggCK2C2kOPj+wz&#10;iWbfhuyaP9++Wyj0OMzMb5jVpjOlaKh2hWUFk3EEgji1uuBMwdd1/xqDcB5ZY2mZFPTkYLMevKww&#10;0bblMzUXn4kAYZeggtz7KpHSpTkZdGNbEQfvZmuDPsg6k7rGNsBNKadRtJAGCw4LOVa0yyl9XJ5G&#10;QVx9tH33dvx8fDfz3T6e98vTvVBqNOy27yA8df4//Nc+aAWzK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SP3xQAAANsAAAAPAAAAAAAAAAAAAAAAAJgCAABkcnMv&#10;ZG93bnJldi54bWxQSwUGAAAAAAQABAD1AAAAig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After meals when it is not always convenient to use a tooth brush, chewing gum helps keep teeth clean.</w:t>
                              </w:r>
                            </w:p>
                          </w:txbxContent>
                        </v:textbox>
                      </v:shape>
                      <v:shape id="Larme 42" o:spid="_x0000_s1049" style="position:absolute;left:3339;top:-3339;width:15678;height:22356;rotation:5640286fd;visibility:visible;mso-wrap-style:square;v-text-anchor:middle" coordsize="1567815,22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D2MEA&#10;AADbAAAADwAAAGRycy9kb3ducmV2LnhtbESP3YrCMBSE74V9h3AWvNPUIipdo5QFYWHB/wc425xt&#10;g81JaaKtb28EwcthZr5hluve1uJGrTeOFUzGCQjiwmnDpYLzaTNagPABWWPtmBTcycN69TFYYqZd&#10;xwe6HUMpIoR9hgqqEJpMSl9UZNGPXUMcvX/XWgxRtqXULXYRbmuZJslMWjQcFyps6Lui4nK8WgXm&#10;3l2258lfOncL/N3lZR5MsVdq+NnnXyAC9eEdfrV/tIJpC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Q9jBAAAA2wAAAA8AAAAAAAAAAAAAAAAAmAIAAGRycy9kb3du&#10;cmV2LnhtbFBLBQYAAAAABAAEAPUAAACGAwAAAAA=&#10;" path="m,1117810c,500461,350968,,783908,v340696,,681392,-113212,1022089,-339635c1647209,146180,1567815,631995,1567815,1117810v,617349,-350968,1117810,-783908,1117810c350967,2235620,-1,1735159,-1,1117810r1,xe" filled="f" strokecolor="#385d8a" strokeweight="2pt">
                        <v:path arrowok="t" o:connecttype="custom" o:connectlocs="0,1117810;783908,0;1805997,-339635;1567815,1117810;783907,2235620;-1,1117810;0,1117810" o:connectangles="0,0,0,0,0,0,0"/>
                      </v:shape>
                      <v:shape id="Zone de texte 137" o:spid="_x0000_s1050" type="#_x0000_t202" style="position:absolute;left:1211;top:2032;width:20306;height:15082;rotation:3123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STsQA&#10;AADcAAAADwAAAGRycy9kb3ducmV2LnhtbERPS2vCQBC+C/6HZYTe6qYtaoxupAhCobVQ9eBxyI5J&#10;muxsyG7z+PfdQsHbfHzP2e4GU4uOWldaVvA0j0AQZ1aXnCu4nA+PMQjnkTXWlknBSA526XSyxUTb&#10;nr+oO/lchBB2CSoovG8SKV1WkEE3tw1x4G62NegDbHOpW+xDuKnlcxQtpcGSQ0OBDe0LyqrTj1EQ&#10;N+/9OKyPH9W1W+wP8WJcfX6XSj3MhtcNCE+Dv4v/3W86zH9Zwd8z4QK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k7EAAAA3AAAAA8AAAAAAAAAAAAAAAAAmAIAAGRycy9k&#10;b3ducmV2LnhtbFBLBQYAAAAABAAEAPUAAACJAw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After meals when it is not always convenient to use a tooth brush, chewing gum helps keep teeth clean.</w:t>
                              </w:r>
                            </w:p>
                          </w:txbxContent>
                        </v:textbox>
                      </v:shape>
                      <v:shape id="Larme 138" o:spid="_x0000_s1051" style="position:absolute;left:3290;top:-3339;width:15678;height:22355;rotation:5640286fd;visibility:visible;mso-wrap-style:square;v-text-anchor:middle" coordsize="1567815,22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8a8UA&#10;AADcAAAADwAAAGRycy9kb3ducmV2LnhtbESP0WrDMAxF3wf7B6NB31anLWwlqxtCoTAodFvbD1Bj&#10;LTGJ5RB7Tfr308NgbxL36t6jTTH5Tt1oiC6wgcU8A0VcBeu4NnA575/XoGJCttgFJgN3ilBsHx82&#10;mNsw8hfdTqlWEsIxRwNNSn2udawa8hjnoScW7TsMHpOsQ63tgKOE+04vs+xFe3QsDQ32tGuoak8/&#10;3oC7j+3xsrguX8MaDx9lXSZXfRoze5rKN1CJpvRv/rt+t4K/El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7xrxQAAANwAAAAPAAAAAAAAAAAAAAAAAJgCAABkcnMv&#10;ZG93bnJldi54bWxQSwUGAAAAAAQABAD1AAAAigMAAAAA&#10;" path="m,1117810c,500461,350968,,783908,v340696,,681392,-113212,1022089,-339635c1647209,146180,1567815,631995,1567815,1117810v,617349,-350968,1117810,-783908,1117810c350967,2235620,-1,1735159,-1,1117810r1,xe" filled="f" strokecolor="#385d8a" strokeweight="2pt">
                        <v:path arrowok="t" o:connecttype="custom" o:connectlocs="0,1117810;783908,0;1805997,-339635;1567815,1117810;783907,2235620;-1,1117810;0,1117810" o:connectangles="0,0,0,0,0,0,0"/>
                      </v:shape>
                    </v:group>
                    <v:rect id="Rectangle 56" o:spid="_x0000_s1052" style="position:absolute;left:26185;top:14844;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c9MMA&#10;AADbAAAADwAAAGRycy9kb3ducmV2LnhtbESPQYvCMBSE74L/ITxhb5q6oizVKKIsLh4WbAU9Pppn&#10;W9u8lCZq/fcbQdjjMDPfMItVZ2pxp9aVlhWMRxEI4szqknMFx/R7+AXCeWSNtWVS8CQHq2W/t8BY&#10;2wcf6J74XAQIuxgVFN43sZQuK8igG9mGOHgX2xr0Qba51C0+AtzU8jOKZtJgyWGhwIY2BWVVcjMK&#10;Jr/V+SBlk+xuZnqqttd9niao1MegW89BeOr8f/jd/tEKpj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c9MMAAADbAAAADwAAAAAAAAAAAAAAAACYAgAAZHJzL2Rv&#10;d25yZXYueG1sUEsFBgAAAAAEAAQA9QAAAIgDAAAAAA==&#10;" fillcolor="white [3212]" strokecolor="black [3213]" strokeweight="2pt"/>
                    <v:shape id="Zone de texte 281" o:spid="_x0000_s1053" type="#_x0000_t202" style="position:absolute;left:25591;top:14428;width:3823;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7619D8" w:rsidRPr="00447694" w:rsidRDefault="007619D8">
                            <w:pPr>
                              <w:rPr>
                                <w:sz w:val="16"/>
                                <w:szCs w:val="16"/>
                              </w:rPr>
                            </w:pPr>
                            <w:r w:rsidRPr="00447694">
                              <w:rPr>
                                <w:sz w:val="16"/>
                                <w:szCs w:val="16"/>
                              </w:rPr>
                              <w:t>1</w:t>
                            </w:r>
                          </w:p>
                        </w:txbxContent>
                      </v:textbox>
                    </v:shape>
                  </v:group>
                  <v:group id="Groupe 97" o:spid="_x0000_s1054" style="position:absolute;left:38416;width:32593;height:24269" coordsize="32592,2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Zone de texte 33" o:spid="_x0000_s1055" type="#_x0000_t202" style="position:absolute;left:3384;top:3146;width:25317;height:18784;rotation:-9525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o38UA&#10;AADbAAAADwAAAGRycy9kb3ducmV2LnhtbESPQWvCQBSE70L/w/IKXopuqtBKzEZKoShKC00Fr4/s&#10;axKafRt2V5P8e1coeBxm5hsm2wymFRdyvrGs4HmegCAurW64UnD8+ZitQPiArLG1TApG8rDJHyYZ&#10;ptr2/E2XIlQiQtinqKAOoUul9GVNBv3cdsTR+7XOYIjSVVI77CPctHKRJC/SYMNxocaO3msq/4qz&#10;UWC/kr7ZDk/juD+Ur7z/PJxWW6fU9HF4W4MINIR7+L+90wqWS7h9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ejfxQAAANsAAAAPAAAAAAAAAAAAAAAAAJgCAABkcnMv&#10;ZG93bnJldi54bWxQSwUGAAAAAAQABAD1AAAAig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Do you know why gum is pink?</w:t>
                            </w:r>
                          </w:p>
                          <w:p w:rsidR="007619D8" w:rsidRPr="00412B0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 xml:space="preserve">The color of the first successful bubble gum was pink because it was the only color the inventor had left. </w:t>
                            </w:r>
                            <w:r w:rsidRPr="00412B0C">
                              <w:rPr>
                                <w:rFonts w:ascii="Comic Sans MS" w:hAnsi="Comic Sans MS"/>
                                <w:sz w:val="22"/>
                                <w:szCs w:val="22"/>
                                <w:lang w:val="en-CA"/>
                              </w:rPr>
                              <w:t>The color « stuck » and today bubble gum is mostly pink.</w:t>
                            </w:r>
                          </w:p>
                        </w:txbxContent>
                      </v:textbox>
                    </v:shape>
                    <v:shape id="Nuage 39" o:spid="_x0000_s1056" style="position:absolute;width:32137;height:24269;rotation:-479348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mcMUA&#10;AADbAAAADwAAAGRycy9kb3ducmV2LnhtbESPT2sCMRTE7wW/Q3hCbzWrgujWKCr0D/SktqW9vW5e&#10;dxc3L2mSavrtG0HwOMzMb5j5MplOHMmH1rKC4aAAQVxZ3XKt4HX/cDcFESKyxs4yKfijAMtF72aO&#10;pbYn3tJxF2uRIRxKVNDE6EopQ9WQwTCwjjh739YbjFn6WmqPpww3nRwVxUQabDkvNOho01B12P0a&#10;BRO737ov9/gz/nx6W/uO0vvHS1Lqtp9W9yAipXgNX9rPWsF4Bucv+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mZwxQAAANs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349122,1470620;160687,1425845;515388,1960621;432962,1982026;1225832,2196071;1176138,2098318;2144499,1952306;2124636,2059554;2538925,1289553;2780773,1690452;3109437,862586;3001718,1012923;2851000,304832;2856653,375843;2163171,222023;2218370,131461;1647114,265169;1673820,187079;1041488,291686;1138198,367416;307016,887024;290129,807305" o:connectangles="0,0,0,0,0,0,0,0,0,0,0,0,0,0,0,0,0,0,0,0,0,0"/>
                    </v:shape>
                    <v:rect id="Rectangle 59" o:spid="_x0000_s1057" style="position:absolute;left:28738;top:2850;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kcsMA&#10;AADbAAAADwAAAGRycy9kb3ducmV2LnhtbESPQWsCMRSE70L/Q3hCb5q1UKmrUaS0tBQquur9mTx3&#10;FzcvSxLX7b9vCgWPw8x8wyxWvW1ERz7UjhVMxhkIYu1MzaWCw/599AIiRGSDjWNS8EMBVsuHwQJz&#10;4268o66IpUgQDjkqqGJscymDrshiGLuWOHln5y3GJH0pjcdbgttGPmXZVFqsOS1U2NJrRfpSXK0C&#10;fZyeNv31q9HF5rvbbj88vtFJqcdhv56DiNTHe/i//WkUPM/g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kcsMAAADbAAAADwAAAAAAAAAAAAAAAACYAgAAZHJzL2Rv&#10;d25yZXYueG1sUEsFBgAAAAAEAAQA9QAAAIgDAAAAAA==&#10;" fillcolor="white [3212]" strokecolor="windowText" strokeweight="2pt"/>
                    <v:shape id="Zone de texte 282" o:spid="_x0000_s1058" type="#_x0000_t202" style="position:absolute;left:28382;top:2315;width:3587;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7619D8" w:rsidRPr="00447694" w:rsidRDefault="007619D8" w:rsidP="00447694">
                            <w:pPr>
                              <w:rPr>
                                <w:sz w:val="16"/>
                                <w:szCs w:val="16"/>
                              </w:rPr>
                            </w:pPr>
                            <w:r>
                              <w:rPr>
                                <w:sz w:val="16"/>
                                <w:szCs w:val="16"/>
                              </w:rPr>
                              <w:t>2</w:t>
                            </w:r>
                          </w:p>
                        </w:txbxContent>
                      </v:textbox>
                    </v:shape>
                  </v:group>
                  <v:group id="Groupe 105" o:spid="_x0000_s1059" style="position:absolute;left:10450;top:21672;width:27961;height:27813" coordsize="27961,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e 4" o:spid="_x0000_s1060" style="position:absolute;width:25895;height:27813" coordsize="25895,2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Zone de texte 35" o:spid="_x0000_s1061" type="#_x0000_t202" style="position:absolute;left:1900;top:4631;width:21729;height:19348;rotation:-3101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2P8IA&#10;AADbAAAADwAAAGRycy9kb3ducmV2LnhtbESP0YrCMBRE3xf8h3AFXxZNraxKNYooirDsw6ofcGmu&#10;bbG5KU1a698bQfBxmJkzzHLdmVK0VLvCsoLxKAJBnFpdcKbgct4P5yCcR9ZYWiYFD3KwXvW+lpho&#10;e+d/ak8+EwHCLkEFufdVIqVLczLoRrYiDt7V1gZ9kHUmdY33ADeljKNoKg0WHBZyrGibU3o7NUZB&#10;+ZhtDt+0rXZxG//+sWmkcY1Sg363WYDw1PlP+N0+agWTH3h9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LY/wgAAANsAAAAPAAAAAAAAAAAAAAAAAJgCAABkcnMvZG93&#10;bnJldi54bWxQSwUGAAAAAAQABAD1AAAAhw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Tips for getting gum</w:t>
                              </w:r>
                              <w:r>
                                <w:rPr>
                                  <w:rFonts w:ascii="Comic Sans MS" w:hAnsi="Comic Sans MS"/>
                                  <w:sz w:val="22"/>
                                  <w:szCs w:val="22"/>
                                  <w:lang w:val="en-CA"/>
                                </w:rPr>
                                <w:t xml:space="preserve"> to </w:t>
                              </w:r>
                              <w:r w:rsidRPr="0081323C">
                                <w:rPr>
                                  <w:rFonts w:ascii="Comic Sans MS" w:hAnsi="Comic Sans MS"/>
                                  <w:sz w:val="22"/>
                                  <w:szCs w:val="22"/>
                                  <w:lang w:val="en-CA"/>
                                </w:rPr>
                                <w:t xml:space="preserve">unstick from clothing: try scraping off any excess gum with a </w:t>
                              </w:r>
                              <w:r>
                                <w:rPr>
                                  <w:rFonts w:ascii="Comic Sans MS" w:hAnsi="Comic Sans MS"/>
                                  <w:sz w:val="22"/>
                                  <w:szCs w:val="22"/>
                                  <w:lang w:val="en-CA"/>
                                </w:rPr>
                                <w:t>butter</w:t>
                              </w:r>
                              <w:r w:rsidRPr="0081323C">
                                <w:rPr>
                                  <w:rFonts w:ascii="Comic Sans MS" w:hAnsi="Comic Sans MS"/>
                                  <w:sz w:val="22"/>
                                  <w:szCs w:val="22"/>
                                  <w:lang w:val="en-CA"/>
                                </w:rPr>
                                <w:t xml:space="preserve"> knife then rubbing the area with ice until the remaining gum rolls off into a ball</w:t>
                              </w:r>
                              <w:r>
                                <w:rPr>
                                  <w:rFonts w:ascii="Comic Sans MS" w:hAnsi="Comic Sans MS"/>
                                  <w:sz w:val="22"/>
                                  <w:szCs w:val="22"/>
                                  <w:lang w:val="en-CA"/>
                                </w:rPr>
                                <w:t>.</w:t>
                              </w:r>
                            </w:p>
                          </w:txbxContent>
                        </v:textbox>
                      </v:shape>
                      <v:shape id="Étoile à 10 branches 43" o:spid="_x0000_s1062" style="position:absolute;width:25895;height:26250;rotation:957396fd;visibility:visible;mso-wrap-style:square;v-text-anchor:middle" coordsize="2589530,262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dkcUA&#10;AADbAAAADwAAAGRycy9kb3ducmV2LnhtbESPQWsCMRSE74L/ITyhN81ai5TVKLal0EMpuKvi8bF5&#10;Zhc3L9sk1fXfNwWhx2FmvmGW69624kI+NI4VTCcZCOLK6YaNgl35Pn4GESKyxtYxKbhRgPVqOFhi&#10;rt2Vt3QpohEJwiFHBXWMXS5lqGqyGCauI07eyXmLMUlvpPZ4TXDbyscsm0uLDaeFGjt6rak6Fz9W&#10;gd/vis/j7K10x/7LHMqX75O5zZV6GPWbBYhIffwP39sfWsHTD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l2RxQAAANsAAAAPAAAAAAAAAAAAAAAAAJgCAABkcnMv&#10;ZG93bnJldi54bWxQSwUGAAAAAAQABAD1AAAAigMAAAAA&#10;" path="m-2,906942l357853,656260,494551,250670r442343,-12l1294765,r357871,250658l2094979,250670r136698,405590l2589532,906942r-136684,405603l2589532,1718148r-357855,250682l2094979,2374420r-442343,12l1294765,2625090,936894,2374432r-442343,-12l357853,1968830,-2,1718148,136682,1312545,-2,906942xe" filled="f" strokecolor="#385d8a" strokeweight="2pt">
                        <v:path arrowok="t" o:connecttype="custom" o:connectlocs="-2,906942;357853,656260;494551,250670;936894,250658;1294765,0;1652636,250658;2094979,250670;2231677,656260;2589532,906942;2452848,1312545;2589532,1718148;2231677,1968830;2094979,2374420;1652636,2374432;1294765,2625090;936894,2374432;494551,2374420;357853,1968830;-2,1718148;136682,1312545;-2,906942" o:connectangles="0,0,0,0,0,0,0,0,0,0,0,0,0,0,0,0,0,0,0,0,0"/>
                      </v:shape>
                    </v:group>
                    <v:rect id="Rectangle 61" o:spid="_x0000_s1063" style="position:absolute;left:24106;top:6590;width:385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iycMA&#10;AADbAAAADwAAAGRycy9kb3ducmV2LnhtbESPQWvCQBSE74X+h+UVems29hAkuoqIpaVQsVHvz91n&#10;Esy+DbtrTP+9Wyj0OMzMN8x8OdpODORD61jBJMtBEGtnWq4VHPZvL1MQISIb7ByTgh8KsFw8Psyx&#10;NO7G3zRUsRYJwqFEBU2MfSll0A1ZDJnriZN3dt5iTNLX0ni8Jbjt5GueF9Jiy2mhwZ7WDelLdbUK&#10;9LE4bcfrZ6er7dew27173NBJqeencTUDEWmM/+G/9odRUEzg9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iycMAAADbAAAADwAAAAAAAAAAAAAAAACYAgAAZHJzL2Rv&#10;d25yZXYueG1sUEsFBgAAAAAEAAQA9QAAAIgDAAAAAA==&#10;" fillcolor="white [3212]" strokecolor="windowText" strokeweight="2pt"/>
                    <v:shape id="Zone de texte 283" o:spid="_x0000_s1064" type="#_x0000_t202" style="position:absolute;left:23691;top:6056;width:3822;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7619D8" w:rsidRPr="00447694" w:rsidRDefault="007619D8" w:rsidP="00447694">
                            <w:pPr>
                              <w:rPr>
                                <w:sz w:val="16"/>
                                <w:szCs w:val="16"/>
                              </w:rPr>
                            </w:pPr>
                            <w:r>
                              <w:rPr>
                                <w:sz w:val="16"/>
                                <w:szCs w:val="16"/>
                              </w:rPr>
                              <w:t>3</w:t>
                            </w:r>
                          </w:p>
                        </w:txbxContent>
                      </v:textbox>
                    </v:shape>
                  </v:group>
                  <v:group id="Groupe 99" o:spid="_x0000_s1065" style="position:absolute;left:43879;top:25056;width:23273;height:18762" coordsize="23272,1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e 5" o:spid="_x0000_s1066" style="position:absolute;top:950;width:23272;height:17811" coordsize="23275,1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Zone de texte 34" o:spid="_x0000_s1067" type="#_x0000_t202" style="position:absolute;left:4037;top:2375;width:15201;height:1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1GcYA&#10;AADbAAAADwAAAGRycy9kb3ducmV2LnhtbESPQWvCQBSE70L/w/IK3uqmtRS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h1GcYAAADbAAAADwAAAAAAAAAAAAAAAACYAgAAZHJz&#10;L2Rvd25yZXYueG1sUEsFBgAAAAAEAAQA9QAAAIsDA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For smokers, chewing gum can stop you from lighting a cigarette.</w:t>
                              </w:r>
                            </w:p>
                          </w:txbxContent>
                        </v:textbox>
                      </v:shape>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Étoile à 24 branches 41" o:spid="_x0000_s1068" type="#_x0000_t92" style="position:absolute;width:23275;height:17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iEcMA&#10;AADbAAAADwAAAGRycy9kb3ducmV2LnhtbESPQWsCMRSE70L/Q3iF3jS7pZWyGhextBQ82K5evD02&#10;z83i5mWbRF3/fSMUPA4z3wwzLwfbiTP50DpWkE8yEMS10y03Cnbbj/EbiBCRNXaOScGVApSLh9Ec&#10;C+0u/EPnKjYilXAoUIGJsS+kDLUhi2HieuLkHZy3GJP0jdQeL6ncdvI5y6bSYstpwWBPK0P1sTpZ&#10;BS8n815pst+bz/WwX9nXvfa/vVJPj8NyBiLSEO/hf/pLJy6H2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iEcMAAADbAAAADwAAAAAAAAAAAAAAAACYAgAAZHJzL2Rv&#10;d25yZXYueG1sUEsFBgAAAAAEAAQA9QAAAIgDAAAAAA==&#10;" filled="f" strokecolor="#385d8a" strokeweight="2pt"/>
                    </v:group>
                    <v:rect id="Rectangle 58" o:spid="_x0000_s1069" style="position:absolute;left:19059;top:415;width:385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B6cAA&#10;AADbAAAADwAAAGRycy9kb3ducmV2LnhtbERPXWvCMBR9H/gfwhX2NlMFZVSjDFGUgaLVvV+Tu7as&#10;uSlJrPXfLw+DPR7O92LV20Z05EPtWMF4lIEg1s7UXCq4XrZv7yBCRDbYOCYFTwqwWg5eFpgb9+Az&#10;dUUsRQrhkKOCKsY2lzLoiiyGkWuJE/ftvMWYoC+l8fhI4baRkyybSYs1p4YKW1pXpH+Ku1Wgv2a3&#10;Y3//bHRxPHSn087jhm5KvQ77jzmISH38F/+590bBNI1NX9IP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yB6cAAAADbAAAADwAAAAAAAAAAAAAAAACYAgAAZHJzL2Rvd25y&#10;ZXYueG1sUEsFBgAAAAAEAAQA9QAAAIUDAAAAAA==&#10;" fillcolor="white [3212]" strokecolor="windowText" strokeweight="2pt"/>
                    <v:shape id="Zone de texte 284" o:spid="_x0000_s1070" type="#_x0000_t202" style="position:absolute;left:18703;width:3823;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7619D8" w:rsidRPr="00447694" w:rsidRDefault="007619D8" w:rsidP="00447694">
                            <w:pPr>
                              <w:rPr>
                                <w:sz w:val="16"/>
                                <w:szCs w:val="16"/>
                              </w:rPr>
                            </w:pPr>
                            <w:r>
                              <w:rPr>
                                <w:sz w:val="16"/>
                                <w:szCs w:val="16"/>
                              </w:rPr>
                              <w:t>4</w:t>
                            </w:r>
                          </w:p>
                        </w:txbxContent>
                      </v:textbox>
                    </v:shape>
                  </v:group>
                  <v:group id="Groupe 104" o:spid="_x0000_s1071" style="position:absolute;top:48748;width:26041;height:28086" coordsize="26041,28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_x0000_s1072" style="position:absolute;width:26041;height:28086" coordsize="26046,28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Zone de texte 36" o:spid="_x0000_s1073" type="#_x0000_t202" style="position:absolute;left:3918;top:5937;width:18882;height:17931;rotation:-988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ETcUA&#10;AADbAAAADwAAAGRycy9kb3ducmV2LnhtbESPQWvCQBSE7wX/w/IEL6VubIuV1I2IUKgBtbXt/ZF9&#10;yQazb0N21fjvXaHgcZiZb5j5oreNOFHna8cKJuMEBHHhdM2Vgt+fj6cZCB+QNTaOScGFPCyywcMc&#10;U+3O/E2nfahEhLBPUYEJoU2l9IUhi37sWuLola6zGKLsKqk7PEe4beRzkkylxZrjgsGWVoaKw/5o&#10;FeRFnm/Daz8zj39L8/VWrjeT3Vqp0bBfvoMI1Id7+L/9qRW8TO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cRNxQAAANsAAAAPAAAAAAAAAAAAAAAAAJgCAABkcnMv&#10;ZG93bnJldi54bWxQSwUGAAAAAAQABAD1AAAAig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Gum helps us concentrate on the task at hand</w:t>
                              </w:r>
                              <w:r>
                                <w:rPr>
                                  <w:rFonts w:ascii="Comic Sans MS" w:hAnsi="Comic Sans MS"/>
                                  <w:sz w:val="22"/>
                                  <w:szCs w:val="22"/>
                                  <w:lang w:val="en-CA"/>
                                </w:rPr>
                                <w:t>,</w:t>
                              </w:r>
                              <w:r w:rsidRPr="0081323C">
                                <w:rPr>
                                  <w:rFonts w:ascii="Comic Sans MS" w:hAnsi="Comic Sans MS"/>
                                  <w:sz w:val="22"/>
                                  <w:szCs w:val="22"/>
                                  <w:lang w:val="en-CA"/>
                                </w:rPr>
                                <w:t xml:space="preserve"> many car and truck drivers find that chewing gum is valuable and keeps them alert.</w:t>
                              </w:r>
                            </w:p>
                          </w:txbxContent>
                        </v:textbox>
                      </v:shape>
                      <v:shape id="Étoile à 24 branches 45" o:spid="_x0000_s1074" type="#_x0000_t92" style="position:absolute;width:26046;height:28086;rotation:-2897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6ZsQA&#10;AADbAAAADwAAAGRycy9kb3ducmV2LnhtbESPQWuDQBSE74X+h+UVemtWpQnBZBNEKAlpL1Vprw/3&#10;RaXuW3E30fz7bqDQ4zAz3zDb/Wx6caXRdZYVxIsIBHFtdceNgqp8e1mDcB5ZY2+ZFNzIwX73+LDF&#10;VNuJP+la+EYECLsUFbTeD6mUrm7JoFvYgTh4Zzsa9EGOjdQjTgFueplE0Uoa7DgstDhQ3lL9U1yM&#10;gszF+muV5Ml0fK+r7OP0jaU+KPX8NGcbEJ5m/x/+ax+1gtcl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OmbEAAAA2wAAAA8AAAAAAAAAAAAAAAAAmAIAAGRycy9k&#10;b3ducmV2LnhtbFBLBQYAAAAABAAEAPUAAACJAwAAAAA=&#10;" filled="f" strokecolor="#385d8a" strokeweight="2pt"/>
                    </v:group>
                    <v:rect id="Rectangle 60" o:spid="_x0000_s1075" style="position:absolute;left:21494;top:4393;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HUsAA&#10;AADbAAAADwAAAGRycy9kb3ducmV2LnhtbERPz2vCMBS+D/wfwhO8zdQdyqhGEVE2Boqren8mz7bY&#10;vJQk1u6/Xw6DHT++34vVYFvRkw+NYwWzaQaCWDvTcKXgfNq9voMIEdlg65gU/FCA1XL0ssDCuCd/&#10;U1/GSqQQDgUqqGPsCimDrslimLqOOHE35y3GBH0ljcdnCretfMuyXFpsODXU2NGmJn0vH1aBvuTX&#10;w/D4anV52PfH44fHLV2VmoyH9RxEpCH+i//cn0ZBntanL+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ZHUsAAAADbAAAADwAAAAAAAAAAAAAAAACYAgAAZHJzL2Rvd25y&#10;ZXYueG1sUEsFBgAAAAAEAAQA9QAAAIUDAAAAAA==&#10;" fillcolor="white [3212]" strokecolor="windowText" strokeweight="2pt"/>
                    <v:shape id="Zone de texte 285" o:spid="_x0000_s1076" type="#_x0000_t202" style="position:absolute;left:21078;top:3800;width:3823;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7619D8" w:rsidRPr="00447694" w:rsidRDefault="007619D8" w:rsidP="00447694">
                            <w:pPr>
                              <w:rPr>
                                <w:sz w:val="16"/>
                                <w:szCs w:val="16"/>
                              </w:rPr>
                            </w:pPr>
                            <w:r>
                              <w:rPr>
                                <w:sz w:val="16"/>
                                <w:szCs w:val="16"/>
                              </w:rPr>
                              <w:t>5</w:t>
                            </w:r>
                          </w:p>
                        </w:txbxContent>
                      </v:textbox>
                    </v:shape>
                  </v:group>
                  <v:group id="Groupe 103" o:spid="_x0000_s1077" style="position:absolute;left:25235;top:61157;width:18211;height:19939" coordsize="18211,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e 54" o:spid="_x0000_s1078" style="position:absolute;width:18211;height:19939" coordsize="18211,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Zone de texte 265" o:spid="_x0000_s1079" type="#_x0000_t202" style="position:absolute;left:1068;top:3003;width:16263;height:14485;rotation:-11436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cesIA&#10;AADcAAAADwAAAGRycy9kb3ducmV2LnhtbESP0WoCMRRE3wv9h3ALvpSaVayW1SiiFnxV9wMum2t2&#10;cXOzJNFN/74RCn0cZuYMs9ok24kH+dA6VjAZFyCIa6dbNgqqy/fHF4gQkTV2jknBDwXYrF9fVlhq&#10;N/CJHudoRIZwKFFBE2NfShnqhiyGseuJs3d13mLM0hupPQ4Zbjs5LYq5tNhyXmiwp11D9e18twou&#10;74vrzs4SzjgYv5+YKlXDQanRW9ouQURK8T/81z5qBdP5JzzP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1x6wgAAANwAAAAPAAAAAAAAAAAAAAAAAJgCAABkcnMvZG93&#10;bnJldi54bWxQSwUGAAAAAAQABAD1AAAAhw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Chewing gum refreshes the mouth and throat and sweetens the breath.</w:t>
                              </w:r>
                            </w:p>
                          </w:txbxContent>
                        </v:textbox>
                      </v:shape>
                      <v:shape id="Étoile à 10 branches 266" o:spid="_x0000_s1080" style="position:absolute;width:18211;height:19939;rotation:1345977fd;visibility:visible;mso-wrap-style:square;v-text-anchor:middle" coordsize="1821180,199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wHsQA&#10;AADcAAAADwAAAGRycy9kb3ducmV2LnhtbESPwWrDMBBE74X+g9hAb42cUEzrWg5JwFB6S2LIdbE2&#10;lom1ciU5cf++KhR6HGbmDVNuZjuIG/nQO1awWmYgiFune+4UNKf6+RVEiMgaB8ek4JsCbKrHhxIL&#10;7e58oNsxdiJBOBSowMQ4FlKG1pDFsHQjcfIuzluMSfpOao/3BLeDXGdZLi32nBYMjrQ31F6Pk1Wg&#10;w86cp5evy+lztv6wbeqpflsp9bSYt+8gIs3xP/zX/tAK1nkO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8B7EAAAA3AAAAA8AAAAAAAAAAAAAAAAAmAIAAGRycy9k&#10;b3ducmV2LnhtbFBLBQYAAAAABAAEAPUAAACJAwAAAAA=&#10;" path="m-1,688873l251673,498466,347811,190398r311093,-9l910590,r251686,190389l1473369,190398r96138,308068l1821181,688873r-96127,308077l1821181,1305027r-251674,190407l1473369,1803502r-311093,9l910590,1993900,658904,1803511r-311093,-9l251673,1495434,-1,1305027,96126,996950,-1,688873xe" filled="f" strokecolor="#385d8a" strokeweight="2pt">
                        <v:path arrowok="t" o:connecttype="custom" o:connectlocs="-1,688873;251673,498466;347811,190398;658904,190389;910590,0;1162276,190389;1473369,190398;1569507,498466;1821181,688873;1725054,996950;1821181,1305027;1569507,1495434;1473369,1803502;1162276,1803511;910590,1993900;658904,1803511;347811,1803502;251673,1495434;-1,1305027;96126,996950;-1,688873" o:connectangles="0,0,0,0,0,0,0,0,0,0,0,0,0,0,0,0,0,0,0,0,0"/>
                      </v:shape>
                    </v:group>
                    <v:rect id="Rectangle 57" o:spid="_x0000_s1081" style="position:absolute;left:13537;top:14784;width:385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Vm8MA&#10;AADbAAAADwAAAGRycy9kb3ducmV2LnhtbESPQWsCMRSE70L/Q3hCb5q1UCurUaS0tBQquur9mTx3&#10;FzcvSxLX7b9vCgWPw8x8wyxWvW1ERz7UjhVMxhkIYu1MzaWCw/59NAMRIrLBxjEp+KEAq+XDYIG5&#10;cTfeUVfEUiQIhxwVVDG2uZRBV2QxjF1LnLyz8xZjkr6UxuMtwW0jn7JsKi3WnBYqbOm1In0prlaB&#10;Pk5Pm/761ehi891ttx8e3+ik1OOwX89BROrjPfzf/jQKnl/g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Vm8MAAADbAAAADwAAAAAAAAAAAAAAAACYAgAAZHJzL2Rv&#10;d25yZXYueG1sUEsFBgAAAAAEAAQA9QAAAIgDAAAAAA==&#10;" fillcolor="white [3212]" strokecolor="windowText" strokeweight="2pt"/>
                    <v:shape id="Zone de texte 286" o:spid="_x0000_s1082" type="#_x0000_t202" style="position:absolute;left:12944;top:14487;width:3822;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7619D8" w:rsidRPr="00447694" w:rsidRDefault="007619D8" w:rsidP="00447694">
                            <w:pPr>
                              <w:rPr>
                                <w:sz w:val="16"/>
                                <w:szCs w:val="16"/>
                              </w:rPr>
                            </w:pPr>
                            <w:r>
                              <w:rPr>
                                <w:sz w:val="16"/>
                                <w:szCs w:val="16"/>
                              </w:rPr>
                              <w:t>6</w:t>
                            </w:r>
                          </w:p>
                        </w:txbxContent>
                      </v:textbox>
                    </v:shape>
                  </v:group>
                  <v:group id="Groupe 100" o:spid="_x0000_s1083" style="position:absolute;left:42454;top:46491;width:29564;height:30950" coordsize="29564,30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e 51" o:spid="_x0000_s1084" style="position:absolute;width:29508;height:30949" coordsize="29510,30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Zone de texte 37" o:spid="_x0000_s1085" type="#_x0000_t202" style="position:absolute;left:5448;top:1201;width:18497;height:29750;rotation:7101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CRsUA&#10;AADbAAAADwAAAGRycy9kb3ducmV2LnhtbESP3WrCQBSE7wu+w3IEb0Q3VfyLrlJaCkIp4s8DHLLH&#10;JG32bJo9jenbd4VCL4eZ+YbZ7DpXqZaaUHo28DhOQBFn3pacG7icX0dLUEGQLVaeycAPBdhtew8b&#10;TK2/8ZHak+QqQjikaKAQqVOtQ1aQwzD2NXH0rr5xKFE2ubYN3iLcVXqSJHPtsOS4UGBNzwVln6dv&#10;Z2BWDd/qubRfs4+XISb5SqbvB2vMoN89rUEJdfIf/mvvrYHpAu5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IJGxQAAANsAAAAPAAAAAAAAAAAAAAAAAJgCAABkcnMv&#10;ZG93bnJldi54bWxQSwUGAAAAAAQABAD1AAAAig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Can you really remove gum from your hair with peanut butter? It has been proven that if you spread a small amount of peanut butter between your fingers and the gum it will disperse enough so that you can remove it.</w:t>
                              </w:r>
                            </w:p>
                          </w:txbxContent>
                        </v:textbox>
                      </v:shape>
                      <v:shape id="Nuage 44" o:spid="_x0000_s1086" style="position:absolute;left:-371;top:371;width:30251;height:29510;rotation:-3818939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bscIA&#10;AADbAAAADwAAAGRycy9kb3ducmV2LnhtbESPQYvCMBSE78L+h/AWvGmqiOx2TUUERfCkFvf6tnm2&#10;pc1LadJa/70RhD0OM/MNs1oPphY9ta60rGA2jUAQZ1aXnCtIL7vJFwjnkTXWlknBgxysk4/RCmNt&#10;73yi/uxzESDsYlRQeN/EUrqsIINuahvi4N1sa9AH2eZSt3gPcFPLeRQtpcGSw0KBDW0LyqpzZxRs&#10;qii/dP329+9h0i79dtfudNwrNf4cNj8gPA3+P/xuH7SCxQJeX8IP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Bux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328634,1788184;151257,1733740;485143,2383994;407554,2410021;1153895,2670287;1107117,2551425;2018651,2373884;1999954,2504290;2389931,1568016;2617586,2055486;2926963,1048851;2825565,1231652;2683691,370657;2689013,457002;2036227,269966;2088187,159848;1550454,322429;1575594,227476;980369,354672;1071404,446756;288999,1078566;273103,981633" o:connectangles="0,0,0,0,0,0,0,0,0,0,0,0,0,0,0,0,0,0,0,0,0,0"/>
                      </v:shape>
                    </v:group>
                    <v:rect id="Rectangle 62" o:spid="_x0000_s1087" style="position:absolute;left:25710;top:19119;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i5cMA&#10;AADbAAAADwAAAGRycy9kb3ducmV2LnhtbESPQYvCMBCF78L+hzALXmRN9SDaNS2yIIjsxerF29CM&#10;abGZlCbb1n9vFgSPjzfve/O2+Wgb0VPna8cKFvMEBHHpdM1GweW8/1qD8AFZY+OYFDzIQ559TLaY&#10;ajfwifoiGBEh7FNUUIXQplL6siKLfu5a4ujdXGcxRNkZqTscItw2cpkkK2mx5thQYUs/FZX34s/G&#10;N2bycnj0hTyaO27a3344zq5GqennuPsGEWgM7+NX+qAVrJb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i5cMAAADbAAAADwAAAAAAAAAAAAAAAACYAgAAZHJzL2Rv&#10;d25yZXYueG1sUEsFBgAAAAAEAAQA9QAAAIgDAAAAAA==&#10;" fillcolor="window" strokecolor="windowText" strokeweight="2pt"/>
                    <v:shape id="Zone de texte 287" o:spid="_x0000_s1088" type="#_x0000_t202" style="position:absolute;left:25235;top:18644;width:346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rsidR="007619D8" w:rsidRPr="00447694" w:rsidRDefault="007619D8" w:rsidP="00447694">
                            <w:pPr>
                              <w:rPr>
                                <w:sz w:val="16"/>
                                <w:szCs w:val="16"/>
                              </w:rPr>
                            </w:pPr>
                            <w:r>
                              <w:rPr>
                                <w:sz w:val="16"/>
                                <w:szCs w:val="16"/>
                              </w:rPr>
                              <w:t>7</w:t>
                            </w:r>
                          </w:p>
                        </w:txbxContent>
                      </v:textbox>
                    </v:shape>
                  </v:group>
                </v:group>
              </v:group>
            </w:pict>
          </mc:Fallback>
        </mc:AlternateContent>
      </w:r>
    </w:p>
    <w:p w:rsidR="00AC4785" w:rsidRPr="00AC4785" w:rsidRDefault="00AC4785" w:rsidP="00AC4785">
      <w:pPr>
        <w:pStyle w:val="sita-texte"/>
        <w:tabs>
          <w:tab w:val="left" w:pos="720"/>
          <w:tab w:val="left" w:pos="1440"/>
        </w:tabs>
        <w:jc w:val="left"/>
        <w:rPr>
          <w:sz w:val="24"/>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447694" w:rsidRDefault="00447694"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81323C" w:rsidRPr="0081323C" w:rsidRDefault="0081323C" w:rsidP="0081323C">
      <w:pPr>
        <w:rPr>
          <w:rFonts w:ascii="Harlow Solid Italic" w:hAnsi="Harlow Solid Italic" w:cstheme="minorHAnsi"/>
          <w:sz w:val="28"/>
          <w:szCs w:val="28"/>
          <w:lang w:val="en-CA"/>
        </w:rPr>
      </w:pPr>
    </w:p>
    <w:p w:rsidR="0036513C" w:rsidRDefault="0036513C" w:rsidP="00FF4535">
      <w:pPr>
        <w:pStyle w:val="sita-texte"/>
        <w:tabs>
          <w:tab w:val="left" w:pos="720"/>
          <w:tab w:val="left" w:pos="1440"/>
        </w:tabs>
        <w:jc w:val="left"/>
        <w:rPr>
          <w:sz w:val="24"/>
          <w:lang w:val="en-CA"/>
        </w:rPr>
      </w:pPr>
    </w:p>
    <w:p w:rsidR="0036513C" w:rsidRDefault="0036513C" w:rsidP="00FF4535">
      <w:pPr>
        <w:pStyle w:val="sita-texte"/>
        <w:tabs>
          <w:tab w:val="left" w:pos="720"/>
          <w:tab w:val="left" w:pos="1440"/>
        </w:tabs>
        <w:jc w:val="left"/>
        <w:rPr>
          <w:sz w:val="24"/>
          <w:lang w:val="en-CA"/>
        </w:rPr>
      </w:pPr>
    </w:p>
    <w:p w:rsidR="00692709" w:rsidRDefault="00692709" w:rsidP="00FF4535">
      <w:pPr>
        <w:pStyle w:val="sita-texte"/>
        <w:tabs>
          <w:tab w:val="left" w:pos="720"/>
          <w:tab w:val="left" w:pos="1440"/>
        </w:tabs>
        <w:jc w:val="left"/>
        <w:rPr>
          <w:sz w:val="24"/>
          <w:lang w:val="en-CA"/>
        </w:rPr>
      </w:pPr>
    </w:p>
    <w:p w:rsidR="00692709" w:rsidRDefault="00692709" w:rsidP="00FF4535">
      <w:pPr>
        <w:pStyle w:val="sita-texte"/>
        <w:tabs>
          <w:tab w:val="left" w:pos="720"/>
          <w:tab w:val="left" w:pos="1440"/>
        </w:tabs>
        <w:jc w:val="left"/>
        <w:rPr>
          <w:sz w:val="24"/>
          <w:lang w:val="en-CA"/>
        </w:rPr>
      </w:pPr>
    </w:p>
    <w:p w:rsidR="00692709" w:rsidRDefault="00692709" w:rsidP="00FF4535">
      <w:pPr>
        <w:pStyle w:val="sita-texte"/>
        <w:tabs>
          <w:tab w:val="left" w:pos="720"/>
          <w:tab w:val="left" w:pos="1440"/>
        </w:tabs>
        <w:jc w:val="left"/>
        <w:rPr>
          <w:sz w:val="24"/>
          <w:lang w:val="en-CA"/>
        </w:rPr>
      </w:pPr>
    </w:p>
    <w:p w:rsidR="00692709" w:rsidRDefault="00692709" w:rsidP="00FF4535">
      <w:pPr>
        <w:pStyle w:val="sita-texte"/>
        <w:tabs>
          <w:tab w:val="left" w:pos="720"/>
          <w:tab w:val="left" w:pos="1440"/>
        </w:tabs>
        <w:jc w:val="left"/>
        <w:rPr>
          <w:sz w:val="24"/>
          <w:lang w:val="en-CA"/>
        </w:rPr>
      </w:pPr>
    </w:p>
    <w:p w:rsidR="0081323C" w:rsidRPr="0081323C" w:rsidRDefault="0081323C" w:rsidP="0081323C">
      <w:pPr>
        <w:rPr>
          <w:rFonts w:ascii="Comic Sans MS" w:hAnsi="Comic Sans MS" w:cstheme="minorHAnsi"/>
          <w:sz w:val="28"/>
          <w:szCs w:val="28"/>
          <w:lang w:val="en-CA"/>
        </w:rPr>
      </w:pPr>
    </w:p>
    <w:p w:rsidR="0081323C" w:rsidRPr="0081323C" w:rsidRDefault="0074562A" w:rsidP="0081323C">
      <w:pPr>
        <w:rPr>
          <w:rFonts w:ascii="Comic Sans MS" w:hAnsi="Comic Sans MS" w:cstheme="minorHAnsi"/>
          <w:sz w:val="28"/>
          <w:szCs w:val="28"/>
          <w:lang w:val="en-CA"/>
        </w:rPr>
      </w:pPr>
      <w:r>
        <w:rPr>
          <w:rFonts w:ascii="Comic Sans MS" w:hAnsi="Comic Sans MS" w:cstheme="minorHAnsi"/>
          <w:noProof/>
          <w:sz w:val="28"/>
          <w:szCs w:val="28"/>
          <w:lang w:eastAsia="fr-CA"/>
        </w:rPr>
        <mc:AlternateContent>
          <mc:Choice Requires="wpg">
            <w:drawing>
              <wp:anchor distT="0" distB="0" distL="114300" distR="114300" simplePos="0" relativeHeight="251825664" behindDoc="0" locked="0" layoutInCell="1" allowOverlap="1">
                <wp:simplePos x="0" y="0"/>
                <wp:positionH relativeFrom="column">
                  <wp:posOffset>-606056</wp:posOffset>
                </wp:positionH>
                <wp:positionV relativeFrom="paragraph">
                  <wp:posOffset>197441</wp:posOffset>
                </wp:positionV>
                <wp:extent cx="7326515" cy="7750020"/>
                <wp:effectExtent l="19050" t="133350" r="27305" b="232410"/>
                <wp:wrapNone/>
                <wp:docPr id="131" name="Groupe 131"/>
                <wp:cNvGraphicFramePr/>
                <a:graphic xmlns:a="http://schemas.openxmlformats.org/drawingml/2006/main">
                  <a:graphicData uri="http://schemas.microsoft.com/office/word/2010/wordprocessingGroup">
                    <wpg:wgp>
                      <wpg:cNvGrpSpPr/>
                      <wpg:grpSpPr>
                        <a:xfrm>
                          <a:off x="0" y="0"/>
                          <a:ext cx="7326515" cy="7750020"/>
                          <a:chOff x="0" y="0"/>
                          <a:chExt cx="7326515" cy="7750020"/>
                        </a:xfrm>
                      </wpg:grpSpPr>
                      <wpg:grpSp>
                        <wpg:cNvPr id="268" name="Groupe 268"/>
                        <wpg:cNvGrpSpPr/>
                        <wpg:grpSpPr>
                          <a:xfrm rot="220129">
                            <a:off x="112143" y="5426015"/>
                            <a:ext cx="2224629" cy="2324005"/>
                            <a:chOff x="0" y="0"/>
                            <a:chExt cx="2224629" cy="2324005"/>
                          </a:xfrm>
                        </wpg:grpSpPr>
                        <wps:wsp>
                          <wps:cNvPr id="20" name="Zone de texte 20"/>
                          <wps:cNvSpPr txBox="1"/>
                          <wps:spPr>
                            <a:xfrm rot="20597992">
                              <a:off x="98781" y="281229"/>
                              <a:ext cx="2125848" cy="2042776"/>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The largest bubble ever blown was 23 inches in diameter. The record was set on July 19th, 1994 by Susan Montgomery Williams of Fresno</w:t>
                                </w:r>
                                <w:r>
                                  <w:rPr>
                                    <w:rFonts w:ascii="Comic Sans MS" w:hAnsi="Comic Sans MS"/>
                                    <w:sz w:val="22"/>
                                    <w:szCs w:val="22"/>
                                    <w:lang w:val="en-CA"/>
                                  </w:rPr>
                                  <w:t>,</w:t>
                                </w:r>
                                <w:r w:rsidRPr="0081323C">
                                  <w:rPr>
                                    <w:rFonts w:ascii="Comic Sans MS" w:hAnsi="Comic Sans MS"/>
                                    <w:sz w:val="22"/>
                                    <w:szCs w:val="22"/>
                                    <w:lang w:val="en-CA"/>
                                  </w:rPr>
                                  <w:t xml:space="preserve">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Larme 31"/>
                          <wps:cNvSpPr/>
                          <wps:spPr>
                            <a:xfrm rot="5134472">
                              <a:off x="9716" y="-9716"/>
                              <a:ext cx="2191385" cy="2210817"/>
                            </a:xfrm>
                            <a:prstGeom prst="teardrop">
                              <a:avLst>
                                <a:gd name="adj" fmla="val 12421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oupe 114"/>
                        <wpg:cNvGrpSpPr/>
                        <wpg:grpSpPr>
                          <a:xfrm>
                            <a:off x="0" y="0"/>
                            <a:ext cx="2680335" cy="2066901"/>
                            <a:chOff x="0" y="0"/>
                            <a:chExt cx="2680335" cy="2066901"/>
                          </a:xfrm>
                        </wpg:grpSpPr>
                        <wps:wsp>
                          <wps:cNvPr id="14" name="Zone de texte 13"/>
                          <wps:cNvSpPr txBox="1"/>
                          <wps:spPr>
                            <a:xfrm rot="20273862">
                              <a:off x="405441" y="250166"/>
                              <a:ext cx="1911350" cy="1816735"/>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Did you know that there are more than 1000 varieties of gum manufactured and sold in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Nuage 21"/>
                          <wps:cNvSpPr/>
                          <wps:spPr>
                            <a:xfrm rot="20403604">
                              <a:off x="0" y="103517"/>
                              <a:ext cx="2680335" cy="194754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2208362" y="43132"/>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Zone de texte 111"/>
                          <wps:cNvSpPr txBox="1"/>
                          <wps:spPr>
                            <a:xfrm>
                              <a:off x="2156603" y="0"/>
                              <a:ext cx="440115" cy="420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AC4785" w:rsidRDefault="007619D8">
                                <w:pPr>
                                  <w:rPr>
                                    <w:sz w:val="16"/>
                                    <w:szCs w:val="16"/>
                                  </w:rPr>
                                </w:pPr>
                                <w:r w:rsidRPr="00AC4785">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 name="Groupe 116"/>
                        <wpg:cNvGrpSpPr/>
                        <wpg:grpSpPr>
                          <a:xfrm>
                            <a:off x="4925683" y="60385"/>
                            <a:ext cx="2113579" cy="2057220"/>
                            <a:chOff x="0" y="0"/>
                            <a:chExt cx="2113579" cy="2057220"/>
                          </a:xfrm>
                        </wpg:grpSpPr>
                        <wps:wsp>
                          <wps:cNvPr id="15" name="Zone de texte 15"/>
                          <wps:cNvSpPr txBox="1"/>
                          <wps:spPr>
                            <a:xfrm rot="1081737">
                              <a:off x="129396" y="276045"/>
                              <a:ext cx="1508125" cy="1781175"/>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 xml:space="preserve">When you fly </w:t>
                                </w:r>
                              </w:p>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in a</w:t>
                                </w:r>
                                <w:r>
                                  <w:rPr>
                                    <w:rFonts w:ascii="Comic Sans MS" w:hAnsi="Comic Sans MS"/>
                                    <w:sz w:val="22"/>
                                    <w:szCs w:val="22"/>
                                    <w:lang w:val="en-CA"/>
                                  </w:rPr>
                                  <w:t>n</w:t>
                                </w:r>
                                <w:r w:rsidRPr="0081323C">
                                  <w:rPr>
                                    <w:rFonts w:ascii="Comic Sans MS" w:hAnsi="Comic Sans MS"/>
                                    <w:sz w:val="22"/>
                                    <w:szCs w:val="22"/>
                                    <w:lang w:val="en-CA"/>
                                  </w:rPr>
                                  <w:t xml:space="preserve"> airplane,</w:t>
                                </w:r>
                              </w:p>
                              <w:p w:rsidR="007619D8" w:rsidRPr="00412B0C" w:rsidRDefault="007619D8" w:rsidP="0081323C">
                                <w:pPr>
                                  <w:spacing w:line="360" w:lineRule="auto"/>
                                  <w:jc w:val="center"/>
                                  <w:rPr>
                                    <w:rFonts w:ascii="Comic Sans MS" w:hAnsi="Comic Sans MS"/>
                                    <w:sz w:val="22"/>
                                    <w:szCs w:val="22"/>
                                    <w:lang w:val="en-CA"/>
                                  </w:rPr>
                                </w:pPr>
                                <w:r w:rsidRPr="00412B0C">
                                  <w:rPr>
                                    <w:rFonts w:ascii="Comic Sans MS" w:hAnsi="Comic Sans MS"/>
                                    <w:sz w:val="22"/>
                                    <w:szCs w:val="22"/>
                                    <w:lang w:val="en-CA"/>
                                  </w:rPr>
                                  <w:t xml:space="preserve">chewing gum reduces </w:t>
                                </w:r>
                              </w:p>
                              <w:p w:rsidR="007619D8" w:rsidRPr="00DE029F" w:rsidRDefault="007619D8" w:rsidP="0081323C">
                                <w:pPr>
                                  <w:spacing w:line="360" w:lineRule="auto"/>
                                  <w:jc w:val="center"/>
                                  <w:rPr>
                                    <w:rFonts w:ascii="Comic Sans MS" w:hAnsi="Comic Sans MS"/>
                                    <w:sz w:val="22"/>
                                    <w:szCs w:val="22"/>
                                  </w:rPr>
                                </w:pPr>
                                <w:r w:rsidRPr="00DE029F">
                                  <w:rPr>
                                    <w:rFonts w:ascii="Comic Sans MS" w:hAnsi="Comic Sans MS"/>
                                    <w:sz w:val="22"/>
                                    <w:szCs w:val="22"/>
                                  </w:rPr>
                                  <w:t>ear popping</w:t>
                                </w:r>
                                <w:r>
                                  <w:rPr>
                                    <w:rFonts w:ascii="Comic Sans MS" w:hAnsi="Comic Sans M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Étoile à 10 branches 25"/>
                          <wps:cNvSpPr/>
                          <wps:spPr>
                            <a:xfrm rot="1232279">
                              <a:off x="0" y="0"/>
                              <a:ext cx="1821180" cy="1993900"/>
                            </a:xfrm>
                            <a:prstGeom prst="star1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1716656" y="474453"/>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Zone de texte 112"/>
                          <wps:cNvSpPr txBox="1"/>
                          <wps:spPr>
                            <a:xfrm>
                              <a:off x="1673524" y="431320"/>
                              <a:ext cx="440055" cy="420370"/>
                            </a:xfrm>
                            <a:prstGeom prst="rect">
                              <a:avLst/>
                            </a:prstGeom>
                            <a:noFill/>
                            <a:ln w="6350">
                              <a:noFill/>
                            </a:ln>
                            <a:effectLst/>
                          </wps:spPr>
                          <wps:txbx>
                            <w:txbxContent>
                              <w:p w:rsidR="007619D8" w:rsidRPr="00AC4785" w:rsidRDefault="007619D8" w:rsidP="00AC4785">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e 117"/>
                        <wpg:cNvGrpSpPr/>
                        <wpg:grpSpPr>
                          <a:xfrm>
                            <a:off x="224286" y="2449902"/>
                            <a:ext cx="2519081" cy="2386330"/>
                            <a:chOff x="0" y="0"/>
                            <a:chExt cx="2519081" cy="2386330"/>
                          </a:xfrm>
                        </wpg:grpSpPr>
                        <wpg:grpSp>
                          <wpg:cNvPr id="55" name="Groupe 55"/>
                          <wpg:cNvGrpSpPr/>
                          <wpg:grpSpPr>
                            <a:xfrm>
                              <a:off x="0" y="0"/>
                              <a:ext cx="2327275" cy="2386330"/>
                              <a:chOff x="0" y="0"/>
                              <a:chExt cx="2327275" cy="2386330"/>
                            </a:xfrm>
                          </wpg:grpSpPr>
                          <wps:wsp>
                            <wps:cNvPr id="16" name="Zone de texte 16"/>
                            <wps:cNvSpPr txBox="1"/>
                            <wps:spPr>
                              <a:xfrm rot="635713">
                                <a:off x="213756" y="332509"/>
                                <a:ext cx="1816735" cy="1804670"/>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Gum is banned in Singapore since 1992 because it was becoming a danger when stuck in the sliding doors of underground trains.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Étoile à 10 branches 22"/>
                            <wps:cNvSpPr/>
                            <wps:spPr>
                              <a:xfrm rot="1232279">
                                <a:off x="0" y="0"/>
                                <a:ext cx="2327275" cy="2386330"/>
                              </a:xfrm>
                              <a:prstGeom prst="star1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 name="Rectangle 262"/>
                          <wps:cNvSpPr/>
                          <wps:spPr>
                            <a:xfrm>
                              <a:off x="2130725" y="862641"/>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Zone de texte 113"/>
                          <wps:cNvSpPr txBox="1"/>
                          <wps:spPr>
                            <a:xfrm>
                              <a:off x="2078966" y="862641"/>
                              <a:ext cx="440115" cy="342732"/>
                            </a:xfrm>
                            <a:prstGeom prst="rect">
                              <a:avLst/>
                            </a:prstGeom>
                            <a:noFill/>
                            <a:ln w="6350">
                              <a:noFill/>
                            </a:ln>
                            <a:effectLst/>
                          </wps:spPr>
                          <wps:txbx>
                            <w:txbxContent>
                              <w:p w:rsidR="007619D8" w:rsidRPr="00AC4785" w:rsidRDefault="007619D8" w:rsidP="00AC4785">
                                <w:pP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 name="Groupe 119"/>
                        <wpg:cNvGrpSpPr/>
                        <wpg:grpSpPr>
                          <a:xfrm>
                            <a:off x="4744528" y="2380890"/>
                            <a:ext cx="2332874" cy="2073946"/>
                            <a:chOff x="0" y="0"/>
                            <a:chExt cx="2332874" cy="2073946"/>
                          </a:xfrm>
                        </wpg:grpSpPr>
                        <wpg:grpSp>
                          <wpg:cNvPr id="271" name="Groupe 271"/>
                          <wpg:cNvGrpSpPr/>
                          <wpg:grpSpPr>
                            <a:xfrm rot="824232">
                              <a:off x="543464" y="0"/>
                              <a:ext cx="1789410" cy="1831595"/>
                              <a:chOff x="30038" y="0"/>
                              <a:chExt cx="1573403" cy="2042589"/>
                            </a:xfrm>
                          </wpg:grpSpPr>
                          <wps:wsp>
                            <wps:cNvPr id="17" name="Zone de texte 17"/>
                            <wps:cNvSpPr txBox="1"/>
                            <wps:spPr>
                              <a:xfrm>
                                <a:off x="30038" y="445370"/>
                                <a:ext cx="1485479" cy="1484416"/>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Cinnamon, spearmint and peppermint are the most popular flavors of gum!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Larme 29"/>
                            <wps:cNvSpPr/>
                            <wps:spPr>
                              <a:xfrm rot="9879731">
                                <a:off x="35626" y="0"/>
                                <a:ext cx="1567815" cy="2042589"/>
                              </a:xfrm>
                              <a:prstGeom prst="teardrop">
                                <a:avLst>
                                  <a:gd name="adj" fmla="val 11645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2" name="Rectangle 272"/>
                          <wps:cNvSpPr/>
                          <wps:spPr>
                            <a:xfrm>
                              <a:off x="69011" y="1682151"/>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Zone de texte 118"/>
                          <wps:cNvSpPr txBox="1"/>
                          <wps:spPr>
                            <a:xfrm>
                              <a:off x="0" y="1656272"/>
                              <a:ext cx="440115" cy="394491"/>
                            </a:xfrm>
                            <a:prstGeom prst="rect">
                              <a:avLst/>
                            </a:prstGeom>
                            <a:noFill/>
                            <a:ln w="6350">
                              <a:noFill/>
                            </a:ln>
                            <a:effectLst/>
                          </wps:spPr>
                          <wps:txbx>
                            <w:txbxContent>
                              <w:p w:rsidR="007619D8" w:rsidRPr="00AC4785" w:rsidRDefault="007619D8" w:rsidP="008C3936">
                                <w:pPr>
                                  <w:rPr>
                                    <w:sz w:val="16"/>
                                    <w:szCs w:val="16"/>
                                  </w:rPr>
                                </w:pPr>
                                <w:r>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 name="Groupe 123"/>
                        <wpg:cNvGrpSpPr/>
                        <wpg:grpSpPr>
                          <a:xfrm>
                            <a:off x="2475781" y="4502988"/>
                            <a:ext cx="2344420" cy="1965960"/>
                            <a:chOff x="0" y="0"/>
                            <a:chExt cx="2344420" cy="1965960"/>
                          </a:xfrm>
                        </wpg:grpSpPr>
                        <wpg:grpSp>
                          <wpg:cNvPr id="269" name="Groupe 269"/>
                          <wpg:cNvGrpSpPr/>
                          <wpg:grpSpPr>
                            <a:xfrm>
                              <a:off x="0" y="0"/>
                              <a:ext cx="2344420" cy="1965960"/>
                              <a:chOff x="0" y="0"/>
                              <a:chExt cx="2344873" cy="1966199"/>
                            </a:xfrm>
                          </wpg:grpSpPr>
                          <wps:wsp>
                            <wps:cNvPr id="18" name="Zone de texte 18"/>
                            <wps:cNvSpPr txBox="1"/>
                            <wps:spPr>
                              <a:xfrm>
                                <a:off x="356260" y="190005"/>
                                <a:ext cx="1542415" cy="1496060"/>
                              </a:xfrm>
                              <a:prstGeom prst="rect">
                                <a:avLst/>
                              </a:prstGeom>
                              <a:solidFill>
                                <a:sysClr val="window" lastClr="FFFFFF"/>
                              </a:solid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Chewing gum relaxes out nerves and muscles and eases tension in many everyday situations</w:t>
                                  </w:r>
                                  <w:r>
                                    <w:rPr>
                                      <w:rFonts w:ascii="Comic Sans MS" w:hAnsi="Comic Sans MS"/>
                                      <w:sz w:val="22"/>
                                      <w:szCs w:val="22"/>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Nuage 24"/>
                            <wps:cNvSpPr/>
                            <wps:spPr>
                              <a:xfrm rot="700114">
                                <a:off x="0" y="0"/>
                                <a:ext cx="2287458" cy="1966199"/>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1959428" y="427511"/>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Zone de texte 120"/>
                          <wps:cNvSpPr txBox="1"/>
                          <wps:spPr>
                            <a:xfrm>
                              <a:off x="1897811" y="388189"/>
                              <a:ext cx="440115" cy="420538"/>
                            </a:xfrm>
                            <a:prstGeom prst="rect">
                              <a:avLst/>
                            </a:prstGeom>
                            <a:noFill/>
                            <a:ln w="6350">
                              <a:noFill/>
                            </a:ln>
                            <a:effectLst/>
                          </wps:spPr>
                          <wps:txbx>
                            <w:txbxContent>
                              <w:p w:rsidR="007619D8" w:rsidRPr="00AC4785" w:rsidRDefault="007619D8" w:rsidP="008C3936">
                                <w:pP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 name="Groupe 130"/>
                        <wpg:cNvGrpSpPr/>
                        <wpg:grpSpPr>
                          <a:xfrm>
                            <a:off x="5046452" y="4779034"/>
                            <a:ext cx="2280063" cy="2718889"/>
                            <a:chOff x="0" y="0"/>
                            <a:chExt cx="2280063" cy="2718889"/>
                          </a:xfrm>
                        </wpg:grpSpPr>
                        <wps:wsp>
                          <wps:cNvPr id="19" name="Zone de texte 19"/>
                          <wps:cNvSpPr txBox="1"/>
                          <wps:spPr>
                            <a:xfrm rot="549356">
                              <a:off x="284672" y="552090"/>
                              <a:ext cx="1602740" cy="1769110"/>
                            </a:xfrm>
                            <a:prstGeom prst="rect">
                              <a:avLst/>
                            </a:prstGeom>
                            <a:noFill/>
                            <a:ln w="6350">
                              <a:noFill/>
                            </a:ln>
                            <a:effectLst/>
                          </wps:spPr>
                          <wps:txb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Chewing gum often satisfies the desire for a snack, yet it is low in calories – averaging less than 10 per stick</w:t>
                                </w:r>
                                <w:r>
                                  <w:rPr>
                                    <w:rFonts w:ascii="Comic Sans MS" w:hAnsi="Comic Sans MS"/>
                                    <w:sz w:val="22"/>
                                    <w:szCs w:val="22"/>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9" name="Groupe 129"/>
                          <wpg:cNvGrpSpPr/>
                          <wpg:grpSpPr>
                            <a:xfrm>
                              <a:off x="0" y="0"/>
                              <a:ext cx="2280063" cy="2718889"/>
                              <a:chOff x="0" y="0"/>
                              <a:chExt cx="2280063" cy="2718889"/>
                            </a:xfrm>
                          </wpg:grpSpPr>
                          <wps:wsp>
                            <wps:cNvPr id="30" name="Étoile à 24 branches 30"/>
                            <wps:cNvSpPr/>
                            <wps:spPr>
                              <a:xfrm>
                                <a:off x="0" y="0"/>
                                <a:ext cx="2280063" cy="2718889"/>
                              </a:xfrm>
                              <a:prstGeom prst="star2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1820174" y="1561381"/>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Zone de texte 127"/>
                            <wps:cNvSpPr txBox="1"/>
                            <wps:spPr>
                              <a:xfrm>
                                <a:off x="1751163" y="1509622"/>
                                <a:ext cx="401528" cy="3912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8C3936" w:rsidRDefault="007619D8">
                                  <w:pPr>
                                    <w:rPr>
                                      <w:sz w:val="16"/>
                                      <w:szCs w:val="16"/>
                                    </w:rPr>
                                  </w:pPr>
                                  <w:r>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e 131" o:spid="_x0000_s1089" style="position:absolute;margin-left:-47.7pt;margin-top:15.55pt;width:576.9pt;height:610.25pt;z-index:251825664" coordsize="73265,7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">
                <v:group id="Groupe 268" o:spid="_x0000_s1090" style="position:absolute;left:1121;top:54260;width:22246;height:23240;rotation:240440fd" coordsize="22246,2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qH3MIAAADcAAAADwAAAGRycy9kb3ducmV2LnhtbERPy4rCMBTdD/gP4Qru&#10;xtQqdugYRRShMAvxAbq8NHfaMs1NbaJ2/HqzEFweznu26EwtbtS6yrKC0TACQZxbXXGh4HjYfH6B&#10;cB5ZY22ZFPyTg8W89zHDVNs77+i294UIIexSVFB636RSurwkg25oG+LA/drWoA+wLaRu8R7CTS3j&#10;KJpKgxWHhhIbWpWU/+2vRsFlkjh+ZOfjabtOsh9/HsfX+qTUoN8tv0F46vxb/HJnWkE8DWvDmXAE&#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46h9zCAAAA3AAAAA8A&#10;AAAAAAAAAAAAAAAAqgIAAGRycy9kb3ducmV2LnhtbFBLBQYAAAAABAAEAPoAAACZAwAAAAA=&#10;">
                  <v:shape id="Zone de texte 20" o:spid="_x0000_s1091" type="#_x0000_t202" style="position:absolute;left:987;top:2812;width:21259;height:20428;rotation:-10944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QY8EA&#10;AADbAAAADwAAAGRycy9kb3ducmV2LnhtbERPPWvDMBDdC/0P4gJZSiM3QylOFBO3BDJ0qWsP2Q7r&#10;ajuxTsa6xM6/r4ZCx8f73maz69WNxtB5NvCySkAR19523Bgovw/Pb6CCIFvsPZOBOwXIdo8PW0yt&#10;n/iLboU0KoZwSNFAKzKkWoe6JYdh5QfiyP340aFEODbajjjFcNfrdZK8aocdx4YWB3pvqb4UV2fA&#10;50/VhzSc09kW97KSz1N+qo1ZLub9BpTQLP/iP/fRGljH9fFL/AF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E0GPBAAAA2wAAAA8AAAAAAAAAAAAAAAAAmAIAAGRycy9kb3du&#10;cmV2LnhtbFBLBQYAAAAABAAEAPUAAACGAw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The largest bubble ever blown was 23 inches in diameter. The record was set on July 19th, 1994 by Susan Montgomery Williams of Fresno</w:t>
                          </w:r>
                          <w:r>
                            <w:rPr>
                              <w:rFonts w:ascii="Comic Sans MS" w:hAnsi="Comic Sans MS"/>
                              <w:sz w:val="22"/>
                              <w:szCs w:val="22"/>
                              <w:lang w:val="en-CA"/>
                            </w:rPr>
                            <w:t>,</w:t>
                          </w:r>
                          <w:r w:rsidRPr="0081323C">
                            <w:rPr>
                              <w:rFonts w:ascii="Comic Sans MS" w:hAnsi="Comic Sans MS"/>
                              <w:sz w:val="22"/>
                              <w:szCs w:val="22"/>
                              <w:lang w:val="en-CA"/>
                            </w:rPr>
                            <w:t xml:space="preserve"> California.</w:t>
                          </w:r>
                        </w:p>
                      </w:txbxContent>
                    </v:textbox>
                  </v:shape>
                  <v:shape id="Larme 31" o:spid="_x0000_s1092" style="position:absolute;left:97;top:-97;width:21913;height:22108;rotation:5608213fd;visibility:visible;mso-wrap-style:square;v-text-anchor:middle" coordsize="2191385,221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668QA&#10;AADbAAAADwAAAGRycy9kb3ducmV2LnhtbESPQWsCMRSE74X+h/AKvRTNbluqrEYRoVAoFLTi+bF5&#10;bqKblyWJu+u/bwqFHoeZ+YZZrkfXip5CtJ4VlNMCBHHtteVGweH7fTIHEROyxtYzKbhRhPXq/m6J&#10;lfYD76jfp0ZkCMcKFZiUukrKWBtyGKe+I87eyQeHKcvQSB1wyHDXyueieJMOLecFgx1tDdWX/dUp&#10;sKafe1t+Pu2+yuYWXo/hOpxnSj0+jJsFiERj+g//tT+0gpcS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OuvEAAAA2wAAAA8AAAAAAAAAAAAAAAAAmAIAAGRycy9k&#10;b3ducmV2LnhtbFBLBQYAAAAABAAEAPUAAACJAwAAAAA=&#10;" path="m,1105409c,494908,490558,,1095693,v453675,,907350,-89229,1361025,-267686c2279829,190012,2191385,647710,2191385,1105409v,610501,-490558,1105409,-1095693,1105409c490557,2210818,-1,1715910,-1,1105409r1,xe" filled="f" strokecolor="#385d8a" strokeweight="2pt">
                    <v:path arrowok="t" o:connecttype="custom" o:connectlocs="0,1105409;1095693,0;2456718,-267686;2191385,1105409;1095692,2210818;-1,1105409;0,1105409" o:connectangles="0,0,0,0,0,0,0"/>
                  </v:shape>
                </v:group>
                <v:group id="Groupe 114" o:spid="_x0000_s1093" style="position:absolute;width:26803;height:20669" coordsize="2680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Zone de texte 13" o:spid="_x0000_s1094" type="#_x0000_t202" style="position:absolute;left:4054;top:2501;width:19113;height:18168;rotation:-14484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tIMIA&#10;AADbAAAADwAAAGRycy9kb3ducmV2LnhtbERP3WrCMBS+H+wdwhnsbk3nZHSdUYa0IIyBrT7AoTk2&#10;xeakNLHWt1+Ewe7Ox/d7VpvZ9mKi0XeOFbwmKQjixumOWwXHQ/mSgfABWWPvmBTcyMNm/fiwwly7&#10;K1c01aEVMYR9jgpMCEMupW8MWfSJG4gjd3KjxRDh2Eo94jWG214u0vRdWuw4NhgcaGuoOdcXq6As&#10;qvJjkRVd9W2Kt+NU+/3PPlPq+Wn++gQRaA7/4j/3Tsf5S7j/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K0gwgAAANsAAAAPAAAAAAAAAAAAAAAAAJgCAABkcnMvZG93&#10;bnJldi54bWxQSwUGAAAAAAQABAD1AAAAhw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Did you know that there are more than 1000 varieties of gum manufactured and sold in the United States?</w:t>
                          </w:r>
                        </w:p>
                      </w:txbxContent>
                    </v:textbox>
                  </v:shape>
                  <v:shape id="Nuage 21" o:spid="_x0000_s1095" style="position:absolute;top:1035;width:26803;height:19475;rotation:-1306783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UcAA&#10;AADbAAAADwAAAGRycy9kb3ducmV2LnhtbESP0YrCMBRE3wX/IVxh3zTVBXGrUWRZWV+tfsDd5NoU&#10;m5tuk2r9eyMIPg4zc4ZZbXpXiyu1ofKsYDrJQBBrbyouFZyOu/ECRIjIBmvPpOBOATbr4WCFufE3&#10;PtC1iKVIEA45KrAxNrmUQVtyGCa+IU7e2bcOY5JtKU2LtwR3tZxl2Vw6rDgtWGzo25K+FJ1TgLr7&#10;C//afMWfo5WHbfF7xt2nUh+jfrsEEamP7/CrvTcKZlN4fk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c/UcAAAADb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91176,1180113;134017,1144183;429846,1573319;361101,1590495;1022374,1762258;980928,1683815;1788565,1566647;1771999,1652708;2117527,1034814;2319234,1356519;2593348,692190;2503507,812830;2377805,244615;2382520,301599;1804138,178164;1850176,105492;1373734,212787;1396008,150123;868627,234066;949285,294837;256059,711801;241975,647829" o:connectangles="0,0,0,0,0,0,0,0,0,0,0,0,0,0,0,0,0,0,0,0,0,0"/>
                  </v:shape>
                  <v:rect id="Rectangle 273" o:spid="_x0000_s1096" style="position:absolute;left:22083;top:431;width:385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Lc8QA&#10;AADcAAAADwAAAGRycy9kb3ducmV2LnhtbESPQYvCMBCF7wv+hzALXkRTFVa3axQRBBEvW714G5rZ&#10;tNhMShPb+u+NIOzx8eZ9b95q09tKtNT40rGC6SQBQZw7XbJRcDnvx0sQPiBrrByTggd52KwHHytM&#10;tev4l9osGBEh7FNUUIRQp1L6vCCLfuJq4uj9ucZiiLIxUjfYRbit5CxJvqTFkmNDgTXtCspv2d3G&#10;N0bycni0mTyaG37Xp7Y7jq5GqeFnv/0BEagP/8fv9EErmC3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y3PEAAAA3AAAAA8AAAAAAAAAAAAAAAAAmAIAAGRycy9k&#10;b3ducmV2LnhtbFBLBQYAAAAABAAEAPUAAACJAwAAAAA=&#10;" fillcolor="window" strokecolor="windowText" strokeweight="2pt"/>
                  <v:shape id="Zone de texte 111" o:spid="_x0000_s1097" type="#_x0000_t202" style="position:absolute;left:21566;width:4401;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7619D8" w:rsidRPr="00AC4785" w:rsidRDefault="007619D8">
                          <w:pPr>
                            <w:rPr>
                              <w:sz w:val="16"/>
                              <w:szCs w:val="16"/>
                            </w:rPr>
                          </w:pPr>
                          <w:r w:rsidRPr="00AC4785">
                            <w:rPr>
                              <w:sz w:val="16"/>
                              <w:szCs w:val="16"/>
                            </w:rPr>
                            <w:t>8</w:t>
                          </w:r>
                        </w:p>
                      </w:txbxContent>
                    </v:textbox>
                  </v:shape>
                </v:group>
                <v:group id="Groupe 116" o:spid="_x0000_s1098" style="position:absolute;left:49256;top:603;width:21136;height:20573" coordsize="21135,2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Zone de texte 15" o:spid="_x0000_s1099" type="#_x0000_t202" style="position:absolute;left:1293;top:2760;width:15082;height:17812;rotation:11815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6HcIA&#10;AADbAAAADwAAAGRycy9kb3ducmV2LnhtbERP32vCMBB+H/g/hBP2NtMNNqQaxQ0GG0Om1Qcfj+ba&#10;VJtLSWKt//0yEHy7j+/nzZeDbUVPPjSOFTxPMhDEpdMN1wr2u8+nKYgQkTW2jknBlQIsF6OHOeba&#10;XXhLfRFrkUI45KjAxNjlUobSkMUwcR1x4irnLcYEfS21x0sKt618ybI3abHh1GCwow9D5ak4WwW/&#10;B7/+Pm/Kelcd9Qmnlfnp3welHsfDagYi0hDv4pv7S6f5r/D/Sz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vodwgAAANsAAAAPAAAAAAAAAAAAAAAAAJgCAABkcnMvZG93&#10;bnJldi54bWxQSwUGAAAAAAQABAD1AAAAhwM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 xml:space="preserve">When you fly </w:t>
                          </w:r>
                        </w:p>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in a</w:t>
                          </w:r>
                          <w:r>
                            <w:rPr>
                              <w:rFonts w:ascii="Comic Sans MS" w:hAnsi="Comic Sans MS"/>
                              <w:sz w:val="22"/>
                              <w:szCs w:val="22"/>
                              <w:lang w:val="en-CA"/>
                            </w:rPr>
                            <w:t>n</w:t>
                          </w:r>
                          <w:r w:rsidRPr="0081323C">
                            <w:rPr>
                              <w:rFonts w:ascii="Comic Sans MS" w:hAnsi="Comic Sans MS"/>
                              <w:sz w:val="22"/>
                              <w:szCs w:val="22"/>
                              <w:lang w:val="en-CA"/>
                            </w:rPr>
                            <w:t xml:space="preserve"> airplane,</w:t>
                          </w:r>
                        </w:p>
                        <w:p w:rsidR="007619D8" w:rsidRPr="00412B0C" w:rsidRDefault="007619D8" w:rsidP="0081323C">
                          <w:pPr>
                            <w:spacing w:line="360" w:lineRule="auto"/>
                            <w:jc w:val="center"/>
                            <w:rPr>
                              <w:rFonts w:ascii="Comic Sans MS" w:hAnsi="Comic Sans MS"/>
                              <w:sz w:val="22"/>
                              <w:szCs w:val="22"/>
                              <w:lang w:val="en-CA"/>
                            </w:rPr>
                          </w:pPr>
                          <w:r w:rsidRPr="00412B0C">
                            <w:rPr>
                              <w:rFonts w:ascii="Comic Sans MS" w:hAnsi="Comic Sans MS"/>
                              <w:sz w:val="22"/>
                              <w:szCs w:val="22"/>
                              <w:lang w:val="en-CA"/>
                            </w:rPr>
                            <w:t xml:space="preserve">chewing gum reduces </w:t>
                          </w:r>
                        </w:p>
                        <w:p w:rsidR="007619D8" w:rsidRPr="00DE029F" w:rsidRDefault="007619D8" w:rsidP="0081323C">
                          <w:pPr>
                            <w:spacing w:line="360" w:lineRule="auto"/>
                            <w:jc w:val="center"/>
                            <w:rPr>
                              <w:rFonts w:ascii="Comic Sans MS" w:hAnsi="Comic Sans MS"/>
                              <w:sz w:val="22"/>
                              <w:szCs w:val="22"/>
                            </w:rPr>
                          </w:pPr>
                          <w:r w:rsidRPr="00DE029F">
                            <w:rPr>
                              <w:rFonts w:ascii="Comic Sans MS" w:hAnsi="Comic Sans MS"/>
                              <w:sz w:val="22"/>
                              <w:szCs w:val="22"/>
                            </w:rPr>
                            <w:t>ear popping</w:t>
                          </w:r>
                          <w:r>
                            <w:rPr>
                              <w:rFonts w:ascii="Comic Sans MS" w:hAnsi="Comic Sans MS"/>
                              <w:sz w:val="22"/>
                              <w:szCs w:val="22"/>
                            </w:rPr>
                            <w:t>.</w:t>
                          </w:r>
                        </w:p>
                      </w:txbxContent>
                    </v:textbox>
                  </v:shape>
                  <v:shape id="Étoile à 10 branches 25" o:spid="_x0000_s1100" style="position:absolute;width:18211;height:19939;rotation:1345977fd;visibility:visible;mso-wrap-style:square;v-text-anchor:middle" coordsize="1821180,199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cXcIA&#10;AADbAAAADwAAAGRycy9kb3ducmV2LnhtbESPT2sCMRTE7wW/Q3hCbzWrVNHVKFpYKN78A14fm+dm&#10;cfOyJlndfvumUPA4zMxvmNWmt414kA+1YwXjUQaCuHS65krB+VR8zEGEiKyxcUwKfijAZj14W2Gu&#10;3ZMP9DjGSiQIhxwVmBjbXMpQGrIYRq4lTt7VeYsxSV9J7fGZ4LaRkyybSYs1pwWDLX0ZKm/HzirQ&#10;YWcu3ef9etr31h+256IrFmOl3of9dgkiUh9f4f/2t1YwmcL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hxdwgAAANsAAAAPAAAAAAAAAAAAAAAAAJgCAABkcnMvZG93&#10;bnJldi54bWxQSwUGAAAAAAQABAD1AAAAhwMAAAAA&#10;" path="m-1,688873l251673,498466,347811,190398r311093,-9l910590,r251686,190389l1473369,190398r96138,308068l1821181,688873r-96127,308077l1821181,1305027r-251674,190407l1473369,1803502r-311093,9l910590,1993900,658904,1803511r-311093,-9l251673,1495434,-1,1305027,96126,996950,-1,688873xe" filled="f" strokecolor="#385d8a" strokeweight="2pt">
                    <v:path arrowok="t" o:connecttype="custom" o:connectlocs="-1,688873;251673,498466;347811,190398;658904,190389;910590,0;1162276,190389;1473369,190398;1569507,498466;1821181,688873;1725054,996950;1821181,1305027;1569507,1495434;1473369,1803502;1162276,1803511;910590,1993900;658904,1803511;347811,1803502;251673,1495434;-1,1305027;96126,996950;-1,688873" o:connectangles="0,0,0,0,0,0,0,0,0,0,0,0,0,0,0,0,0,0,0,0,0"/>
                  </v:shape>
                  <v:rect id="Rectangle 263" o:spid="_x0000_s1101" style="position:absolute;left:17166;top:4744;width:385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drsUA&#10;AADcAAAADwAAAGRycy9kb3ducmV2LnhtbESPwWrDMBBE74X8g9hALqGRm0JI3SghBAIm9FInl9wW&#10;ayubWCtjqbL991Wh0OMwO292dofRtiJS7xvHCl5WGQjiyumGjYLb9fy8BeEDssbWMSmYyMNhP3va&#10;Ya7dwJ8Uy2BEgrDPUUEdQpdL6auaLPqV64iT9+V6iyHJ3kjd45DgtpXrLNtIiw2nhho7OtVUPcpv&#10;m95YylsxxVJezAPfuo84XJZ3o9RiPh7fQQQaw//xX7rQCtabV/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V2uxQAAANwAAAAPAAAAAAAAAAAAAAAAAJgCAABkcnMv&#10;ZG93bnJldi54bWxQSwUGAAAAAAQABAD1AAAAigMAAAAA&#10;" fillcolor="window" strokecolor="windowText" strokeweight="2pt"/>
                  <v:shape id="Zone de texte 112" o:spid="_x0000_s1102" type="#_x0000_t202" style="position:absolute;left:16735;top:4313;width:4400;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7619D8" w:rsidRPr="00AC4785" w:rsidRDefault="007619D8" w:rsidP="00AC4785">
                          <w:pPr>
                            <w:rPr>
                              <w:sz w:val="16"/>
                              <w:szCs w:val="16"/>
                            </w:rPr>
                          </w:pPr>
                          <w:r>
                            <w:rPr>
                              <w:sz w:val="16"/>
                              <w:szCs w:val="16"/>
                            </w:rPr>
                            <w:t>9</w:t>
                          </w:r>
                        </w:p>
                      </w:txbxContent>
                    </v:textbox>
                  </v:shape>
                </v:group>
                <v:group id="Groupe 117" o:spid="_x0000_s1103" style="position:absolute;left:2242;top:24499;width:25191;height:23863" coordsize="25190,2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e 55" o:spid="_x0000_s1104" style="position:absolute;width:23272;height:23863" coordsize="23272,2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Zone de texte 16" o:spid="_x0000_s1105" type="#_x0000_t202" style="position:absolute;left:2137;top:3325;width:18167;height:18046;rotation:6943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wfMEA&#10;AADbAAAADwAAAGRycy9kb3ducmV2LnhtbERPS2vCQBC+C/6HZQq9SLOJoJSYVUpAWm++oNdpdkyi&#10;2dmQ3cb4711B8DYf33Oy1WAa0VPnassKkigGQVxYXXOp4HhYf3yCcB5ZY2OZFNzIwWo5HmWYanvl&#10;HfV7X4oQwi5FBZX3bSqlKyoy6CLbEgfuZDuDPsCulLrDawg3jZzG8VwarDk0VNhSXlFx2f8bBYfZ&#10;5mz7v3P+XU+TU3yb8BbbX6Xe34avBQhPg3+Jn+4fHebP4fFLO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88HzBAAAA2wAAAA8AAAAAAAAAAAAAAAAAmAIAAGRycy9kb3du&#10;cmV2LnhtbFBLBQYAAAAABAAEAPUAAACGAw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Gum is banned in Singapore since 1992 because it was becoming a danger when stuck in the sliding doors of underground trains.</w:t>
                            </w:r>
                          </w:p>
                        </w:txbxContent>
                      </v:textbox>
                    </v:shape>
                    <v:shape id="Étoile à 10 branches 22" o:spid="_x0000_s1106" style="position:absolute;width:23272;height:23863;rotation:1345977fd;visibility:visible;mso-wrap-style:square;v-text-anchor:middle" coordsize="2327275,238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5D8YA&#10;AADbAAAADwAAAGRycy9kb3ducmV2LnhtbESPT2vCQBTE7wW/w/KE3urGHNoasxGRFgSpUP+A3p7Z&#10;ZxLMvg3ZbZL203cLQo/DzPyGSReDqUVHrassK5hOIhDEudUVFwoO+/enVxDOI2usLZOCb3KwyEYP&#10;KSba9vxJ3c4XIkDYJaig9L5JpHR5SQbdxDbEwbva1qAPsi2kbrEPcFPLOIqepcGKw0KJDa1Kym+7&#10;L6OANvVp3R8vP1uzeetebsuP7fk0U+pxPCznIDwN/j98b6+1gjiG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5D8YAAADbAAAADwAAAAAAAAAAAAAAAACYAgAAZHJz&#10;L2Rvd25yZXYueG1sUEsFBgAAAAAEAAQA9QAAAIsDAAAAAA==&#10;" path="m-2,824453l321611,596571,444466,227871r397544,-11l1163638,r321627,227860l1882809,227871r122855,368700l2327277,824453r-122841,368712l2327277,1561877r-321613,227882l1882809,2158459r-397544,11l1163638,2386330,842010,2158470r-397544,-11l321611,1789759,-2,1561877,122839,1193165,-2,824453xe" filled="f" strokecolor="#385d8a" strokeweight="2pt">
                      <v:path arrowok="t" o:connecttype="custom" o:connectlocs="-2,824453;321611,596571;444466,227871;842010,227860;1163638,0;1485265,227860;1882809,227871;2005664,596571;2327277,824453;2204436,1193165;2327277,1561877;2005664,1789759;1882809,2158459;1485265,2158470;1163638,2386330;842010,2158470;444466,2158459;321611,1789759;-2,1561877;122839,1193165;-2,824453" o:connectangles="0,0,0,0,0,0,0,0,0,0,0,0,0,0,0,0,0,0,0,0,0"/>
                    </v:shape>
                  </v:group>
                  <v:rect id="Rectangle 262" o:spid="_x0000_s1107" style="position:absolute;left:21307;top:8626;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4NcQA&#10;AADcAAAADwAAAGRycy9kb3ducmV2LnhtbESPwWrDMBBE74X+g9hCLiaR64NpnSimBAom5FI3l94W&#10;ayubWCtjKbbz91Gg0OMwO292duViezHR6DvHCl43KQjixumOjYLz9+f6DYQPyBp7x6TgRh7K/fPT&#10;DgvtZv6iqQ5GRAj7AhW0IQyFlL5pyaLfuIE4er9utBiiHI3UI84RbnuZpWkuLXYcG1oc6NBSc6mv&#10;Nr6RyHN1m2p5NBd8H07TfEx+jFKrl+VjCyLQEv6P/9KVVpDlGTzGRAL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DXEAAAA3AAAAA8AAAAAAAAAAAAAAAAAmAIAAGRycy9k&#10;b3ducmV2LnhtbFBLBQYAAAAABAAEAPUAAACJAwAAAAA=&#10;" fillcolor="window" strokecolor="windowText" strokeweight="2pt"/>
                  <v:shape id="Zone de texte 113" o:spid="_x0000_s1108" type="#_x0000_t202" style="position:absolute;left:20789;top:8626;width:4401;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7619D8" w:rsidRPr="00AC4785" w:rsidRDefault="007619D8" w:rsidP="00AC4785">
                          <w:pPr>
                            <w:rPr>
                              <w:sz w:val="16"/>
                              <w:szCs w:val="16"/>
                            </w:rPr>
                          </w:pPr>
                          <w:r>
                            <w:rPr>
                              <w:sz w:val="16"/>
                              <w:szCs w:val="16"/>
                            </w:rPr>
                            <w:t>10</w:t>
                          </w:r>
                        </w:p>
                      </w:txbxContent>
                    </v:textbox>
                  </v:shape>
                </v:group>
                <v:group id="Groupe 119" o:spid="_x0000_s1109" style="position:absolute;left:47445;top:23808;width:23329;height:20740" coordsize="23328,2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e 271" o:spid="_x0000_s1110" style="position:absolute;left:5434;width:17894;height:18315;rotation:900281fd" coordorigin="300" coordsize="15734,20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nfnjwwAAANwAAAAP&#10;AAAAAAAAAAAAAAAAAKoCAABkcnMvZG93bnJldi54bWxQSwUGAAAAAAQABAD6AAAAmgMAAAAA&#10;">
                    <v:shape id="Zone de texte 17" o:spid="_x0000_s1111" type="#_x0000_t202" style="position:absolute;left:300;top:4453;width:14855;height:1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Cinnamon, spearmint and peppermint are the most popular flavors of gum!</w:t>
                            </w:r>
                          </w:p>
                        </w:txbxContent>
                      </v:textbox>
                    </v:shape>
                    <v:shape id="Larme 29" o:spid="_x0000_s1112" style="position:absolute;left:356;width:15678;height:20425;rotation:10791301fd;visibility:visible;mso-wrap-style:square;v-text-anchor:middle" coordsize="1567815,204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qOMMA&#10;AADbAAAADwAAAGRycy9kb3ducmV2LnhtbESPQWvCQBSE7wX/w/KE3upGD2Kiq0hssTlWRfT2yD6T&#10;YPZtzK4x/vtuoeBxmJlvmMWqN7XoqHWVZQXjUQSCOLe64kLBYf/1MQPhPLLG2jIpeJKD1XLwtsBE&#10;2wf/ULfzhQgQdgkqKL1vEildXpJBN7INcfAutjXog2wLqVt8BLip5SSKptJgxWGhxIbSkvLr7m4U&#10;3LLt4Xg5ka4/p3lmq/Mm3qR7pd6H/XoOwlPvX+H/9rdWMInh7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lqOMMAAADbAAAADwAAAAAAAAAAAAAAAACYAgAAZHJzL2Rv&#10;d25yZXYueG1sUEsFBgAAAAAEAAQA9QAAAIgDAAAAAA==&#10;" path="m,1021295c,457249,350968,,783908,v304291,,608583,-56008,912875,-168023c1610804,228416,1567815,624856,1567815,1021295v,564046,-350968,1021295,-783908,1021295c350967,2042590,-1,1585341,-1,1021295r1,xe" filled="f" strokecolor="#385d8a" strokeweight="2pt">
                      <v:path arrowok="t" o:connecttype="custom" o:connectlocs="0,1021295;783908,0;1696783,-168023;1567815,1021295;783907,2042590;-1,1021295;0,1021295" o:connectangles="0,0,0,0,0,0,0"/>
                    </v:shape>
                  </v:group>
                  <v:rect id="Rectangle 272" o:spid="_x0000_s1113" style="position:absolute;left:690;top:16821;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u6MUA&#10;AADcAAAADwAAAGRycy9kb3ducmV2LnhtbESPwWrDMBBE74H+g9hALyGR60OTOlFCKRRM6KVOLr0t&#10;1kY2sVbGUmX776tCocdhdt7sHE6T7USkwbeOFTxtMhDEtdMtGwXXy/t6B8IHZI2dY1Iwk4fT8WFx&#10;wEK7kT8pVsGIBGFfoIImhL6Q0tcNWfQb1xMn7+YGiyHJwUg94JjgtpN5lj1Liy2nhgZ7emuovlff&#10;Nr2xktdyjpU8mzu+9B9xPK++jFKPy+l1DyLQFP6P/9KlVpBvc/gdkwg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G7oxQAAANwAAAAPAAAAAAAAAAAAAAAAAJgCAABkcnMv&#10;ZG93bnJldi54bWxQSwUGAAAAAAQABAD1AAAAigMAAAAA&#10;" fillcolor="window" strokecolor="windowText" strokeweight="2pt"/>
                  <v:shape id="Zone de texte 118" o:spid="_x0000_s1114" type="#_x0000_t202" style="position:absolute;top:16562;width:4401;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7619D8" w:rsidRPr="00AC4785" w:rsidRDefault="007619D8" w:rsidP="008C3936">
                          <w:pPr>
                            <w:rPr>
                              <w:sz w:val="16"/>
                              <w:szCs w:val="16"/>
                            </w:rPr>
                          </w:pPr>
                          <w:r>
                            <w:rPr>
                              <w:sz w:val="16"/>
                              <w:szCs w:val="16"/>
                            </w:rPr>
                            <w:t>11</w:t>
                          </w:r>
                        </w:p>
                      </w:txbxContent>
                    </v:textbox>
                  </v:shape>
                </v:group>
                <v:group id="Groupe 123" o:spid="_x0000_s1115" style="position:absolute;left:24757;top:45029;width:23445;height:19660" coordsize="23444,1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e 269" o:spid="_x0000_s1116" style="position:absolute;width:23444;height:19659" coordsize="23448,19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Zone de texte 18" o:spid="_x0000_s1117" type="#_x0000_t202" style="position:absolute;left:3562;top:1900;width:15424;height:1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Chewing gum relaxes out nerves and muscles and eases tension in many everyday situations</w:t>
                            </w:r>
                            <w:r>
                              <w:rPr>
                                <w:rFonts w:ascii="Comic Sans MS" w:hAnsi="Comic Sans MS"/>
                                <w:sz w:val="22"/>
                                <w:szCs w:val="22"/>
                                <w:lang w:val="en-CA"/>
                              </w:rPr>
                              <w:t>.</w:t>
                            </w:r>
                          </w:p>
                        </w:txbxContent>
                      </v:textbox>
                    </v:shape>
                    <v:shape id="Nuage 24" o:spid="_x0000_s1118" style="position:absolute;width:22874;height:19661;rotation:764711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VecIA&#10;AADbAAAADwAAAGRycy9kb3ducmV2LnhtbESPzarCMBSE94LvEI7gTlOLiFSjiKC4uILXH3B5bI5t&#10;sTkpTa6tb28uCC6HmfmGmS9bU4on1a6wrGA0jEAQp1YXnCk4nzaDKQjnkTWWlknBixwsF93OHBNt&#10;G/6l59FnIkDYJagg975KpHRpTgbd0FbEwbvb2qAPss6krrEJcFPKOIom0mDBYSHHitY5pY/jn1Fw&#10;3R7W6f7cmFhPnLzc2G1+LlOl+r12NQPhqfXf8Ke90wriMfx/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V5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48496,1191416;114373,1155142;366840,1588388;308171,1605729;872517,1779137;837146,1699943;1526402,1581652;1512264,1668538;1807145,1044725;1979287,1369512;2213222,698820;2136549,820615;2029272,246958;2033296,304488;1539692,179871;1578981,106502;1172375,214825;1191384,151561;741306,236308;810141,297661;218526,718618;206507,654034" o:connectangles="0,0,0,0,0,0,0,0,0,0,0,0,0,0,0,0,0,0,0,0,0,0"/>
                    </v:shape>
                    <v:rect id="Rectangle 264" o:spid="_x0000_s1119" style="position:absolute;left:19594;top:4275;width:385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F2sUA&#10;AADcAAAADwAAAGRycy9kb3ducmV2LnhtbESPwWrDMBBE74X8g9hALqGRG0pI3SghBAIm9FInl9wW&#10;ayubWCtjqbL991Wh0OMwO292dofRtiJS7xvHCl5WGQjiyumGjYLb9fy8BeEDssbWMSmYyMNhP3va&#10;Ya7dwJ8Uy2BEgrDPUUEdQpdL6auaLPqV64iT9+V6iyHJ3kjd45DgtpXrLNtIiw2nhho7OtVUPcpv&#10;m95YylsxxVJezAPfuo84XJZ3o9RiPh7fQQQaw//xX7rQCtabV/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MXaxQAAANwAAAAPAAAAAAAAAAAAAAAAAJgCAABkcnMv&#10;ZG93bnJldi54bWxQSwUGAAAAAAQABAD1AAAAigMAAAAA&#10;" fillcolor="window" strokecolor="windowText" strokeweight="2pt"/>
                  </v:group>
                  <v:shape id="Zone de texte 120" o:spid="_x0000_s1120" type="#_x0000_t202" style="position:absolute;left:18978;top:3881;width:4401;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7619D8" w:rsidRPr="00AC4785" w:rsidRDefault="007619D8" w:rsidP="008C3936">
                          <w:pPr>
                            <w:rPr>
                              <w:sz w:val="16"/>
                              <w:szCs w:val="16"/>
                            </w:rPr>
                          </w:pPr>
                          <w:r>
                            <w:rPr>
                              <w:sz w:val="16"/>
                              <w:szCs w:val="16"/>
                            </w:rPr>
                            <w:t>12</w:t>
                          </w:r>
                        </w:p>
                      </w:txbxContent>
                    </v:textbox>
                  </v:shape>
                </v:group>
                <v:group id="Groupe 130" o:spid="_x0000_s1121" style="position:absolute;left:50464;top:47790;width:22801;height:27189" coordsize="22800,2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Zone de texte 19" o:spid="_x0000_s1122" type="#_x0000_t202" style="position:absolute;left:2846;top:5520;width:16028;height:17692;rotation:6000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hL8QA&#10;AADbAAAADwAAAGRycy9kb3ducmV2LnhtbERPTWvCQBC9F/wPywi91Y09FBtdRSyF0B5sUxW8jdkx&#10;CWZnw+5Wk/56VxB6m8f7nNmiM404k/O1ZQXjUQKCuLC65lLB5uf9aQLCB2SNjWVS0JOHxXzwMMNU&#10;2wt/0zkPpYgh7FNUUIXQplL6oiKDfmRb4sgdrTMYInSl1A4vMdw08jlJXqTBmmNDhS2tKipO+a9R&#10;YN527nD4677G2/Xp88Nk+T7re6Ueh91yCiJQF/7Fd3em4/xXuP0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4S/EAAAA2wAAAA8AAAAAAAAAAAAAAAAAmAIAAGRycy9k&#10;b3ducmV2LnhtbFBLBQYAAAAABAAEAPUAAACJAwAAAAA=&#10;" filled="f" stroked="f" strokeweight=".5pt">
                    <v:textbox>
                      <w:txbxContent>
                        <w:p w:rsidR="007619D8" w:rsidRPr="0081323C" w:rsidRDefault="007619D8" w:rsidP="0081323C">
                          <w:pPr>
                            <w:spacing w:line="360" w:lineRule="auto"/>
                            <w:jc w:val="center"/>
                            <w:rPr>
                              <w:rFonts w:ascii="Comic Sans MS" w:hAnsi="Comic Sans MS"/>
                              <w:sz w:val="22"/>
                              <w:szCs w:val="22"/>
                              <w:lang w:val="en-CA"/>
                            </w:rPr>
                          </w:pPr>
                          <w:r w:rsidRPr="0081323C">
                            <w:rPr>
                              <w:rFonts w:ascii="Comic Sans MS" w:hAnsi="Comic Sans MS"/>
                              <w:sz w:val="22"/>
                              <w:szCs w:val="22"/>
                              <w:lang w:val="en-CA"/>
                            </w:rPr>
                            <w:t>Chewing gum often satisfies the desire for a snack, yet it is low in calories – averaging less than 10 per stick</w:t>
                          </w:r>
                          <w:r>
                            <w:rPr>
                              <w:rFonts w:ascii="Comic Sans MS" w:hAnsi="Comic Sans MS"/>
                              <w:sz w:val="22"/>
                              <w:szCs w:val="22"/>
                              <w:lang w:val="en-CA"/>
                            </w:rPr>
                            <w:t>.</w:t>
                          </w:r>
                        </w:p>
                      </w:txbxContent>
                    </v:textbox>
                  </v:shape>
                  <v:group id="Groupe 129" o:spid="_x0000_s1123" style="position:absolute;width:22800;height:27188" coordsize="22800,2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Étoile à 24 branches 30" o:spid="_x0000_s1124" type="#_x0000_t92" style="position:absolute;width:22800;height:27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098AA&#10;AADbAAAADwAAAGRycy9kb3ducmV2LnhtbERPTWsCMRC9F/wPYQRvNWu1RVajiKIIPdSuXrwNm3Gz&#10;uJlsk6jrv28OhR4f73u+7Gwj7uRD7VjBaJiBIC6drrlScDpuX6cgQkTW2DgmBU8KsFz0XuaYa/fg&#10;b7oXsRIphEOOCkyMbS5lKA1ZDEPXEifu4rzFmKCvpPb4SOG2kW9Z9iEt1pwaDLa0NlRei5tVMLmZ&#10;TaHJHr52n915bd/P2v+0Sg363WoGIlIX/8V/7r1WME7r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8098AAAADbAAAADwAAAAAAAAAAAAAAAACYAgAAZHJzL2Rvd25y&#10;ZXYueG1sUEsFBgAAAAAEAAQA9QAAAIUDAAAAAA==&#10;" filled="f" strokecolor="#385d8a" strokeweight="2pt"/>
                    <v:rect id="Rectangle 126" o:spid="_x0000_s1125" style="position:absolute;left:18201;top:15613;width:385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misMA&#10;AADcAAAADwAAAGRycy9kb3ducmV2LnhtbESPQYvCMBCF78L+hzALXmRN9SDaNS2yIIjsxerF29CM&#10;abGZlCbb1n9vFgRvM7z3vXmzzUfbiJ46XztWsJgnIIhLp2s2Ci7n/dcahA/IGhvHpOBBHvLsY7LF&#10;VLuBT9QXwYgYwj5FBVUIbSqlLyuy6OeuJY7azXUWQ1w7I3WHQwy3jVwmyUparDleqLCln4rKe/Fn&#10;Y42ZvBwefSGP5o6b9rcfjrOrUWr6Oe6+QQQaw9v8og86cssV/D8TJ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misMAAADcAAAADwAAAAAAAAAAAAAAAACYAgAAZHJzL2Rv&#10;d25yZXYueG1sUEsFBgAAAAAEAAQA9QAAAIgDAAAAAA==&#10;" fillcolor="window" strokecolor="windowText" strokeweight="2pt"/>
                    <v:shape id="Zone de texte 127" o:spid="_x0000_s1126" type="#_x0000_t202" style="position:absolute;left:17511;top:15096;width:4015;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7619D8" w:rsidRPr="008C3936" w:rsidRDefault="007619D8">
                            <w:pPr>
                              <w:rPr>
                                <w:sz w:val="16"/>
                                <w:szCs w:val="16"/>
                              </w:rPr>
                            </w:pPr>
                            <w:r>
                              <w:rPr>
                                <w:sz w:val="16"/>
                                <w:szCs w:val="16"/>
                              </w:rPr>
                              <w:t>14</w:t>
                            </w:r>
                          </w:p>
                        </w:txbxContent>
                      </v:textbox>
                    </v:shape>
                  </v:group>
                </v:group>
              </v:group>
            </w:pict>
          </mc:Fallback>
        </mc:AlternateContent>
      </w:r>
    </w:p>
    <w:p w:rsidR="0081323C" w:rsidRPr="0081323C" w:rsidRDefault="0081323C" w:rsidP="0081323C">
      <w:pPr>
        <w:rPr>
          <w:rFonts w:ascii="Comic Sans MS" w:hAnsi="Comic Sans MS" w:cstheme="minorHAnsi"/>
          <w:sz w:val="28"/>
          <w:szCs w:val="28"/>
          <w:lang w:val="en-CA"/>
        </w:rPr>
      </w:pPr>
    </w:p>
    <w:p w:rsidR="0081323C" w:rsidRPr="0081323C" w:rsidRDefault="0081323C" w:rsidP="0081323C">
      <w:pPr>
        <w:rPr>
          <w:rFonts w:ascii="Comic Sans MS" w:hAnsi="Comic Sans MS" w:cstheme="minorHAnsi"/>
          <w:sz w:val="28"/>
          <w:szCs w:val="28"/>
          <w:lang w:val="en-CA"/>
        </w:rPr>
      </w:pPr>
    </w:p>
    <w:p w:rsidR="00692709" w:rsidRDefault="0074562A" w:rsidP="00FF4535">
      <w:pPr>
        <w:pStyle w:val="sita-texte"/>
        <w:tabs>
          <w:tab w:val="left" w:pos="720"/>
          <w:tab w:val="left" w:pos="1440"/>
        </w:tabs>
        <w:jc w:val="left"/>
        <w:rPr>
          <w:sz w:val="24"/>
          <w:lang w:val="en-CA"/>
        </w:rPr>
        <w:sectPr w:rsidR="00692709" w:rsidSect="00692709">
          <w:footerReference w:type="default" r:id="rId66"/>
          <w:pgSz w:w="12240" w:h="15840" w:code="1"/>
          <w:pgMar w:top="720" w:right="1440" w:bottom="576" w:left="1440" w:header="720" w:footer="325" w:gutter="0"/>
          <w:cols w:space="720"/>
          <w:docGrid w:linePitch="326"/>
        </w:sectPr>
      </w:pPr>
      <w:r>
        <w:rPr>
          <w:noProof/>
          <w:lang w:eastAsia="fr-CA"/>
        </w:rPr>
        <w:drawing>
          <wp:anchor distT="0" distB="0" distL="114300" distR="114300" simplePos="0" relativeHeight="251834880" behindDoc="0" locked="0" layoutInCell="1" allowOverlap="1">
            <wp:simplePos x="0" y="0"/>
            <wp:positionH relativeFrom="column">
              <wp:posOffset>2838893</wp:posOffset>
            </wp:positionH>
            <wp:positionV relativeFrom="paragraph">
              <wp:posOffset>5957520</wp:posOffset>
            </wp:positionV>
            <wp:extent cx="1299242" cy="1778682"/>
            <wp:effectExtent l="0" t="0" r="0" b="0"/>
            <wp:wrapNone/>
            <wp:docPr id="525" name="Image 525" descr="Description : Bubblegum Spla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Bubblegum Splat">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9518" cy="1779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33856" behindDoc="0" locked="0" layoutInCell="1" allowOverlap="1">
            <wp:simplePos x="0" y="0"/>
            <wp:positionH relativeFrom="column">
              <wp:posOffset>2540664</wp:posOffset>
            </wp:positionH>
            <wp:positionV relativeFrom="paragraph">
              <wp:posOffset>761158</wp:posOffset>
            </wp:positionV>
            <wp:extent cx="1359631" cy="1913861"/>
            <wp:effectExtent l="0" t="0" r="0" b="0"/>
            <wp:wrapNone/>
            <wp:docPr id="524" name="Image 524" descr="Description : http://cache3.asset-cache.net/xt/164881853.jpg?v=1&amp;g=fs1%7C0%7CSKP126%7C81%7C853&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cache3.asset-cache.net/xt/164881853.jpg?v=1&amp;g=fs1%7C0%7CSKP126%7C81%7C853&amp;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9631" cy="1913861"/>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85">
        <w:rPr>
          <w:noProof/>
          <w:lang w:eastAsia="fr-CA"/>
        </w:rPr>
        <mc:AlternateContent>
          <mc:Choice Requires="wps">
            <w:drawing>
              <wp:anchor distT="0" distB="0" distL="114300" distR="114300" simplePos="0" relativeHeight="251809280" behindDoc="0" locked="0" layoutInCell="1" allowOverlap="1" wp14:anchorId="0990A20F" wp14:editId="0CA5D4CC">
                <wp:simplePos x="0" y="0"/>
                <wp:positionH relativeFrom="column">
                  <wp:posOffset>1837426</wp:posOffset>
                </wp:positionH>
                <wp:positionV relativeFrom="paragraph">
                  <wp:posOffset>7286565</wp:posOffset>
                </wp:positionV>
                <wp:extent cx="381635" cy="386715"/>
                <wp:effectExtent l="0" t="0" r="0" b="0"/>
                <wp:wrapNone/>
                <wp:docPr id="110" name="Zone de texte 110"/>
                <wp:cNvGraphicFramePr/>
                <a:graphic xmlns:a="http://schemas.openxmlformats.org/drawingml/2006/main">
                  <a:graphicData uri="http://schemas.microsoft.com/office/word/2010/wordprocessingShape">
                    <wps:wsp>
                      <wps:cNvSpPr txBox="1"/>
                      <wps:spPr>
                        <a:xfrm>
                          <a:off x="0" y="0"/>
                          <a:ext cx="381635" cy="386715"/>
                        </a:xfrm>
                        <a:prstGeom prst="rect">
                          <a:avLst/>
                        </a:prstGeom>
                        <a:noFill/>
                        <a:ln w="6350">
                          <a:noFill/>
                        </a:ln>
                        <a:effectLst/>
                      </wps:spPr>
                      <wps:txbx>
                        <w:txbxContent>
                          <w:p w:rsidR="007619D8" w:rsidRPr="00447694" w:rsidRDefault="007619D8" w:rsidP="00AC4785">
                            <w:pPr>
                              <w:rPr>
                                <w:sz w:val="16"/>
                                <w:szCs w:val="16"/>
                              </w:rPr>
                            </w:pPr>
                            <w:r>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0A20F" id="Zone de texte 110" o:spid="_x0000_s1127" type="#_x0000_t202" style="position:absolute;margin-left:144.7pt;margin-top:573.75pt;width:30.05pt;height:30.4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" filled="f" stroked="f" strokeweight=".5pt">
                <v:textbox>
                  <w:txbxContent>
                    <w:p w:rsidR="007619D8" w:rsidRPr="00447694" w:rsidRDefault="007619D8" w:rsidP="00AC4785">
                      <w:pPr>
                        <w:rPr>
                          <w:sz w:val="16"/>
                          <w:szCs w:val="16"/>
                        </w:rPr>
                      </w:pPr>
                      <w:r>
                        <w:rPr>
                          <w:sz w:val="16"/>
                          <w:szCs w:val="16"/>
                        </w:rPr>
                        <w:t>13</w:t>
                      </w:r>
                    </w:p>
                  </w:txbxContent>
                </v:textbox>
              </v:shape>
            </w:pict>
          </mc:Fallback>
        </mc:AlternateContent>
      </w:r>
      <w:r w:rsidR="001731EC">
        <w:rPr>
          <w:rFonts w:ascii="Harlow Solid Italic" w:hAnsi="Harlow Solid Italic" w:cstheme="minorHAnsi"/>
          <w:noProof/>
          <w:sz w:val="28"/>
          <w:szCs w:val="28"/>
          <w:lang w:eastAsia="fr-CA"/>
        </w:rPr>
        <mc:AlternateContent>
          <mc:Choice Requires="wps">
            <w:drawing>
              <wp:anchor distT="0" distB="0" distL="114300" distR="114300" simplePos="0" relativeHeight="251750912" behindDoc="0" locked="0" layoutInCell="1" allowOverlap="1" wp14:anchorId="50E14431" wp14:editId="6D01DA79">
                <wp:simplePos x="0" y="0"/>
                <wp:positionH relativeFrom="column">
                  <wp:posOffset>-47502</wp:posOffset>
                </wp:positionH>
                <wp:positionV relativeFrom="paragraph">
                  <wp:posOffset>7982280</wp:posOffset>
                </wp:positionV>
                <wp:extent cx="3396343" cy="0"/>
                <wp:effectExtent l="0" t="0" r="13970" b="19050"/>
                <wp:wrapNone/>
                <wp:docPr id="278" name="Connecteur droit 278"/>
                <wp:cNvGraphicFramePr/>
                <a:graphic xmlns:a="http://schemas.openxmlformats.org/drawingml/2006/main">
                  <a:graphicData uri="http://schemas.microsoft.com/office/word/2010/wordprocessingShape">
                    <wps:wsp>
                      <wps:cNvCnPr/>
                      <wps:spPr>
                        <a:xfrm>
                          <a:off x="0" y="0"/>
                          <a:ext cx="33963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C071B" id="Connecteur droit 278"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3.75pt,628.55pt" to="263.7pt,6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" strokecolor="black [3213]"/>
            </w:pict>
          </mc:Fallback>
        </mc:AlternateContent>
      </w:r>
      <w:r w:rsidR="001731EC">
        <w:rPr>
          <w:rFonts w:ascii="Harlow Solid Italic" w:hAnsi="Harlow Solid Italic" w:cstheme="minorHAnsi"/>
          <w:noProof/>
          <w:sz w:val="28"/>
          <w:szCs w:val="28"/>
          <w:lang w:eastAsia="fr-CA"/>
        </w:rPr>
        <mc:AlternateContent>
          <mc:Choice Requires="wps">
            <w:drawing>
              <wp:anchor distT="0" distB="0" distL="114300" distR="114300" simplePos="0" relativeHeight="251749888" behindDoc="0" locked="0" layoutInCell="1" allowOverlap="1" wp14:anchorId="079403C6" wp14:editId="546182D8">
                <wp:simplePos x="0" y="0"/>
                <wp:positionH relativeFrom="column">
                  <wp:posOffset>-47502</wp:posOffset>
                </wp:positionH>
                <wp:positionV relativeFrom="paragraph">
                  <wp:posOffset>7982280</wp:posOffset>
                </wp:positionV>
                <wp:extent cx="4631463" cy="249307"/>
                <wp:effectExtent l="0" t="0" r="0" b="0"/>
                <wp:wrapNone/>
                <wp:docPr id="277" name="Zone de texte 277"/>
                <wp:cNvGraphicFramePr/>
                <a:graphic xmlns:a="http://schemas.openxmlformats.org/drawingml/2006/main">
                  <a:graphicData uri="http://schemas.microsoft.com/office/word/2010/wordprocessingShape">
                    <wps:wsp>
                      <wps:cNvSpPr txBox="1"/>
                      <wps:spPr>
                        <a:xfrm>
                          <a:off x="0" y="0"/>
                          <a:ext cx="4631463" cy="24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1731EC" w:rsidRDefault="007619D8">
                            <w:pPr>
                              <w:rPr>
                                <w:sz w:val="18"/>
                                <w:szCs w:val="18"/>
                                <w:lang w:val="en-CA"/>
                              </w:rPr>
                            </w:pPr>
                            <w:r w:rsidRPr="001731EC">
                              <w:rPr>
                                <w:sz w:val="18"/>
                                <w:szCs w:val="18"/>
                                <w:lang w:val="en-CA"/>
                              </w:rPr>
                              <w:t xml:space="preserve">Text </w:t>
                            </w:r>
                            <w:r>
                              <w:rPr>
                                <w:sz w:val="18"/>
                                <w:szCs w:val="18"/>
                                <w:lang w:val="en-CA"/>
                              </w:rPr>
                              <w:t>adapted from Bubble Gum main p</w:t>
                            </w:r>
                            <w:r w:rsidRPr="001731EC">
                              <w:rPr>
                                <w:sz w:val="18"/>
                                <w:szCs w:val="18"/>
                                <w:lang w:val="en-CA"/>
                              </w:rPr>
                              <w:t>age http</w:t>
                            </w:r>
                            <w:r>
                              <w:rPr>
                                <w:sz w:val="18"/>
                                <w:szCs w:val="18"/>
                                <w:lang w:val="en-CA"/>
                              </w:rPr>
                              <w:t>://library.thinkquest.org/J0113191/facts.html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03C6" id="Zone de texte 277" o:spid="_x0000_s1128" type="#_x0000_t202" style="position:absolute;margin-left:-3.75pt;margin-top:628.55pt;width:364.7pt;height:19.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" fillcolor="white [3201]" stroked="f" strokeweight=".5pt">
                <v:textbox>
                  <w:txbxContent>
                    <w:p w:rsidR="007619D8" w:rsidRPr="001731EC" w:rsidRDefault="007619D8">
                      <w:pPr>
                        <w:rPr>
                          <w:sz w:val="18"/>
                          <w:szCs w:val="18"/>
                          <w:lang w:val="en-CA"/>
                        </w:rPr>
                      </w:pPr>
                      <w:r w:rsidRPr="001731EC">
                        <w:rPr>
                          <w:sz w:val="18"/>
                          <w:szCs w:val="18"/>
                          <w:lang w:val="en-CA"/>
                        </w:rPr>
                        <w:t xml:space="preserve">Text </w:t>
                      </w:r>
                      <w:r>
                        <w:rPr>
                          <w:sz w:val="18"/>
                          <w:szCs w:val="18"/>
                          <w:lang w:val="en-CA"/>
                        </w:rPr>
                        <w:t>adapted from Bubble Gum main p</w:t>
                      </w:r>
                      <w:r w:rsidRPr="001731EC">
                        <w:rPr>
                          <w:sz w:val="18"/>
                          <w:szCs w:val="18"/>
                          <w:lang w:val="en-CA"/>
                        </w:rPr>
                        <w:t>age http</w:t>
                      </w:r>
                      <w:r>
                        <w:rPr>
                          <w:sz w:val="18"/>
                          <w:szCs w:val="18"/>
                          <w:lang w:val="en-CA"/>
                        </w:rPr>
                        <w:t>://library.thinkquest.org/J0113191/facts.html</w:t>
                      </w:r>
                    </w:p>
                  </w:txbxContent>
                </v:textbox>
              </v:shape>
            </w:pict>
          </mc:Fallback>
        </mc:AlternateContent>
      </w:r>
      <w:r w:rsidR="00365125">
        <w:rPr>
          <w:rFonts w:ascii="Harlow Solid Italic" w:hAnsi="Harlow Solid Italic" w:cstheme="minorHAnsi"/>
          <w:noProof/>
          <w:sz w:val="28"/>
          <w:szCs w:val="28"/>
          <w:lang w:eastAsia="fr-CA"/>
        </w:rPr>
        <mc:AlternateContent>
          <mc:Choice Requires="wps">
            <w:drawing>
              <wp:anchor distT="0" distB="0" distL="114300" distR="114300" simplePos="0" relativeHeight="251732480" behindDoc="0" locked="0" layoutInCell="1" allowOverlap="1" wp14:anchorId="3BE56FFC" wp14:editId="6C05F661">
                <wp:simplePos x="0" y="0"/>
                <wp:positionH relativeFrom="column">
                  <wp:posOffset>1891577</wp:posOffset>
                </wp:positionH>
                <wp:positionV relativeFrom="paragraph">
                  <wp:posOffset>7343140</wp:posOffset>
                </wp:positionV>
                <wp:extent cx="385445" cy="391795"/>
                <wp:effectExtent l="0" t="0" r="14605" b="27305"/>
                <wp:wrapNone/>
                <wp:docPr id="260" name="Rectangle 260"/>
                <wp:cNvGraphicFramePr/>
                <a:graphic xmlns:a="http://schemas.openxmlformats.org/drawingml/2006/main">
                  <a:graphicData uri="http://schemas.microsoft.com/office/word/2010/wordprocessingShape">
                    <wps:wsp>
                      <wps:cNvSpPr/>
                      <wps:spPr>
                        <a:xfrm>
                          <a:off x="0" y="0"/>
                          <a:ext cx="385445" cy="3917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70234" id="Rectangle 260" o:spid="_x0000_s1026" style="position:absolute;margin-left:148.95pt;margin-top:578.2pt;width:30.35pt;height:30.8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" fillcolor="window" strokecolor="windowText" strokeweight="2pt"/>
            </w:pict>
          </mc:Fallback>
        </mc:AlternateContent>
      </w:r>
    </w:p>
    <w:p w:rsidR="00CD7170" w:rsidRPr="0074562A" w:rsidRDefault="00CD7170" w:rsidP="003F5EA2">
      <w:pPr>
        <w:pStyle w:val="sita-texte"/>
        <w:shd w:val="clear" w:color="auto" w:fill="FF66CC"/>
        <w:tabs>
          <w:tab w:val="right" w:pos="9720"/>
        </w:tabs>
        <w:jc w:val="left"/>
        <w:rPr>
          <w:b/>
          <w:bCs/>
          <w:caps/>
          <w:color w:val="FFFFFF"/>
          <w:sz w:val="32"/>
          <w:szCs w:val="32"/>
          <w:shd w:val="clear" w:color="auto" w:fill="FF66CC"/>
          <w:lang w:val="en-CA"/>
        </w:rPr>
      </w:pPr>
      <w:r w:rsidRPr="0074562A">
        <w:rPr>
          <w:b/>
          <w:bCs/>
          <w:caps/>
          <w:color w:val="FFFFFF"/>
          <w:sz w:val="32"/>
          <w:szCs w:val="32"/>
          <w:lang w:val="en-CA"/>
        </w:rPr>
        <w:lastRenderedPageBreak/>
        <w:t>Introductory activity</w:t>
      </w:r>
      <w:r w:rsidRPr="0074562A">
        <w:rPr>
          <w:b/>
          <w:bCs/>
          <w:caps/>
          <w:color w:val="FFFFFF"/>
          <w:sz w:val="32"/>
          <w:szCs w:val="32"/>
          <w:lang w:val="en-CA"/>
        </w:rPr>
        <w:tab/>
      </w:r>
      <w:r w:rsidR="0074562A" w:rsidRPr="0074562A">
        <w:rPr>
          <w:b/>
          <w:bCs/>
          <w:caps/>
          <w:color w:val="FFFFFF"/>
          <w:sz w:val="32"/>
          <w:szCs w:val="32"/>
          <w:lang w:val="en-CA"/>
        </w:rPr>
        <w:t>BRAINSTORMING</w:t>
      </w:r>
    </w:p>
    <w:p w:rsidR="00CD7170" w:rsidRPr="00902F70" w:rsidRDefault="00CD7170" w:rsidP="003F5EA2">
      <w:pPr>
        <w:pStyle w:val="sita-texte"/>
        <w:shd w:val="clear" w:color="auto" w:fill="FFFFFF"/>
        <w:tabs>
          <w:tab w:val="right" w:pos="9720"/>
        </w:tabs>
        <w:jc w:val="left"/>
        <w:rPr>
          <w:b/>
          <w:bCs/>
          <w:caps/>
          <w:color w:val="FFFFFF"/>
          <w:sz w:val="28"/>
          <w:szCs w:val="28"/>
          <w:shd w:val="clear" w:color="auto" w:fill="FF66CC"/>
          <w:lang w:val="en-CA"/>
        </w:rPr>
      </w:pPr>
      <w:r w:rsidRPr="00A36D56">
        <w:rPr>
          <w:b/>
          <w:bCs/>
          <w:caps/>
          <w:color w:val="FFFFFF"/>
          <w:sz w:val="28"/>
          <w:szCs w:val="28"/>
          <w:lang w:val="en-CA"/>
        </w:rPr>
        <w:t>TRODUCTORY TASK</w:t>
      </w:r>
    </w:p>
    <w:p w:rsidR="00D46F3B" w:rsidRDefault="00FB0C46" w:rsidP="00CD7170">
      <w:pPr>
        <w:pStyle w:val="NormalWeb"/>
        <w:spacing w:before="0" w:beforeAutospacing="0" w:after="0" w:afterAutospacing="0"/>
        <w:jc w:val="both"/>
        <w:rPr>
          <w:rFonts w:ascii="Trebuchet MS" w:hAnsi="Trebuchet MS"/>
          <w:b/>
          <w:bCs/>
          <w:lang w:val="en-US"/>
        </w:rPr>
      </w:pPr>
      <w:r>
        <w:rPr>
          <w:rFonts w:ascii="Trebuchet MS" w:hAnsi="Trebuchet MS"/>
          <w:b/>
          <w:bCs/>
          <w:noProof/>
        </w:rPr>
        <w:pict>
          <v:group id="_x0000_s1299" style="position:absolute;left:0;text-align:left;margin-left:5.65pt;margin-top:6.75pt;width:479.7pt;height:611.5pt;z-index:251779584" coordorigin="1461,1593" coordsize="9371,12058">
            <v:shape id="rg_hi" o:spid="_x0000_s1174" type="#_x0000_t75" href="http://www.google.ca/imgres?q=bubble+gum+machine+clipart&amp;hl=fr&amp;tbo=d&amp;biw=1016&amp;bih=564&amp;tbm=isch&amp;tbnid=nj636KRt-2B32M:&amp;imgrefurl=http://www.pamsclipart.com/clipart_images/a_gumball_machine_full_of_brightly_colored_gumballs_0515-0908-2902-4001.html&amp;docid=DO2jvlsoE3LmCM&amp;imgurl=http://www.pamsclipart.com/clipart_images/a_gumball_machine_full_of_brightly_colored_gumballs_0515-0908-2902-4001_SMU.jpg&amp;w=148&amp;h=300&amp;ei=xi_TUPGdBYaNqgGPxYHYBQ&amp;zoom=1&amp;iact=hc&amp;vpx=282&amp;vpy=29&amp;dur=2984&amp;hovh=240&amp;hovw=118&amp;tx=119&amp;ty=139&amp;sig=114820402032015057095&amp;page=1&amp;tbnh=156&amp;tbnw=77&amp;start=0&amp;ndsp=26&amp;ved=1t:429,r:3,s:0,i:97" style="position:absolute;left:5431;top:6217;width:1457;height:2963" o:regroupid="1" o:button="t">
              <v:imagedata r:id="rId70" o:title="ANd9GcSbXz_8w8aP0tRp2Jpwjz2UtClOb0LVVXNsIu7QYGUe2zz3TtCC"/>
            </v:shape>
            <v:oval id="_x0000_s1175" style="position:absolute;left:4879;top:5720;width:2493;height:3933" o:regroupid="1" filled="f"/>
            <v:shape id="_x0000_s1176" type="#_x0000_t32" style="position:absolute;left:1461;top:1593;width:3740;height:4750;flip:x y" o:connectortype="straight" o:regroupid="1"/>
            <v:shape id="_x0000_s1177" type="#_x0000_t32" style="position:absolute;left:7136;top:8836;width:3696;height:4707" o:connectortype="straight" o:regroupid="1"/>
            <v:shape id="_x0000_s1178" type="#_x0000_t32" style="position:absolute;left:7050;top:1593;width:3653;height:4750;flip:y" o:connectortype="straight" o:regroupid="1"/>
            <v:shape id="_x0000_s1179" type="#_x0000_t32" style="position:absolute;left:1461;top:8836;width:3673;height:4815;flip:y" o:connectortype="straight" o:regroupid="1"/>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80" type="#_x0000_t145" style="position:absolute;left:4789;top:9054;width:2746;height:976" o:regroupid="1" fillcolor="black">
              <v:shadow color="#868686"/>
              <v:textpath style="font-family:&quot;Times New Roman&quot;" fitshape="t" trim="t" string="Where does gum come from?"/>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81" type="#_x0000_t175" style="position:absolute;left:6372;top:7107;width:2837;height:838;rotation:270" o:regroupid="1" fillcolor="black">
              <v:shadow color="#868686"/>
              <v:textpath style="font-family:&quot;Times New Roman&quot;;v-text-kern:t" trim="t" fitpath="t" string="How many flavors of&#10;gum can you think of ?"/>
            </v:shape>
            <v:shape id="_x0000_s1182" type="#_x0000_t145" style="position:absolute;left:5006;top:5325;width:2134;height:395;rotation:180" o:regroupid="1" fillcolor="black">
              <v:shadow color="#868686"/>
              <v:textpath style="font-family:&quot;Times New Roman&quot;;font-size:12pt" fitshape="t" trim="t" string="What are some&#10;brands of gum?"/>
            </v:shape>
            <v:shape id="_x0000_s1183" type="#_x0000_t145" style="position:absolute;left:3416;top:7226;width:2837;height:599;rotation:90" o:regroupid="1" fillcolor="black">
              <v:shadow color="#868686"/>
              <v:textpath style="font-family:&quot;Times New Roman&quot;" fitshape="t" trim="t" string="Why do you chew gum?"/>
            </v:shape>
          </v:group>
        </w:pict>
      </w:r>
      <w:r w:rsidR="00D46F3B">
        <w:rPr>
          <w:b/>
          <w:bCs/>
          <w:caps/>
          <w:noProof/>
          <w:color w:val="FFFFFF"/>
          <w:sz w:val="28"/>
          <w:szCs w:val="28"/>
        </w:rPr>
        <mc:AlternateContent>
          <mc:Choice Requires="wps">
            <w:drawing>
              <wp:anchor distT="0" distB="0" distL="114300" distR="114300" simplePos="0" relativeHeight="251745792" behindDoc="0" locked="0" layoutInCell="1" allowOverlap="1" wp14:anchorId="192412FF" wp14:editId="17F978C3">
                <wp:simplePos x="0" y="0"/>
                <wp:positionH relativeFrom="column">
                  <wp:posOffset>14569</wp:posOffset>
                </wp:positionH>
                <wp:positionV relativeFrom="paragraph">
                  <wp:posOffset>12903</wp:posOffset>
                </wp:positionV>
                <wp:extent cx="6162675" cy="7884795"/>
                <wp:effectExtent l="0" t="0" r="28575" b="20955"/>
                <wp:wrapNone/>
                <wp:docPr id="267" name="Rectangle 267"/>
                <wp:cNvGraphicFramePr/>
                <a:graphic xmlns:a="http://schemas.openxmlformats.org/drawingml/2006/main">
                  <a:graphicData uri="http://schemas.microsoft.com/office/word/2010/wordprocessingShape">
                    <wps:wsp>
                      <wps:cNvSpPr/>
                      <wps:spPr>
                        <a:xfrm>
                          <a:off x="0" y="0"/>
                          <a:ext cx="6162675" cy="78847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02643" id="Rectangle 267" o:spid="_x0000_s1026" style="position:absolute;margin-left:1.15pt;margin-top:1pt;width:485.25pt;height:620.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" filled="f" strokecolor="#243f60 [1604]" strokeweight="2pt"/>
            </w:pict>
          </mc:Fallback>
        </mc:AlternateContent>
      </w:r>
    </w:p>
    <w:p w:rsidR="00D46F3B" w:rsidRDefault="00D46F3B" w:rsidP="00CD7170">
      <w:pPr>
        <w:pStyle w:val="NormalWeb"/>
        <w:spacing w:before="0" w:beforeAutospacing="0" w:after="0" w:afterAutospacing="0"/>
        <w:jc w:val="both"/>
        <w:rPr>
          <w:rFonts w:ascii="Trebuchet MS" w:hAnsi="Trebuchet MS"/>
          <w:b/>
          <w:bCs/>
          <w:lang w:val="en-US"/>
        </w:rPr>
      </w:pPr>
    </w:p>
    <w:p w:rsidR="00D46F3B" w:rsidRDefault="00D46F3B" w:rsidP="00CD7170">
      <w:pPr>
        <w:pStyle w:val="NormalWeb"/>
        <w:spacing w:before="0" w:beforeAutospacing="0" w:after="0" w:afterAutospacing="0"/>
        <w:jc w:val="both"/>
        <w:rPr>
          <w:rFonts w:ascii="Trebuchet MS" w:hAnsi="Trebuchet MS"/>
          <w:b/>
          <w:bCs/>
          <w:lang w:val="en-US"/>
        </w:rPr>
      </w:pPr>
    </w:p>
    <w:p w:rsidR="00D46F3B" w:rsidRDefault="00D46F3B" w:rsidP="00CD7170">
      <w:pPr>
        <w:pStyle w:val="NormalWeb"/>
        <w:spacing w:before="0" w:beforeAutospacing="0" w:after="0" w:afterAutospacing="0"/>
        <w:jc w:val="both"/>
        <w:rPr>
          <w:rFonts w:ascii="Trebuchet MS" w:hAnsi="Trebuchet MS"/>
          <w:b/>
          <w:bCs/>
          <w:lang w:val="en-US"/>
        </w:rPr>
      </w:pPr>
    </w:p>
    <w:p w:rsidR="00D46F3B" w:rsidRDefault="00D46F3B" w:rsidP="00CD7170">
      <w:pPr>
        <w:pStyle w:val="NormalWeb"/>
        <w:spacing w:before="0" w:beforeAutospacing="0" w:after="0" w:afterAutospacing="0"/>
        <w:jc w:val="both"/>
        <w:rPr>
          <w:rFonts w:ascii="Trebuchet MS" w:hAnsi="Trebuchet MS"/>
          <w:b/>
          <w:bCs/>
          <w:lang w:val="en-US"/>
        </w:rPr>
      </w:pPr>
    </w:p>
    <w:p w:rsidR="00D46F3B" w:rsidRDefault="00D46F3B" w:rsidP="00CD7170">
      <w:pPr>
        <w:pStyle w:val="NormalWeb"/>
        <w:spacing w:before="0" w:beforeAutospacing="0" w:after="0" w:afterAutospacing="0"/>
        <w:jc w:val="both"/>
        <w:rPr>
          <w:rFonts w:ascii="Trebuchet MS" w:hAnsi="Trebuchet MS"/>
          <w:b/>
          <w:bCs/>
          <w:lang w:val="en-US"/>
        </w:rPr>
      </w:pPr>
    </w:p>
    <w:p w:rsidR="005010C1" w:rsidRDefault="005010C1" w:rsidP="005010C1">
      <w:pPr>
        <w:rPr>
          <w:rFonts w:ascii="Trebuchet MS" w:hAnsi="Trebuchet MS"/>
          <w:b/>
          <w:bCs/>
          <w:i/>
          <w:szCs w:val="24"/>
          <w:lang w:val="en-US"/>
        </w:rPr>
      </w:pPr>
    </w:p>
    <w:p w:rsidR="005010C1" w:rsidRPr="0089481A" w:rsidRDefault="005010C1" w:rsidP="004F0D84">
      <w:pPr>
        <w:jc w:val="center"/>
        <w:rPr>
          <w:rFonts w:ascii="Trebuchet MS" w:hAnsi="Trebuchet MS"/>
          <w:b/>
          <w:bCs/>
          <w:szCs w:val="24"/>
          <w:lang w:val="en-US"/>
        </w:rPr>
      </w:pPr>
    </w:p>
    <w:p w:rsidR="00BA57DB" w:rsidRPr="005010C1" w:rsidRDefault="00EB18EA" w:rsidP="00035106">
      <w:pPr>
        <w:tabs>
          <w:tab w:val="left" w:pos="1620"/>
        </w:tabs>
        <w:rPr>
          <w:sz w:val="8"/>
          <w:szCs w:val="8"/>
          <w:lang w:val="en-US"/>
        </w:rPr>
      </w:pPr>
      <w:r>
        <w:rPr>
          <w:noProof/>
          <w:sz w:val="8"/>
          <w:szCs w:val="8"/>
          <w:lang w:eastAsia="fr-CA"/>
        </w:rPr>
        <mc:AlternateContent>
          <mc:Choice Requires="wps">
            <w:drawing>
              <wp:anchor distT="0" distB="0" distL="114300" distR="114300" simplePos="0" relativeHeight="251826688" behindDoc="0" locked="0" layoutInCell="1" allowOverlap="1">
                <wp:simplePos x="0" y="0"/>
                <wp:positionH relativeFrom="column">
                  <wp:posOffset>18607</wp:posOffset>
                </wp:positionH>
                <wp:positionV relativeFrom="paragraph">
                  <wp:posOffset>7046728</wp:posOffset>
                </wp:positionV>
                <wp:extent cx="5996763" cy="223284"/>
                <wp:effectExtent l="0" t="0" r="4445" b="5715"/>
                <wp:wrapNone/>
                <wp:docPr id="23" name="Zone de texte 23"/>
                <wp:cNvGraphicFramePr/>
                <a:graphic xmlns:a="http://schemas.openxmlformats.org/drawingml/2006/main">
                  <a:graphicData uri="http://schemas.microsoft.com/office/word/2010/wordprocessingShape">
                    <wps:wsp>
                      <wps:cNvSpPr txBox="1"/>
                      <wps:spPr>
                        <a:xfrm>
                          <a:off x="0" y="0"/>
                          <a:ext cx="5996763"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19D8" w:rsidRPr="007B7824" w:rsidRDefault="007619D8">
                            <w:pPr>
                              <w:rPr>
                                <w:sz w:val="12"/>
                                <w:szCs w:val="12"/>
                                <w:lang w:val="en-CA"/>
                              </w:rPr>
                            </w:pPr>
                            <w:r>
                              <w:rPr>
                                <w:sz w:val="12"/>
                                <w:szCs w:val="12"/>
                              </w:rPr>
                              <w:fldChar w:fldCharType="begin"/>
                            </w:r>
                            <w:r w:rsidRPr="007B7824">
                              <w:rPr>
                                <w:sz w:val="12"/>
                                <w:szCs w:val="12"/>
                                <w:lang w:val="en-CA"/>
                              </w:rPr>
                              <w:instrText xml:space="preserve"> FILENAME  \p  \* MERGEFORMAT </w:instrText>
                            </w:r>
                            <w:r>
                              <w:rPr>
                                <w:sz w:val="12"/>
                                <w:szCs w:val="12"/>
                              </w:rPr>
                              <w:fldChar w:fldCharType="separate"/>
                            </w:r>
                            <w:r w:rsidR="00825E18">
                              <w:rPr>
                                <w:noProof/>
                                <w:sz w:val="12"/>
                                <w:szCs w:val="12"/>
                                <w:lang w:val="en-CA"/>
                              </w:rPr>
                              <w:t>\\adm-cad\cad\Usagers\Res-ANJ-StL-ES\Annexe-PAT\Josée_DeChamplain\Golini_Viviane\E-S\Gum Ageless Candy\Student Booklet_14-01-30.docx</w:t>
                            </w:r>
                            <w:r>
                              <w:rPr>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129" type="#_x0000_t202" style="position:absolute;margin-left:1.45pt;margin-top:554.85pt;width:472.2pt;height:17.6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" fillcolor="white [3201]" stroked="f" strokeweight=".5pt">
                <v:textbox>
                  <w:txbxContent>
                    <w:p w:rsidR="007619D8" w:rsidRPr="007B7824" w:rsidRDefault="007619D8">
                      <w:pPr>
                        <w:rPr>
                          <w:sz w:val="12"/>
                          <w:szCs w:val="12"/>
                          <w:lang w:val="en-CA"/>
                        </w:rPr>
                      </w:pPr>
                      <w:r>
                        <w:rPr>
                          <w:sz w:val="12"/>
                          <w:szCs w:val="12"/>
                        </w:rPr>
                        <w:fldChar w:fldCharType="begin"/>
                      </w:r>
                      <w:r w:rsidRPr="007B7824">
                        <w:rPr>
                          <w:sz w:val="12"/>
                          <w:szCs w:val="12"/>
                          <w:lang w:val="en-CA"/>
                        </w:rPr>
                        <w:instrText xml:space="preserve"> FILENAME  \p  \* MERGEFORMAT </w:instrText>
                      </w:r>
                      <w:r>
                        <w:rPr>
                          <w:sz w:val="12"/>
                          <w:szCs w:val="12"/>
                        </w:rPr>
                        <w:fldChar w:fldCharType="separate"/>
                      </w:r>
                      <w:r w:rsidR="00825E18">
                        <w:rPr>
                          <w:noProof/>
                          <w:sz w:val="12"/>
                          <w:szCs w:val="12"/>
                          <w:lang w:val="en-CA"/>
                        </w:rPr>
                        <w:t>\\adm-cad\cad\Usagers\Res-ANJ-StL-ES\Annexe-PAT\Josée_DeChamplain\Golini_Viviane\E-S\Gum Ageless Candy\Student Booklet_14-01-30.docx</w:t>
                      </w:r>
                      <w:r>
                        <w:rPr>
                          <w:sz w:val="12"/>
                          <w:szCs w:val="12"/>
                        </w:rPr>
                        <w:fldChar w:fldCharType="end"/>
                      </w:r>
                    </w:p>
                  </w:txbxContent>
                </v:textbox>
              </v:shape>
            </w:pict>
          </mc:Fallback>
        </mc:AlternateContent>
      </w:r>
    </w:p>
    <w:sectPr w:rsidR="00BA57DB" w:rsidRPr="005010C1" w:rsidSect="00A35DC6">
      <w:headerReference w:type="default" r:id="rId71"/>
      <w:footerReference w:type="default" r:id="rId72"/>
      <w:pgSz w:w="12240" w:h="15840" w:code="1"/>
      <w:pgMar w:top="1260" w:right="1260" w:bottom="1440" w:left="1260"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9D8" w:rsidRDefault="007619D8">
      <w:r>
        <w:separator/>
      </w:r>
    </w:p>
  </w:endnote>
  <w:endnote w:type="continuationSeparator" w:id="0">
    <w:p w:rsidR="007619D8" w:rsidRDefault="0076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embedRegular r:id="rId1" w:fontKey="{F2210251-F645-4FAB-A733-0AD4BBA46623}"/>
    <w:embedBold r:id="rId2" w:fontKey="{1EF9E14B-4BDB-4998-8F78-784EF56F409F}"/>
    <w:embedBoldItalic r:id="rId3" w:fontKey="{4504D050-2BFE-40AD-82B2-C5601C20128B}"/>
  </w:font>
  <w:font w:name="Trebuchet MS">
    <w:panose1 w:val="020B0603020202020204"/>
    <w:charset w:val="00"/>
    <w:family w:val="swiss"/>
    <w:pitch w:val="variable"/>
    <w:sig w:usb0="00000287" w:usb1="00000000" w:usb2="00000000" w:usb3="00000000" w:csb0="0000009F" w:csb1="00000000"/>
    <w:embedRegular r:id="rId4" w:fontKey="{547BA872-089E-4DBA-92A4-FD87F7FB42BD}"/>
    <w:embedBold r:id="rId5" w:fontKey="{66520A30-6726-49C4-9D50-65DECA14B1FB}"/>
    <w:embedItalic r:id="rId6" w:fontKey="{AB2B102F-94E9-43A5-9419-B7A08371C6D2}"/>
    <w:embedBoldItalic r:id="rId7" w:fontKey="{94DF249A-8947-4F8C-9201-47639175A04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B1095A92-2E8F-4BF6-9A02-734456947510}"/>
    <w:embedBold r:id="rId9" w:fontKey="{8DD359E6-7A87-4929-A8C7-148427B3F67E}"/>
    <w:embedBoldItalic r:id="rId10" w:fontKey="{3394316D-2B20-4244-AD90-66432FDA19CB}"/>
  </w:font>
  <w:font w:name="Berlin Sans FB">
    <w:panose1 w:val="020E0602020502020306"/>
    <w:charset w:val="00"/>
    <w:family w:val="swiss"/>
    <w:pitch w:val="variable"/>
    <w:sig w:usb0="00000003" w:usb1="00000000" w:usb2="00000000" w:usb3="00000000" w:csb0="00000001" w:csb1="00000000"/>
    <w:embedRegular r:id="rId11" w:fontKey="{FD72D223-8CE0-4010-AB6B-3C0B17ED60C8}"/>
    <w:embedBold r:id="rId12" w:fontKey="{45001CF2-5A78-496A-923C-F3370B889AA0}"/>
  </w:font>
  <w:font w:name="Arial Unicode MS">
    <w:panose1 w:val="020B0604020202020204"/>
    <w:charset w:val="00"/>
    <w:family w:val="roman"/>
    <w:notTrueType/>
    <w:pitch w:val="variable"/>
    <w:sig w:usb0="00000003" w:usb1="00000000" w:usb2="00000000" w:usb3="00000000" w:csb0="00000001" w:csb1="00000000"/>
  </w:font>
  <w:font w:name="Express Deco Gothic SSi">
    <w:altName w:val="Impact"/>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embedItalic r:id="rId13" w:fontKey="{03E2261A-EA22-4D18-A51A-E60B74E8A2FB}"/>
  </w:font>
  <w:font w:name="Tahoma">
    <w:panose1 w:val="020B0604030504040204"/>
    <w:charset w:val="00"/>
    <w:family w:val="swiss"/>
    <w:pitch w:val="variable"/>
    <w:sig w:usb0="E1002EFF" w:usb1="C000605B" w:usb2="00000029" w:usb3="00000000" w:csb0="000101FF" w:csb1="00000000"/>
    <w:embedRegular r:id="rId14" w:fontKey="{F0485BB6-0D7E-47FC-B378-6A572B38AB67}"/>
  </w:font>
  <w:font w:name="Century Gothic">
    <w:panose1 w:val="020B0502020202020204"/>
    <w:charset w:val="00"/>
    <w:family w:val="swiss"/>
    <w:pitch w:val="variable"/>
    <w:sig w:usb0="00000287" w:usb1="00000000" w:usb2="00000000" w:usb3="00000000" w:csb0="0000009F" w:csb1="00000000"/>
    <w:embedBold r:id="rId15" w:fontKey="{3610754D-A882-46E0-95CA-87F88C744EAC}"/>
  </w:font>
  <w:font w:name="Calibri">
    <w:panose1 w:val="020F0502020204030204"/>
    <w:charset w:val="00"/>
    <w:family w:val="swiss"/>
    <w:pitch w:val="variable"/>
    <w:sig w:usb0="E00002FF" w:usb1="4000ACFF" w:usb2="00000001" w:usb3="00000000" w:csb0="0000019F" w:csb1="00000000"/>
    <w:embedRegular r:id="rId16" w:fontKey="{0CFBBA62-86E9-469D-83FA-C9B0A73480C6}"/>
    <w:embedBold r:id="rId17" w:fontKey="{97949D6B-6CC4-49E1-8DD5-9D9D6A265F35}"/>
    <w:embedBoldItalic r:id="rId18" w:fontKey="{E9894639-477E-4475-BE6D-77C51DB5DDF7}"/>
  </w:font>
  <w:font w:name="Harlow Solid Italic">
    <w:panose1 w:val="04030604020F02020D02"/>
    <w:charset w:val="00"/>
    <w:family w:val="decorative"/>
    <w:pitch w:val="variable"/>
    <w:sig w:usb0="00000003" w:usb1="00000000" w:usb2="00000000" w:usb3="00000000" w:csb0="00000001" w:csb1="00000000"/>
    <w:embedRegular r:id="rId19" w:fontKey="{E2C7ECEC-2356-45CE-AD04-718811C15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fr-CA"/>
      </w:rPr>
      <w:id w:val="1220944690"/>
      <w:docPartObj>
        <w:docPartGallery w:val="Page Numbers (Bottom of Page)"/>
        <w:docPartUnique/>
      </w:docPartObj>
    </w:sdtPr>
    <w:sdtEndPr/>
    <w:sdtContent>
      <w:p w:rsidR="007619D8" w:rsidRPr="00412B0C" w:rsidRDefault="007619D8" w:rsidP="00412B0C">
        <w:pPr>
          <w:pStyle w:val="Pieddepage"/>
          <w:ind w:right="-630"/>
          <w:jc w:val="center"/>
          <w:rPr>
            <w:lang w:val="fr-CA"/>
          </w:rPr>
        </w:pPr>
        <w:r>
          <w:rPr>
            <w:noProof/>
            <w:lang w:val="fr-CA" w:eastAsia="fr-CA"/>
          </w:rPr>
          <mc:AlternateContent>
            <mc:Choice Requires="wpg">
              <w:drawing>
                <wp:anchor distT="0" distB="0" distL="114300" distR="114300" simplePos="0" relativeHeight="251661312" behindDoc="0" locked="0" layoutInCell="0" allowOverlap="1" wp14:editId="18FBA584">
                  <wp:simplePos x="0" y="0"/>
                  <wp:positionH relativeFrom="rightMargin">
                    <wp:align>right</wp:align>
                  </wp:positionH>
                  <wp:positionV relativeFrom="bottomMargin">
                    <wp:align>bottom</wp:align>
                  </wp:positionV>
                  <wp:extent cx="914400" cy="914400"/>
                  <wp:effectExtent l="19050" t="0" r="0" b="0"/>
                  <wp:wrapNone/>
                  <wp:docPr id="53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40"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619D8" w:rsidRDefault="007619D8"/>
                            </w:txbxContent>
                          </wps:txbx>
                          <wps:bodyPr rot="0" vert="horz" wrap="square" lIns="91440" tIns="45720" rIns="91440" bIns="45720" anchor="t" anchorCtr="0" upright="1">
                            <a:noAutofit/>
                          </wps:bodyPr>
                        </wps:wsp>
                        <wps:wsp>
                          <wps:cNvPr id="541"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2</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6" o:spid="_x0000_s1130" style="position:absolute;left:0;text-align:left;margin-left:20.8pt;margin-top:0;width:1in;height:1in;z-index:25166131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" o:allowincell="f">
                  <v:rect id="Rectangle 3" o:spid="_x0000_s1131"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6cIA&#10;AADcAAAADwAAAGRycy9kb3ducmV2LnhtbERPy2rCQBTdF/yH4QrumhmrhjbNKFIQhNpFTaHbS+bm&#10;gZk7MTNq/PvOQujycN75ZrSduNLgW8ca5okCQVw603Kt4afYPb+C8AHZYOeYNNzJw2Y9ecoxM+7G&#10;33Q9hlrEEPYZamhC6DMpfdmQRZ+4njhylRsshgiHWpoBbzHcdvJFqVRabDk2NNjTR0Pl6XixGjBd&#10;mvNXtTgUn5cU3+pR7Va/SuvZdNy+gwg0hn/xw703GlbL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XpwgAAANwAAAAPAAAAAAAAAAAAAAAAAJgCAABkcnMvZG93&#10;bnJldi54bWxQSwUGAAAAAAQABAD1AAAAhwMAAAAA&#10;" stroked="f">
                    <v:textbox>
                      <w:txbxContent>
                        <w:p w:rsidR="007619D8" w:rsidRDefault="007619D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132"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f9sUA&#10;AADcAAAADwAAAGRycy9kb3ducmV2LnhtbESPQWvCQBSE74L/YXlCb7pRqimpq4hgW7SIjeb+mn0m&#10;wezbkN1q+u+7gtDjMDPfMPNlZ2pxpdZVlhWMRxEI4tzqigsFp+Nm+ALCeWSNtWVS8EsOlot+b46J&#10;tjf+omvqCxEg7BJUUHrfJFK6vCSDbmQb4uCdbWvQB9kWUrd4C3BTy0kUzaTBisNCiQ2tS8ov6Y9R&#10;EL/H358HyurzWxZvs12ayWq/Uepp0K1eQXjq/H/40f7QCqbPY7i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1/2xQAAANwAAAAPAAAAAAAAAAAAAAAAAJgCAABkcnMv&#10;ZG93bnJldi54bWxQSwUGAAAAAAQABAD1AAAAigMAAAAA&#10;" filled="f" fillcolor="#5c83b4" strokecolor="#5c83b4">
                    <v:textbox inset=",0,,0">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2</w:t>
                          </w:r>
                          <w: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4680"/>
      <w:gridCol w:w="2250"/>
      <w:gridCol w:w="720"/>
    </w:tblGrid>
    <w:tr w:rsidR="007619D8">
      <w:trPr>
        <w:trHeight w:val="561"/>
      </w:trPr>
      <w:tc>
        <w:tcPr>
          <w:tcW w:w="2410" w:type="dxa"/>
          <w:tcBorders>
            <w:top w:val="nil"/>
            <w:left w:val="nil"/>
            <w:bottom w:val="nil"/>
            <w:right w:val="nil"/>
          </w:tcBorders>
          <w:vAlign w:val="center"/>
        </w:tcPr>
        <w:p w:rsidR="007619D8" w:rsidRPr="00530024" w:rsidRDefault="007619D8">
          <w:pPr>
            <w:pStyle w:val="Pieddepage"/>
            <w:rPr>
              <w:lang w:val="fr-CA"/>
            </w:rPr>
          </w:pPr>
          <w:r w:rsidRPr="00530024">
            <w:rPr>
              <w:lang w:val="fr-CA"/>
            </w:rPr>
            <w:t xml:space="preserve">BIM  </w:t>
          </w:r>
          <w:r w:rsidRPr="00530024">
            <w:rPr>
              <w:lang w:val="fr-CA"/>
            </w:rPr>
            <w:sym w:font="Wingdings" w:char="F0A7"/>
          </w:r>
          <w:r w:rsidRPr="00530024">
            <w:rPr>
              <w:lang w:val="fr-CA"/>
            </w:rPr>
            <w:t xml:space="preserve">  Société GRICS</w:t>
          </w:r>
        </w:p>
      </w:tc>
      <w:tc>
        <w:tcPr>
          <w:tcW w:w="4680" w:type="dxa"/>
          <w:tcBorders>
            <w:top w:val="nil"/>
            <w:left w:val="nil"/>
            <w:bottom w:val="nil"/>
            <w:right w:val="nil"/>
          </w:tcBorders>
          <w:vAlign w:val="center"/>
        </w:tcPr>
        <w:p w:rsidR="007619D8" w:rsidRPr="00530024" w:rsidRDefault="007619D8">
          <w:pPr>
            <w:pStyle w:val="Pieddepage"/>
            <w:jc w:val="center"/>
            <w:rPr>
              <w:lang w:val="fr-CA"/>
            </w:rPr>
          </w:pPr>
          <w:r w:rsidRPr="00530024">
            <w:rPr>
              <w:lang w:val="fr-CA"/>
            </w:rPr>
            <w:t>Tâche 1 — De bonnes idées</w:t>
          </w:r>
        </w:p>
      </w:tc>
      <w:tc>
        <w:tcPr>
          <w:tcW w:w="2250" w:type="dxa"/>
          <w:tcBorders>
            <w:top w:val="nil"/>
            <w:left w:val="nil"/>
            <w:bottom w:val="nil"/>
            <w:right w:val="nil"/>
          </w:tcBorders>
          <w:vAlign w:val="center"/>
        </w:tcPr>
        <w:p w:rsidR="007619D8" w:rsidRPr="00530024" w:rsidRDefault="007619D8">
          <w:pPr>
            <w:pStyle w:val="Pieddepage"/>
            <w:jc w:val="right"/>
            <w:rPr>
              <w:lang w:val="fr-CA"/>
            </w:rPr>
          </w:pPr>
          <w:r w:rsidRPr="00530024">
            <w:rPr>
              <w:lang w:val="fr-CA"/>
            </w:rPr>
            <w:t xml:space="preserve">Page </w:t>
          </w:r>
          <w:r w:rsidRPr="00530024">
            <w:rPr>
              <w:lang w:val="fr-CA"/>
            </w:rPr>
            <w:fldChar w:fldCharType="begin"/>
          </w:r>
          <w:r w:rsidRPr="00530024">
            <w:rPr>
              <w:lang w:val="fr-CA"/>
            </w:rPr>
            <w:instrText xml:space="preserve"> PAGE </w:instrText>
          </w:r>
          <w:r w:rsidRPr="00530024">
            <w:rPr>
              <w:lang w:val="fr-CA"/>
            </w:rPr>
            <w:fldChar w:fldCharType="separate"/>
          </w:r>
          <w:r w:rsidRPr="00530024">
            <w:rPr>
              <w:noProof/>
              <w:lang w:val="fr-CA"/>
            </w:rPr>
            <w:t>1</w:t>
          </w:r>
          <w:r w:rsidRPr="00530024">
            <w:rPr>
              <w:lang w:val="fr-CA"/>
            </w:rPr>
            <w:fldChar w:fldCharType="end"/>
          </w:r>
        </w:p>
      </w:tc>
      <w:tc>
        <w:tcPr>
          <w:tcW w:w="720" w:type="dxa"/>
          <w:tcBorders>
            <w:top w:val="nil"/>
            <w:left w:val="nil"/>
            <w:bottom w:val="nil"/>
            <w:right w:val="nil"/>
          </w:tcBorders>
          <w:vAlign w:val="bottom"/>
        </w:tcPr>
        <w:p w:rsidR="007619D8" w:rsidRPr="00530024" w:rsidRDefault="007619D8">
          <w:pPr>
            <w:pStyle w:val="Pieddepage"/>
            <w:jc w:val="right"/>
            <w:rPr>
              <w:b/>
              <w:lang w:val="fr-CA"/>
            </w:rPr>
          </w:pPr>
          <w:r w:rsidRPr="00530024">
            <w:rPr>
              <w:b/>
              <w:lang w:val="fr-CA"/>
            </w:rPr>
            <w:object w:dxaOrig="1005"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31.5pt" o:ole="">
                <v:imagedata r:id="rId1" o:title=""/>
              </v:shape>
              <o:OLEObject Type="Embed" ProgID="Word.Picture.8" ShapeID="_x0000_i1026" DrawAspect="Content" ObjectID="_1472299283" r:id="rId2"/>
            </w:object>
          </w:r>
        </w:p>
      </w:tc>
    </w:tr>
  </w:tbl>
  <w:p w:rsidR="007619D8" w:rsidRDefault="007619D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369115694"/>
      <w:docPartObj>
        <w:docPartGallery w:val="Page Numbers (Bottom of Page)"/>
        <w:docPartUnique/>
      </w:docPartObj>
    </w:sdtPr>
    <w:sdtEndPr/>
    <w:sdtContent>
      <w:p w:rsidR="007619D8" w:rsidRPr="00E12F89" w:rsidRDefault="007619D8">
        <w:pPr>
          <w:pStyle w:val="Pieddepage"/>
          <w:rPr>
            <w:sz w:val="18"/>
            <w:szCs w:val="18"/>
          </w:rPr>
        </w:pPr>
        <w:r>
          <w:rPr>
            <w:noProof/>
            <w:lang w:val="fr-CA" w:eastAsia="fr-CA"/>
          </w:rPr>
          <mc:AlternateContent>
            <mc:Choice Requires="wpg">
              <w:drawing>
                <wp:anchor distT="0" distB="0" distL="114300" distR="114300" simplePos="0" relativeHeight="251663360" behindDoc="0" locked="0" layoutInCell="0" allowOverlap="1" wp14:editId="18FBA584">
                  <wp:simplePos x="0" y="0"/>
                  <wp:positionH relativeFrom="rightMargin">
                    <wp:align>right</wp:align>
                  </wp:positionH>
                  <wp:positionV relativeFrom="bottomMargin">
                    <wp:align>bottom</wp:align>
                  </wp:positionV>
                  <wp:extent cx="914400" cy="914400"/>
                  <wp:effectExtent l="19050" t="0" r="0" b="0"/>
                  <wp:wrapNone/>
                  <wp:docPr id="63"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261"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619D8" w:rsidRDefault="007619D8"/>
                            </w:txbxContent>
                          </wps:txbx>
                          <wps:bodyPr rot="0" vert="horz" wrap="square" lIns="91440" tIns="45720" rIns="91440" bIns="45720" anchor="t" anchorCtr="0" upright="1">
                            <a:noAutofit/>
                          </wps:bodyPr>
                        </wps:wsp>
                        <wps:wsp>
                          <wps:cNvPr id="279"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4</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3" style="position:absolute;margin-left:20.8pt;margin-top:0;width:1in;height:1in;z-index:251663360;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" o:allowincell="f">
                  <v:rect id="Rectangle 3" o:spid="_x0000_s1134"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Bd8QA&#10;AADcAAAADwAAAGRycy9kb3ducmV2LnhtbESPT4vCMBTE7wt+h/AEb2ui7hatRhFBEHb34B/w+mie&#10;bbF5qU3U+u03guBxmJnfMLNFaytxo8aXjjUM+goEceZMybmGw379OQbhA7LByjFpeJCHxbzzMcPU&#10;uDtv6bYLuYgQ9ilqKEKoUyl9VpBF33c1cfROrrEYomxyaRq8R7it5FCpRFosOS4UWNOqoOy8u1oN&#10;mHyZy99p9Lv/uSY4yVu1/j4qrXvddjkFEagN7/CrvTEa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fEAAAA3AAAAA8AAAAAAAAAAAAAAAAAmAIAAGRycy9k&#10;b3ducmV2LnhtbFBLBQYAAAAABAAEAPUAAACJAwAAAAA=&#10;" stroked="f">
                    <v:textbox>
                      <w:txbxContent>
                        <w:p w:rsidR="007619D8" w:rsidRDefault="007619D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135"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UKMUA&#10;AADcAAAADwAAAGRycy9kb3ducmV2LnhtbESPT2vCQBTE70K/w/IKvdVNPRiNbqQUrKJFbGrur9mX&#10;PzT7NmS3Gr99Vyh4HGbmN8xyNZhWnKl3jWUFL+MIBHFhdcOVgtPX+nkGwnlkja1lUnAlB6v0YbTE&#10;RNsLf9I585UIEHYJKqi97xIpXVGTQTe2HXHwStsb9EH2ldQ9XgLctHISRVNpsOGwUGNHbzUVP9mv&#10;URBv4u+PI+Vt+Z7Hu3yf5bI5rJV6ehxeFyA8Df4e/m9vtYJJPIf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1QoxQAAANwAAAAPAAAAAAAAAAAAAAAAAJgCAABkcnMv&#10;ZG93bnJldi54bWxQSwUGAAAAAAQABAD1AAAAigMAAAAA&#10;" filled="f" fillcolor="#5c83b4" strokecolor="#5c83b4">
                    <v:textbox inset=",0,,0">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4</w:t>
                          </w:r>
                          <w:r>
                            <w:fldChar w:fldCharType="end"/>
                          </w:r>
                        </w:p>
                      </w:txbxContent>
                    </v:textbox>
                  </v:shape>
                  <w10:wrap anchorx="margin"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870384999"/>
      <w:docPartObj>
        <w:docPartGallery w:val="Page Numbers (Bottom of Page)"/>
        <w:docPartUnique/>
      </w:docPartObj>
    </w:sdtPr>
    <w:sdtEndPr/>
    <w:sdtContent>
      <w:p w:rsidR="007619D8" w:rsidRPr="00E12F89" w:rsidRDefault="007619D8">
        <w:pPr>
          <w:pStyle w:val="Pieddepage"/>
          <w:rPr>
            <w:sz w:val="18"/>
            <w:szCs w:val="18"/>
          </w:rPr>
        </w:pPr>
        <w:r w:rsidRPr="00EB409C">
          <w:rPr>
            <w:noProof/>
            <w:sz w:val="18"/>
            <w:szCs w:val="18"/>
            <w:lang w:val="fr-CA" w:eastAsia="fr-CA"/>
          </w:rPr>
          <mc:AlternateContent>
            <mc:Choice Requires="wpg">
              <w:drawing>
                <wp:anchor distT="0" distB="0" distL="114300" distR="114300" simplePos="0" relativeHeight="251665408" behindDoc="0" locked="0" layoutInCell="0" allowOverlap="1" wp14:editId="18FBA584">
                  <wp:simplePos x="0" y="0"/>
                  <wp:positionH relativeFrom="rightMargin">
                    <wp:align>right</wp:align>
                  </wp:positionH>
                  <wp:positionV relativeFrom="bottomMargin">
                    <wp:align>bottom</wp:align>
                  </wp:positionV>
                  <wp:extent cx="914400" cy="914400"/>
                  <wp:effectExtent l="19050" t="0" r="0" b="0"/>
                  <wp:wrapNone/>
                  <wp:docPr id="512"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13"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619D8" w:rsidRDefault="007619D8"/>
                            </w:txbxContent>
                          </wps:txbx>
                          <wps:bodyPr rot="0" vert="horz" wrap="square" lIns="91440" tIns="45720" rIns="91440" bIns="45720" anchor="t" anchorCtr="0" upright="1">
                            <a:noAutofit/>
                          </wps:bodyPr>
                        </wps:wsp>
                        <wps:wsp>
                          <wps:cNvPr id="514"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5</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6" style="position:absolute;margin-left:20.8pt;margin-top:0;width:1in;height:1in;z-index:25166540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" o:allowincell="f">
                  <v:rect id="Rectangle 3" o:spid="_x0000_s113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g8QA&#10;AADcAAAADwAAAGRycy9kb3ducmV2LnhtbESPT4vCMBTE74LfITxhb5q4rkWrUZYFYUE9+Ae8Pppn&#10;W2xeuk3U+u03guBxmJnfMPNlaytxo8aXjjUMBwoEceZMybmG42HVn4DwAdlg5Zg0PMjDctHtzDE1&#10;7s47uu1DLiKEfYoaihDqVEqfFWTRD1xNHL2zayyGKJtcmgbvEW4r+alUIi2WHBcKrOmnoOyyv1oN&#10;mHyZv+15tDmsrwlO81atxiel9Uev/Z6BCNSGd/jV/jUaxs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BIPEAAAA3AAAAA8AAAAAAAAAAAAAAAAAmAIAAGRycy9k&#10;b3ducmV2LnhtbFBLBQYAAAAABAAEAPUAAACJAwAAAAA=&#10;" stroked="f">
                    <v:textbox>
                      <w:txbxContent>
                        <w:p w:rsidR="007619D8" w:rsidRDefault="007619D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13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8UA&#10;AADcAAAADwAAAGRycy9kb3ducmV2LnhtbESPQWvCQBSE74L/YXlCb7pRqimpq4hgW7SIjeb+mn0m&#10;wezbkN1q+u+7gtDjMDPfMPNlZ2pxpdZVlhWMRxEI4tzqigsFp+Nm+ALCeWSNtWVS8EsOlot+b46J&#10;tjf+omvqCxEg7BJUUHrfJFK6vCSDbmQb4uCdbWvQB9kWUrd4C3BTy0kUzaTBisNCiQ2tS8ov6Y9R&#10;EL/H358HyurzWxZvs12ayWq/Uepp0K1eQXjq/H/40f7QCqbjZ7i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9NzxQAAANwAAAAPAAAAAAAAAAAAAAAAAJgCAABkcnMv&#10;ZG93bnJldi54bWxQSwUGAAAAAAQABAD1AAAAigMAAAAA&#10;" filled="f" fillcolor="#5c83b4" strokecolor="#5c83b4">
                    <v:textbox inset=",0,,0">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5</w:t>
                          </w:r>
                          <w:r>
                            <w:fldChar w:fldCharType="end"/>
                          </w:r>
                        </w:p>
                      </w:txbxContent>
                    </v:textbox>
                  </v:shape>
                  <w10:wrap anchorx="margin" anchory="margin"/>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083646432"/>
      <w:docPartObj>
        <w:docPartGallery w:val="Page Numbers (Bottom of Page)"/>
        <w:docPartUnique/>
      </w:docPartObj>
    </w:sdtPr>
    <w:sdtEndPr/>
    <w:sdtContent>
      <w:p w:rsidR="007619D8" w:rsidRPr="00E12F89" w:rsidRDefault="007619D8">
        <w:pPr>
          <w:pStyle w:val="Pieddepage"/>
          <w:rPr>
            <w:sz w:val="18"/>
            <w:szCs w:val="18"/>
          </w:rPr>
        </w:pPr>
        <w:r>
          <w:rPr>
            <w:noProof/>
            <w:lang w:val="fr-CA" w:eastAsia="fr-CA"/>
          </w:rPr>
          <mc:AlternateContent>
            <mc:Choice Requires="wpg">
              <w:drawing>
                <wp:anchor distT="0" distB="0" distL="114300" distR="114300" simplePos="0" relativeHeight="251667456" behindDoc="0" locked="0" layoutInCell="0" allowOverlap="1" wp14:editId="18FBA584">
                  <wp:simplePos x="0" y="0"/>
                  <wp:positionH relativeFrom="rightMargin">
                    <wp:align>right</wp:align>
                  </wp:positionH>
                  <wp:positionV relativeFrom="bottomMargin">
                    <wp:align>bottom</wp:align>
                  </wp:positionV>
                  <wp:extent cx="914400" cy="914400"/>
                  <wp:effectExtent l="19050" t="0" r="0" b="0"/>
                  <wp:wrapNone/>
                  <wp:docPr id="515"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16"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619D8" w:rsidRDefault="007619D8"/>
                            </w:txbxContent>
                          </wps:txbx>
                          <wps:bodyPr rot="0" vert="horz" wrap="square" lIns="91440" tIns="45720" rIns="91440" bIns="45720" anchor="t" anchorCtr="0" upright="1">
                            <a:noAutofit/>
                          </wps:bodyPr>
                        </wps:wsp>
                        <wps:wsp>
                          <wps:cNvPr id="517"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6</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9" style="position:absolute;margin-left:20.8pt;margin-top:0;width:1in;height:1in;z-index:251667456;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" o:allowincell="f">
                  <v:rect id="Rectangle 3" o:spid="_x0000_s1140"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nG8UA&#10;AADcAAAADwAAAGRycy9kb3ducmV2LnhtbESPzWrDMBCE74W8g9hCb42UJjGNE9mUQKDQ9pAf6HWx&#10;NraptXIsxXbfPioUchxm5htmk4+2ET11vnasYTZVIIgLZ2ouNZyOu+dXED4gG2wck4Zf8pBnk4cN&#10;psYNvKf+EEoRIexT1FCF0KZS+qIii37qWuLonV1nMUTZldJ0OES4beSLUom0WHNcqLClbUXFz+Fq&#10;NWCyMJev8/zz+HFNcFWOarf8Vlo/PY5vaxCBxnAP/7ffjYblL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cbxQAAANwAAAAPAAAAAAAAAAAAAAAAAJgCAABkcnMv&#10;ZG93bnJldi54bWxQSwUGAAAAAAQABAD1AAAAigMAAAAA&#10;" stroked="f">
                    <v:textbox>
                      <w:txbxContent>
                        <w:p w:rsidR="007619D8" w:rsidRDefault="007619D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141"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NBMUA&#10;AADcAAAADwAAAGRycy9kb3ducmV2LnhtbESP3WrCQBSE74W+w3IKvdONQk2JbqQUtKWKtKm5P82e&#10;/NDs2ZDdanx7VxC8HGbmG2a5GkwrjtS7xrKC6SQCQVxY3XCl4PCzHr+AcB5ZY2uZFJzJwSp9GC0x&#10;0fbE33TMfCUChF2CCmrvu0RKV9Rk0E1sRxy80vYGfZB9JXWPpwA3rZxF0VwabDgs1NjRW03FX/Zv&#10;FMTv8e/ui/K23OTxZ77Nctns10o9PQ6vCxCeBn8P39ofWsHzNI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U0ExQAAANwAAAAPAAAAAAAAAAAAAAAAAJgCAABkcnMv&#10;ZG93bnJldi54bWxQSwUGAAAAAAQABAD1AAAAigMAAAAA&#10;" filled="f" fillcolor="#5c83b4" strokecolor="#5c83b4">
                    <v:textbox inset=",0,,0">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6</w:t>
                          </w:r>
                          <w:r>
                            <w:fldChar w:fldCharType="end"/>
                          </w:r>
                        </w:p>
                      </w:txbxContent>
                    </v:textbox>
                  </v:shape>
                  <w10:wrap anchorx="margin" anchory="margin"/>
                </v:group>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87827653"/>
      <w:docPartObj>
        <w:docPartGallery w:val="Page Numbers (Bottom of Page)"/>
        <w:docPartUnique/>
      </w:docPartObj>
    </w:sdtPr>
    <w:sdtEndPr/>
    <w:sdtContent>
      <w:p w:rsidR="007619D8" w:rsidRPr="00E12F89" w:rsidRDefault="007619D8">
        <w:pPr>
          <w:pStyle w:val="Pieddepage"/>
          <w:rPr>
            <w:sz w:val="18"/>
            <w:szCs w:val="18"/>
          </w:rPr>
        </w:pPr>
        <w:r>
          <w:rPr>
            <w:noProof/>
            <w:lang w:val="fr-CA" w:eastAsia="fr-CA"/>
          </w:rPr>
          <mc:AlternateContent>
            <mc:Choice Requires="wpg">
              <w:drawing>
                <wp:anchor distT="0" distB="0" distL="114300" distR="114300" simplePos="0" relativeHeight="251669504" behindDoc="0" locked="0" layoutInCell="0" allowOverlap="1" wp14:editId="18FBA584">
                  <wp:simplePos x="0" y="0"/>
                  <wp:positionH relativeFrom="rightMargin">
                    <wp:align>right</wp:align>
                  </wp:positionH>
                  <wp:positionV relativeFrom="bottomMargin">
                    <wp:align>bottom</wp:align>
                  </wp:positionV>
                  <wp:extent cx="914400" cy="914400"/>
                  <wp:effectExtent l="19050" t="0" r="0" b="0"/>
                  <wp:wrapNone/>
                  <wp:docPr id="518"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19"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619D8" w:rsidRDefault="007619D8"/>
                            </w:txbxContent>
                          </wps:txbx>
                          <wps:bodyPr rot="0" vert="horz" wrap="square" lIns="91440" tIns="45720" rIns="91440" bIns="45720" anchor="t" anchorCtr="0" upright="1">
                            <a:noAutofit/>
                          </wps:bodyPr>
                        </wps:wsp>
                        <wps:wsp>
                          <wps:cNvPr id="520"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9</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2" style="position:absolute;margin-left:20.8pt;margin-top:0;width:1in;height:1in;z-index:25166950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" o:allowincell="f">
                  <v:rect id="Rectangle 3" o:spid="_x0000_s1143"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zacUA&#10;AADcAAAADwAAAGRycy9kb3ducmV2LnhtbESPQWvCQBSE7wX/w/IK3uqu1YQaXaUIAaHtoVrw+sg+&#10;k9Ds25hdk/Tfu4VCj8PMfMNsdqNtRE+drx1rmM8UCOLCmZpLDV+n/OkFhA/IBhvHpOGHPOy2k4cN&#10;ZsYN/En9MZQiQthnqKEKoc2k9EVFFv3MtcTRu7jOYoiyK6XpcIhw28hnpVJpsea4UGFL+4qK7+PN&#10;asB0aa4fl8X76e2W4qocVZ6cldbTx/F1DSLQGP7Df+2D0ZDM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DNpxQAAANwAAAAPAAAAAAAAAAAAAAAAAJgCAABkcnMv&#10;ZG93bnJldi54bWxQSwUGAAAAAAQABAD1AAAAigMAAAAA&#10;" stroked="f">
                    <v:textbox>
                      <w:txbxContent>
                        <w:p w:rsidR="007619D8" w:rsidRDefault="007619D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144"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fzcIA&#10;AADcAAAADwAAAGRycy9kb3ducmV2LnhtbERPTWvCQBC9F/wPywjemo2CjURXEUEtbRGN5j5mxySY&#10;nQ3Zrab/vnso9Ph434tVbxrxoM7VlhWMoxgEcWF1zaWCy3n7OgPhPLLGxjIp+CEHq+XgZYGptk8+&#10;0SPzpQgh7FJUUHnfplK6oiKDLrItceButjPoA+xKqTt8hnDTyEkcv0mDNYeGClvaVFTcs2+jINkn&#10;168j5c1tlycf+WeWy/qwVWo07NdzEJ56/y/+c79rBdNJmB/Oh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B/NwgAAANwAAAAPAAAAAAAAAAAAAAAAAJgCAABkcnMvZG93&#10;bnJldi54bWxQSwUGAAAAAAQABAD1AAAAhwMAAAAA&#10;" filled="f" fillcolor="#5c83b4" strokecolor="#5c83b4">
                    <v:textbox inset=",0,,0">
                      <w:txbxContent>
                        <w:p w:rsidR="007619D8" w:rsidRDefault="007619D8">
                          <w:pPr>
                            <w:pStyle w:val="Pieddepage"/>
                            <w:jc w:val="center"/>
                          </w:pPr>
                          <w:r>
                            <w:fldChar w:fldCharType="begin"/>
                          </w:r>
                          <w:r>
                            <w:instrText>PAGE   \* MERGEFORMAT</w:instrText>
                          </w:r>
                          <w:r>
                            <w:fldChar w:fldCharType="separate"/>
                          </w:r>
                          <w:r w:rsidR="00FB0C46" w:rsidRPr="00FB0C46">
                            <w:rPr>
                              <w:noProof/>
                              <w:lang w:val="fr-FR"/>
                            </w:rPr>
                            <w:t>9</w:t>
                          </w:r>
                          <w:r>
                            <w:fldChar w:fldCharType="end"/>
                          </w:r>
                        </w:p>
                      </w:txbxContent>
                    </v:textbox>
                  </v:shape>
                  <w10:wrap anchorx="margin" anchory="margin"/>
                </v:group>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829087495"/>
      <w:docPartObj>
        <w:docPartGallery w:val="Page Numbers (Bottom of Page)"/>
        <w:docPartUnique/>
      </w:docPartObj>
    </w:sdtPr>
    <w:sdtEndPr/>
    <w:sdtContent>
      <w:p w:rsidR="007619D8" w:rsidRPr="00E12F89" w:rsidRDefault="006E7820" w:rsidP="00A13C87">
        <w:pPr>
          <w:pStyle w:val="Pieddepage"/>
          <w:rPr>
            <w:sz w:val="18"/>
            <w:szCs w:val="18"/>
          </w:rPr>
        </w:pPr>
        <w:r>
          <w:rPr>
            <w:noProof/>
            <w:lang w:val="fr-CA" w:eastAsia="fr-CA"/>
          </w:rPr>
          <mc:AlternateContent>
            <mc:Choice Requires="wpg">
              <w:drawing>
                <wp:anchor distT="0" distB="0" distL="114300" distR="114300" simplePos="0" relativeHeight="251671552" behindDoc="0" locked="0" layoutInCell="0" allowOverlap="1" wp14:editId="18FBA584">
                  <wp:simplePos x="0" y="0"/>
                  <wp:positionH relativeFrom="rightMargin">
                    <wp:align>right</wp:align>
                  </wp:positionH>
                  <wp:positionV relativeFrom="bottomMargin">
                    <wp:align>bottom</wp:align>
                  </wp:positionV>
                  <wp:extent cx="914400" cy="914400"/>
                  <wp:effectExtent l="19050" t="0" r="0" b="0"/>
                  <wp:wrapNone/>
                  <wp:docPr id="230"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231"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6E7820" w:rsidRDefault="006E7820"/>
                            </w:txbxContent>
                          </wps:txbx>
                          <wps:bodyPr rot="0" vert="horz" wrap="square" lIns="91440" tIns="45720" rIns="91440" bIns="45720" anchor="t" anchorCtr="0" upright="1">
                            <a:noAutofit/>
                          </wps:bodyPr>
                        </wps:wsp>
                        <wps:wsp>
                          <wps:cNvPr id="52"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6E7820" w:rsidRDefault="006E7820">
                                <w:pPr>
                                  <w:pStyle w:val="Pieddepage"/>
                                  <w:jc w:val="center"/>
                                </w:pPr>
                                <w:r>
                                  <w:fldChar w:fldCharType="begin"/>
                                </w:r>
                                <w:r>
                                  <w:instrText>PAGE   \* MERGEFORMAT</w:instrText>
                                </w:r>
                                <w:r>
                                  <w:fldChar w:fldCharType="separate"/>
                                </w:r>
                                <w:r w:rsidR="00FB0C46" w:rsidRPr="00FB0C46">
                                  <w:rPr>
                                    <w:noProof/>
                                    <w:lang w:val="fr-FR"/>
                                  </w:rPr>
                                  <w:t>10</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20.8pt;margin-top:0;width:1in;height:1in;z-index:25167155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" o:allowincell="f">
                  <v:rect id="Rectangle 3" o:spid="_x0000_s114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textbox>
                      <w:txbxContent>
                        <w:p w:rsidR="006E7820" w:rsidRDefault="006E782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14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8QA&#10;AADbAAAADwAAAGRycy9kb3ducmV2LnhtbESP3WrCQBSE7wu+w3KE3tWNgk2JbkQKVrFFajT3x+zJ&#10;D2bPhuxW07fvFgq9HGbmG2a5GkwrbtS7xrKC6SQCQVxY3XCl4HzaPL2AcB5ZY2uZFHyTg1U6elhi&#10;ou2dj3TLfCUChF2CCmrvu0RKV9Rk0E1sRxy80vYGfZB9JXWP9wA3rZxF0bM02HBYqLGj15qKa/Zl&#10;FMTb+PLxSXlbvuXxPn/PctkcNko9jof1AoSnwf+H/9o7rWA+g9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9ovvEAAAA2wAAAA8AAAAAAAAAAAAAAAAAmAIAAGRycy9k&#10;b3ducmV2LnhtbFBLBQYAAAAABAAEAPUAAACJAwAAAAA=&#10;" filled="f" fillcolor="#5c83b4" strokecolor="#5c83b4">
                    <v:textbox inset=",0,,0">
                      <w:txbxContent>
                        <w:p w:rsidR="006E7820" w:rsidRDefault="006E7820">
                          <w:pPr>
                            <w:pStyle w:val="Pieddepage"/>
                            <w:jc w:val="center"/>
                          </w:pPr>
                          <w:r>
                            <w:fldChar w:fldCharType="begin"/>
                          </w:r>
                          <w:r>
                            <w:instrText>PAGE   \* MERGEFORMAT</w:instrText>
                          </w:r>
                          <w:r>
                            <w:fldChar w:fldCharType="separate"/>
                          </w:r>
                          <w:r w:rsidR="00FB0C46" w:rsidRPr="00FB0C46">
                            <w:rPr>
                              <w:noProof/>
                              <w:lang w:val="fr-FR"/>
                            </w:rPr>
                            <w:t>10</w:t>
                          </w:r>
                          <w: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9D8" w:rsidRDefault="007619D8">
      <w:r>
        <w:separator/>
      </w:r>
    </w:p>
  </w:footnote>
  <w:footnote w:type="continuationSeparator" w:id="0">
    <w:p w:rsidR="007619D8" w:rsidRDefault="00761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8903"/>
    </w:tblGrid>
    <w:tr w:rsidR="007619D8" w:rsidRPr="00A533D4" w:rsidTr="00687983">
      <w:tc>
        <w:tcPr>
          <w:tcW w:w="637" w:type="dxa"/>
          <w:tcBorders>
            <w:top w:val="nil"/>
            <w:left w:val="nil"/>
            <w:bottom w:val="nil"/>
            <w:right w:val="nil"/>
          </w:tcBorders>
          <w:vAlign w:val="center"/>
        </w:tcPr>
        <w:p w:rsidR="007619D8" w:rsidRPr="00530024" w:rsidRDefault="007619D8" w:rsidP="00124F5E">
          <w:pPr>
            <w:pStyle w:val="En-tte"/>
            <w:rPr>
              <w:bCs/>
              <w:sz w:val="18"/>
              <w:szCs w:val="18"/>
              <w:lang w:val="fr-CA"/>
            </w:rPr>
          </w:pPr>
        </w:p>
      </w:tc>
      <w:tc>
        <w:tcPr>
          <w:tcW w:w="8903" w:type="dxa"/>
          <w:tcBorders>
            <w:top w:val="nil"/>
            <w:left w:val="nil"/>
            <w:bottom w:val="nil"/>
            <w:right w:val="nil"/>
          </w:tcBorders>
          <w:vAlign w:val="center"/>
        </w:tcPr>
        <w:p w:rsidR="007619D8" w:rsidRPr="006B7B10" w:rsidRDefault="007619D8" w:rsidP="005C2583">
          <w:pPr>
            <w:pStyle w:val="En-tte"/>
            <w:tabs>
              <w:tab w:val="right" w:pos="9281"/>
            </w:tabs>
            <w:rPr>
              <w:bCs/>
              <w:sz w:val="18"/>
              <w:szCs w:val="18"/>
              <w:lang w:val="en-US"/>
            </w:rPr>
          </w:pPr>
        </w:p>
      </w:tc>
    </w:tr>
  </w:tbl>
  <w:p w:rsidR="007619D8" w:rsidRPr="006B7B10" w:rsidRDefault="007619D8" w:rsidP="006B7B10">
    <w:pPr>
      <w:pStyle w:val="En-tte"/>
      <w:rPr>
        <w:sz w:val="18"/>
        <w:szCs w:val="1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8605"/>
    </w:tblGrid>
    <w:tr w:rsidR="007619D8">
      <w:tc>
        <w:tcPr>
          <w:tcW w:w="715" w:type="dxa"/>
          <w:tcBorders>
            <w:top w:val="nil"/>
            <w:left w:val="nil"/>
            <w:bottom w:val="nil"/>
            <w:right w:val="nil"/>
          </w:tcBorders>
          <w:vAlign w:val="center"/>
        </w:tcPr>
        <w:p w:rsidR="007619D8" w:rsidRPr="00530024" w:rsidRDefault="007619D8">
          <w:pPr>
            <w:pStyle w:val="En-tte"/>
            <w:rPr>
              <w:lang w:val="fr-CA"/>
            </w:rPr>
          </w:pPr>
          <w:r w:rsidRPr="00530024">
            <w:rPr>
              <w:lang w:val="fr-CA"/>
            </w:rPr>
            <w:object w:dxaOrig="1005"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1.5pt" o:ole="">
                <v:imagedata r:id="rId1" o:title=""/>
              </v:shape>
              <o:OLEObject Type="Embed" ProgID="Word.Picture.8" ShapeID="_x0000_i1025" DrawAspect="Content" ObjectID="_1472299282" r:id="rId2"/>
            </w:object>
          </w:r>
        </w:p>
      </w:tc>
      <w:tc>
        <w:tcPr>
          <w:tcW w:w="8605" w:type="dxa"/>
          <w:tcBorders>
            <w:top w:val="nil"/>
            <w:left w:val="nil"/>
            <w:bottom w:val="nil"/>
            <w:right w:val="nil"/>
          </w:tcBorders>
          <w:vAlign w:val="center"/>
        </w:tcPr>
        <w:p w:rsidR="007619D8" w:rsidRPr="00530024" w:rsidRDefault="007619D8">
          <w:pPr>
            <w:pStyle w:val="En-tte"/>
            <w:rPr>
              <w:lang w:val="fr-CA"/>
            </w:rPr>
          </w:pPr>
          <w:r w:rsidRPr="00530024">
            <w:rPr>
              <w:lang w:val="fr-CA"/>
            </w:rPr>
            <w:t xml:space="preserve">Organisons une fête  </w:t>
          </w:r>
          <w:r w:rsidRPr="00530024">
            <w:rPr>
              <w:lang w:val="fr-CA"/>
            </w:rPr>
            <w:sym w:font="Wingdings" w:char="F0A7"/>
          </w:r>
          <w:r w:rsidRPr="00530024">
            <w:rPr>
              <w:lang w:val="fr-CA"/>
            </w:rPr>
            <w:t xml:space="preserve">  Cahier de l'élève</w:t>
          </w:r>
        </w:p>
      </w:tc>
    </w:tr>
  </w:tbl>
  <w:p w:rsidR="007619D8" w:rsidRDefault="007619D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9D8" w:rsidRPr="00674C52" w:rsidRDefault="007619D8" w:rsidP="00674C5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9D8" w:rsidRPr="00872B76" w:rsidRDefault="007619D8" w:rsidP="00872B76">
    <w:pPr>
      <w:pStyle w:val="En-tte"/>
      <w:rPr>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9D8" w:rsidRPr="00674C52" w:rsidRDefault="007619D8" w:rsidP="005E4B62">
    <w:pPr>
      <w:pStyle w:val="En-tte"/>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9D8" w:rsidRPr="00C4017A" w:rsidRDefault="007619D8" w:rsidP="00C4017A">
    <w:pPr>
      <w:pStyle w:val="En-tte"/>
    </w:pPr>
    <w:r>
      <w:rPr>
        <w:b/>
        <w:bCs/>
        <w:caps/>
        <w:noProof/>
        <w:color w:val="FFFFFF"/>
        <w:sz w:val="28"/>
        <w:szCs w:val="28"/>
        <w:lang w:val="fr-CA" w:eastAsia="fr-CA"/>
      </w:rPr>
      <mc:AlternateContent>
        <mc:Choice Requires="wps">
          <w:drawing>
            <wp:anchor distT="0" distB="0" distL="114300" distR="114300" simplePos="0" relativeHeight="251659264" behindDoc="0" locked="0" layoutInCell="1" allowOverlap="1" wp14:anchorId="702FF000" wp14:editId="7A172C61">
              <wp:simplePos x="0" y="0"/>
              <wp:positionH relativeFrom="column">
                <wp:posOffset>5441950</wp:posOffset>
              </wp:positionH>
              <wp:positionV relativeFrom="paragraph">
                <wp:posOffset>-118376</wp:posOffset>
              </wp:positionV>
              <wp:extent cx="974725" cy="457835"/>
              <wp:effectExtent l="0" t="0" r="0" b="0"/>
              <wp:wrapNone/>
              <wp:docPr id="274" name="Zone de texte 274"/>
              <wp:cNvGraphicFramePr/>
              <a:graphic xmlns:a="http://schemas.openxmlformats.org/drawingml/2006/main">
                <a:graphicData uri="http://schemas.microsoft.com/office/word/2010/wordprocessingShape">
                  <wps:wsp>
                    <wps:cNvSpPr txBox="1"/>
                    <wps:spPr>
                      <a:xfrm>
                        <a:off x="0" y="0"/>
                        <a:ext cx="974725" cy="457835"/>
                      </a:xfrm>
                      <a:prstGeom prst="rect">
                        <a:avLst/>
                      </a:prstGeom>
                      <a:solidFill>
                        <a:sysClr val="window" lastClr="FFFFFF"/>
                      </a:solidFill>
                      <a:ln w="6350">
                        <a:noFill/>
                      </a:ln>
                      <a:effectLst/>
                    </wps:spPr>
                    <wps:txbx>
                      <w:txbxContent>
                        <w:p w:rsidR="007619D8" w:rsidRPr="003F5EA2" w:rsidRDefault="007619D8" w:rsidP="00A35DC6">
                          <w:pPr>
                            <w:rPr>
                              <w:rFonts w:ascii="Berlin Sans FB" w:hAnsi="Berlin Sans FB"/>
                              <w:sz w:val="22"/>
                              <w:szCs w:val="22"/>
                            </w:rPr>
                          </w:pPr>
                          <w:r w:rsidRPr="003F5EA2">
                            <w:rPr>
                              <w:rFonts w:ascii="Berlin Sans FB" w:hAnsi="Berlin Sans FB"/>
                              <w:sz w:val="22"/>
                              <w:szCs w:val="22"/>
                            </w:rPr>
                            <w:t>Appendix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FF000" id="_x0000_t202" coordsize="21600,21600" o:spt="202" path="m,l,21600r21600,l21600,xe">
              <v:stroke joinstyle="miter"/>
              <v:path gradientshapeok="t" o:connecttype="rect"/>
            </v:shapetype>
            <v:shape id="Zone de texte 274" o:spid="_x0000_s1145" type="#_x0000_t202" style="position:absolute;margin-left:428.5pt;margin-top:-9.3pt;width:76.75pt;height: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" fillcolor="window" stroked="f" strokeweight=".5pt">
              <v:textbox>
                <w:txbxContent>
                  <w:p w:rsidR="007619D8" w:rsidRPr="003F5EA2" w:rsidRDefault="007619D8" w:rsidP="00A35DC6">
                    <w:pPr>
                      <w:rPr>
                        <w:rFonts w:ascii="Berlin Sans FB" w:hAnsi="Berlin Sans FB"/>
                        <w:sz w:val="22"/>
                        <w:szCs w:val="22"/>
                      </w:rPr>
                    </w:pPr>
                    <w:r w:rsidRPr="003F5EA2">
                      <w:rPr>
                        <w:rFonts w:ascii="Berlin Sans FB" w:hAnsi="Berlin Sans FB"/>
                        <w:sz w:val="22"/>
                        <w:szCs w:val="22"/>
                      </w:rPr>
                      <w:t>Appendix 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C0874"/>
    <w:multiLevelType w:val="hybridMultilevel"/>
    <w:tmpl w:val="E2FA28C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
    <w:nsid w:val="15EA6BF7"/>
    <w:multiLevelType w:val="hybridMultilevel"/>
    <w:tmpl w:val="441675D4"/>
    <w:lvl w:ilvl="0" w:tplc="1BF29290">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B4E2A78"/>
    <w:multiLevelType w:val="multilevel"/>
    <w:tmpl w:val="06265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3088C"/>
    <w:multiLevelType w:val="hybridMultilevel"/>
    <w:tmpl w:val="054EC606"/>
    <w:lvl w:ilvl="0" w:tplc="0409000F">
      <w:start w:val="1"/>
      <w:numFmt w:val="decimal"/>
      <w:lvlText w:val="%1."/>
      <w:lvlJc w:val="left"/>
      <w:pPr>
        <w:tabs>
          <w:tab w:val="num" w:pos="720"/>
        </w:tabs>
        <w:ind w:left="720" w:hanging="360"/>
      </w:pPr>
    </w:lvl>
    <w:lvl w:ilvl="1" w:tplc="D7BCD632">
      <w:start w:val="1"/>
      <w:numFmt w:val="bullet"/>
      <w:lvlText w:val=""/>
      <w:lvlJc w:val="left"/>
      <w:pPr>
        <w:tabs>
          <w:tab w:val="num" w:pos="1440"/>
        </w:tabs>
        <w:ind w:left="1318" w:hanging="238"/>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36001F"/>
    <w:multiLevelType w:val="hybridMultilevel"/>
    <w:tmpl w:val="EFDA02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9CB7E32"/>
    <w:multiLevelType w:val="hybridMultilevel"/>
    <w:tmpl w:val="C7242A2E"/>
    <w:lvl w:ilvl="0" w:tplc="86B2BF5C">
      <w:start w:val="1"/>
      <w:numFmt w:val="bullet"/>
      <w:lvlText w:val=""/>
      <w:lvlJc w:val="left"/>
      <w:pPr>
        <w:tabs>
          <w:tab w:val="num" w:pos="720"/>
        </w:tabs>
        <w:ind w:left="576" w:hanging="216"/>
      </w:pPr>
      <w:rPr>
        <w:rFonts w:ascii="Wingdings" w:hAnsi="Wingdings" w:hint="default"/>
        <w:color w:val="008080"/>
        <w:sz w:val="20"/>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2A6B156F"/>
    <w:multiLevelType w:val="hybridMultilevel"/>
    <w:tmpl w:val="D3365A7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E1635E2"/>
    <w:multiLevelType w:val="hybridMultilevel"/>
    <w:tmpl w:val="D57EC18C"/>
    <w:lvl w:ilvl="0" w:tplc="0C0C000D">
      <w:start w:val="1"/>
      <w:numFmt w:val="bullet"/>
      <w:lvlText w:val=""/>
      <w:lvlJc w:val="left"/>
      <w:pPr>
        <w:ind w:left="720" w:hanging="360"/>
      </w:pPr>
      <w:rPr>
        <w:rFonts w:ascii="Wingdings" w:hAnsi="Wingdings" w:hint="default"/>
        <w:color w:val="008080"/>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066A3A"/>
    <w:multiLevelType w:val="multilevel"/>
    <w:tmpl w:val="19869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BD2B57"/>
    <w:multiLevelType w:val="hybridMultilevel"/>
    <w:tmpl w:val="E1CCE0B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3B945637"/>
    <w:multiLevelType w:val="hybridMultilevel"/>
    <w:tmpl w:val="B91C1666"/>
    <w:lvl w:ilvl="0" w:tplc="CE3C79B6">
      <w:start w:val="1"/>
      <w:numFmt w:val="bullet"/>
      <w:lvlText w:val=""/>
      <w:lvlJc w:val="left"/>
      <w:pPr>
        <w:tabs>
          <w:tab w:val="num" w:pos="360"/>
        </w:tabs>
        <w:ind w:left="216" w:hanging="216"/>
      </w:pPr>
      <w:rPr>
        <w:rFonts w:ascii="Wingdings" w:hAnsi="Wingdings" w:hint="default"/>
        <w:color w:val="008080"/>
        <w:sz w:val="20"/>
      </w:rPr>
    </w:lvl>
    <w:lvl w:ilvl="1" w:tplc="F0BE55C8">
      <w:start w:val="1"/>
      <w:numFmt w:val="bullet"/>
      <w:lvlText w:val=""/>
      <w:lvlJc w:val="left"/>
      <w:pPr>
        <w:tabs>
          <w:tab w:val="num" w:pos="1440"/>
        </w:tabs>
        <w:ind w:left="1368" w:hanging="288"/>
      </w:pPr>
      <w:rPr>
        <w:rFonts w:ascii="Symbol" w:hAnsi="Symbol" w:hint="default"/>
        <w:sz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F4277C8"/>
    <w:multiLevelType w:val="hybridMultilevel"/>
    <w:tmpl w:val="F6001E5A"/>
    <w:lvl w:ilvl="0" w:tplc="C8D0593E">
      <w:start w:val="1"/>
      <w:numFmt w:val="lowerLetter"/>
      <w:lvlText w:val="%1)"/>
      <w:lvlJc w:val="left"/>
      <w:pPr>
        <w:ind w:left="720" w:hanging="360"/>
      </w:pPr>
    </w:lvl>
    <w:lvl w:ilvl="1" w:tplc="F0BE55C8"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
    <w:nsid w:val="4209027A"/>
    <w:multiLevelType w:val="hybridMultilevel"/>
    <w:tmpl w:val="82CE9A3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54529E1"/>
    <w:multiLevelType w:val="hybridMultilevel"/>
    <w:tmpl w:val="C666B894"/>
    <w:lvl w:ilvl="0" w:tplc="C8D0593E">
      <w:start w:val="1"/>
      <w:numFmt w:val="lowerLetter"/>
      <w:lvlText w:val="%1)"/>
      <w:lvlJc w:val="left"/>
      <w:pPr>
        <w:ind w:left="720" w:hanging="360"/>
      </w:pPr>
    </w:lvl>
    <w:lvl w:ilvl="1" w:tplc="F0BE55C8"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4">
    <w:nsid w:val="49F87AAF"/>
    <w:multiLevelType w:val="hybridMultilevel"/>
    <w:tmpl w:val="B73039C2"/>
    <w:lvl w:ilvl="0" w:tplc="C8D0593E">
      <w:start w:val="1"/>
      <w:numFmt w:val="lowerLetter"/>
      <w:lvlText w:val="%1)"/>
      <w:lvlJc w:val="left"/>
      <w:pPr>
        <w:ind w:left="720" w:hanging="360"/>
      </w:pPr>
    </w:lvl>
    <w:lvl w:ilvl="1" w:tplc="F0BE55C8"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5">
    <w:nsid w:val="4B7A4FDD"/>
    <w:multiLevelType w:val="hybridMultilevel"/>
    <w:tmpl w:val="2D6CDFF2"/>
    <w:lvl w:ilvl="0" w:tplc="0C0C0001">
      <w:start w:val="1"/>
      <w:numFmt w:val="bullet"/>
      <w:lvlText w:val=""/>
      <w:lvlJc w:val="left"/>
      <w:pPr>
        <w:ind w:left="360" w:hanging="360"/>
      </w:pPr>
      <w:rPr>
        <w:rFonts w:ascii="Symbol" w:hAnsi="Symbol" w:hint="default"/>
      </w:rPr>
    </w:lvl>
    <w:lvl w:ilvl="1" w:tplc="0AA0F464">
      <w:numFmt w:val="bullet"/>
      <w:lvlText w:val="-"/>
      <w:lvlJc w:val="left"/>
      <w:pPr>
        <w:ind w:left="1425" w:hanging="705"/>
      </w:pPr>
      <w:rPr>
        <w:rFonts w:ascii="Comic Sans MS" w:eastAsia="Times New Roman" w:hAnsi="Comic Sans MS" w:cs="Times New Roman"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510D301C"/>
    <w:multiLevelType w:val="multilevel"/>
    <w:tmpl w:val="C35E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273FCB"/>
    <w:multiLevelType w:val="hybridMultilevel"/>
    <w:tmpl w:val="126C1D68"/>
    <w:lvl w:ilvl="0" w:tplc="AA924C18">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540B7C1F"/>
    <w:multiLevelType w:val="hybridMultilevel"/>
    <w:tmpl w:val="308A757C"/>
    <w:lvl w:ilvl="0" w:tplc="7D92BBFC">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4D06FF2"/>
    <w:multiLevelType w:val="hybridMultilevel"/>
    <w:tmpl w:val="B8B813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71D4EEE"/>
    <w:multiLevelType w:val="multilevel"/>
    <w:tmpl w:val="87D0A268"/>
    <w:lvl w:ilvl="0">
      <w:start w:val="1"/>
      <w:numFmt w:val="decimal"/>
      <w:pStyle w:val="sita-puc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1E546B9"/>
    <w:multiLevelType w:val="hybridMultilevel"/>
    <w:tmpl w:val="EE061A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62B040B6"/>
    <w:multiLevelType w:val="hybridMultilevel"/>
    <w:tmpl w:val="D5D83B92"/>
    <w:lvl w:ilvl="0" w:tplc="C8D0593E">
      <w:start w:val="1"/>
      <w:numFmt w:val="decimal"/>
      <w:lvlText w:val="%1."/>
      <w:lvlJc w:val="left"/>
      <w:pPr>
        <w:ind w:left="796" w:hanging="360"/>
      </w:pPr>
      <w:rPr>
        <w:rFonts w:hint="default"/>
      </w:rPr>
    </w:lvl>
    <w:lvl w:ilvl="1" w:tplc="F0BE55C8" w:tentative="1">
      <w:start w:val="1"/>
      <w:numFmt w:val="lowerLetter"/>
      <w:lvlText w:val="%2."/>
      <w:lvlJc w:val="left"/>
      <w:pPr>
        <w:ind w:left="1516" w:hanging="360"/>
      </w:pPr>
    </w:lvl>
    <w:lvl w:ilvl="2" w:tplc="040C0005" w:tentative="1">
      <w:start w:val="1"/>
      <w:numFmt w:val="lowerRoman"/>
      <w:lvlText w:val="%3."/>
      <w:lvlJc w:val="right"/>
      <w:pPr>
        <w:ind w:left="2236" w:hanging="180"/>
      </w:pPr>
    </w:lvl>
    <w:lvl w:ilvl="3" w:tplc="040C0001" w:tentative="1">
      <w:start w:val="1"/>
      <w:numFmt w:val="decimal"/>
      <w:lvlText w:val="%4."/>
      <w:lvlJc w:val="left"/>
      <w:pPr>
        <w:ind w:left="2956" w:hanging="360"/>
      </w:pPr>
    </w:lvl>
    <w:lvl w:ilvl="4" w:tplc="040C0003" w:tentative="1">
      <w:start w:val="1"/>
      <w:numFmt w:val="lowerLetter"/>
      <w:lvlText w:val="%5."/>
      <w:lvlJc w:val="left"/>
      <w:pPr>
        <w:ind w:left="3676" w:hanging="360"/>
      </w:pPr>
    </w:lvl>
    <w:lvl w:ilvl="5" w:tplc="040C0005" w:tentative="1">
      <w:start w:val="1"/>
      <w:numFmt w:val="lowerRoman"/>
      <w:lvlText w:val="%6."/>
      <w:lvlJc w:val="right"/>
      <w:pPr>
        <w:ind w:left="4396" w:hanging="180"/>
      </w:pPr>
    </w:lvl>
    <w:lvl w:ilvl="6" w:tplc="040C0001" w:tentative="1">
      <w:start w:val="1"/>
      <w:numFmt w:val="decimal"/>
      <w:lvlText w:val="%7."/>
      <w:lvlJc w:val="left"/>
      <w:pPr>
        <w:ind w:left="5116" w:hanging="360"/>
      </w:pPr>
    </w:lvl>
    <w:lvl w:ilvl="7" w:tplc="040C0003" w:tentative="1">
      <w:start w:val="1"/>
      <w:numFmt w:val="lowerLetter"/>
      <w:lvlText w:val="%8."/>
      <w:lvlJc w:val="left"/>
      <w:pPr>
        <w:ind w:left="5836" w:hanging="360"/>
      </w:pPr>
    </w:lvl>
    <w:lvl w:ilvl="8" w:tplc="040C0005" w:tentative="1">
      <w:start w:val="1"/>
      <w:numFmt w:val="lowerRoman"/>
      <w:lvlText w:val="%9."/>
      <w:lvlJc w:val="right"/>
      <w:pPr>
        <w:ind w:left="6556" w:hanging="180"/>
      </w:pPr>
    </w:lvl>
  </w:abstractNum>
  <w:abstractNum w:abstractNumId="23">
    <w:nsid w:val="63477736"/>
    <w:multiLevelType w:val="multilevel"/>
    <w:tmpl w:val="5A8A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459D2"/>
    <w:multiLevelType w:val="hybridMultilevel"/>
    <w:tmpl w:val="0D3C35D4"/>
    <w:lvl w:ilvl="0" w:tplc="60C8518E">
      <w:numFmt w:val="bullet"/>
      <w:lvlText w:val="-"/>
      <w:lvlJc w:val="left"/>
      <w:pPr>
        <w:ind w:left="720" w:hanging="360"/>
      </w:pPr>
      <w:rPr>
        <w:rFonts w:ascii="Trebuchet MS" w:eastAsia="Times New Roman" w:hAnsi="Trebuchet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662C60F8"/>
    <w:multiLevelType w:val="hybridMultilevel"/>
    <w:tmpl w:val="7BA4A506"/>
    <w:lvl w:ilvl="0" w:tplc="C8D0593E">
      <w:start w:val="1"/>
      <w:numFmt w:val="lowerLetter"/>
      <w:lvlText w:val="%1)"/>
      <w:lvlJc w:val="left"/>
      <w:pPr>
        <w:ind w:left="720" w:hanging="360"/>
      </w:pPr>
      <w:rPr>
        <w:rFonts w:hint="default"/>
      </w:rPr>
    </w:lvl>
    <w:lvl w:ilvl="1" w:tplc="F0BE55C8"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6">
    <w:nsid w:val="665D585E"/>
    <w:multiLevelType w:val="hybridMultilevel"/>
    <w:tmpl w:val="DB5E2200"/>
    <w:lvl w:ilvl="0" w:tplc="D8A4CC52">
      <w:start w:val="1"/>
      <w:numFmt w:val="decimal"/>
      <w:lvlText w:val="%1-"/>
      <w:lvlJc w:val="left"/>
      <w:pPr>
        <w:ind w:left="7440" w:hanging="360"/>
      </w:pPr>
      <w:rPr>
        <w:rFonts w:hint="default"/>
      </w:rPr>
    </w:lvl>
    <w:lvl w:ilvl="1" w:tplc="0C0C0019" w:tentative="1">
      <w:start w:val="1"/>
      <w:numFmt w:val="lowerLetter"/>
      <w:lvlText w:val="%2."/>
      <w:lvlJc w:val="left"/>
      <w:pPr>
        <w:ind w:left="8160" w:hanging="360"/>
      </w:pPr>
    </w:lvl>
    <w:lvl w:ilvl="2" w:tplc="0C0C001B" w:tentative="1">
      <w:start w:val="1"/>
      <w:numFmt w:val="lowerRoman"/>
      <w:lvlText w:val="%3."/>
      <w:lvlJc w:val="right"/>
      <w:pPr>
        <w:ind w:left="8880" w:hanging="180"/>
      </w:pPr>
    </w:lvl>
    <w:lvl w:ilvl="3" w:tplc="0C0C000F" w:tentative="1">
      <w:start w:val="1"/>
      <w:numFmt w:val="decimal"/>
      <w:lvlText w:val="%4."/>
      <w:lvlJc w:val="left"/>
      <w:pPr>
        <w:ind w:left="9600" w:hanging="360"/>
      </w:pPr>
    </w:lvl>
    <w:lvl w:ilvl="4" w:tplc="0C0C0019" w:tentative="1">
      <w:start w:val="1"/>
      <w:numFmt w:val="lowerLetter"/>
      <w:lvlText w:val="%5."/>
      <w:lvlJc w:val="left"/>
      <w:pPr>
        <w:ind w:left="10320" w:hanging="360"/>
      </w:pPr>
    </w:lvl>
    <w:lvl w:ilvl="5" w:tplc="0C0C001B" w:tentative="1">
      <w:start w:val="1"/>
      <w:numFmt w:val="lowerRoman"/>
      <w:lvlText w:val="%6."/>
      <w:lvlJc w:val="right"/>
      <w:pPr>
        <w:ind w:left="11040" w:hanging="180"/>
      </w:pPr>
    </w:lvl>
    <w:lvl w:ilvl="6" w:tplc="0C0C000F" w:tentative="1">
      <w:start w:val="1"/>
      <w:numFmt w:val="decimal"/>
      <w:lvlText w:val="%7."/>
      <w:lvlJc w:val="left"/>
      <w:pPr>
        <w:ind w:left="11760" w:hanging="360"/>
      </w:pPr>
    </w:lvl>
    <w:lvl w:ilvl="7" w:tplc="0C0C0019" w:tentative="1">
      <w:start w:val="1"/>
      <w:numFmt w:val="lowerLetter"/>
      <w:lvlText w:val="%8."/>
      <w:lvlJc w:val="left"/>
      <w:pPr>
        <w:ind w:left="12480" w:hanging="360"/>
      </w:pPr>
    </w:lvl>
    <w:lvl w:ilvl="8" w:tplc="0C0C001B" w:tentative="1">
      <w:start w:val="1"/>
      <w:numFmt w:val="lowerRoman"/>
      <w:lvlText w:val="%9."/>
      <w:lvlJc w:val="right"/>
      <w:pPr>
        <w:ind w:left="13200" w:hanging="180"/>
      </w:pPr>
    </w:lvl>
  </w:abstractNum>
  <w:abstractNum w:abstractNumId="27">
    <w:nsid w:val="670E5CCD"/>
    <w:multiLevelType w:val="hybridMultilevel"/>
    <w:tmpl w:val="69100DA0"/>
    <w:lvl w:ilvl="0" w:tplc="5BE85ADE">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nsid w:val="697F7623"/>
    <w:multiLevelType w:val="hybridMultilevel"/>
    <w:tmpl w:val="D96CAB52"/>
    <w:lvl w:ilvl="0" w:tplc="0AA0F464">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B403A9D"/>
    <w:multiLevelType w:val="hybridMultilevel"/>
    <w:tmpl w:val="EC5295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7B681FEB"/>
    <w:multiLevelType w:val="hybridMultilevel"/>
    <w:tmpl w:val="5BF64EE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10"/>
  </w:num>
  <w:num w:numId="3">
    <w:abstractNumId w:val="5"/>
  </w:num>
  <w:num w:numId="4">
    <w:abstractNumId w:val="15"/>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0"/>
  </w:num>
  <w:num w:numId="9">
    <w:abstractNumId w:val="4"/>
  </w:num>
  <w:num w:numId="10">
    <w:abstractNumId w:val="2"/>
  </w:num>
  <w:num w:numId="11">
    <w:abstractNumId w:val="8"/>
  </w:num>
  <w:num w:numId="12">
    <w:abstractNumId w:val="23"/>
  </w:num>
  <w:num w:numId="13">
    <w:abstractNumId w:val="16"/>
  </w:num>
  <w:num w:numId="14">
    <w:abstractNumId w:val="28"/>
  </w:num>
  <w:num w:numId="15">
    <w:abstractNumId w:val="27"/>
  </w:num>
  <w:num w:numId="16">
    <w:abstractNumId w:val="1"/>
  </w:num>
  <w:num w:numId="17">
    <w:abstractNumId w:val="21"/>
  </w:num>
  <w:num w:numId="18">
    <w:abstractNumId w:val="9"/>
  </w:num>
  <w:num w:numId="19">
    <w:abstractNumId w:val="12"/>
  </w:num>
  <w:num w:numId="20">
    <w:abstractNumId w:val="22"/>
  </w:num>
  <w:num w:numId="21">
    <w:abstractNumId w:val="25"/>
  </w:num>
  <w:num w:numId="22">
    <w:abstractNumId w:val="14"/>
  </w:num>
  <w:num w:numId="23">
    <w:abstractNumId w:val="13"/>
  </w:num>
  <w:num w:numId="24">
    <w:abstractNumId w:val="11"/>
  </w:num>
  <w:num w:numId="25">
    <w:abstractNumId w:val="6"/>
  </w:num>
  <w:num w:numId="26">
    <w:abstractNumId w:val="30"/>
  </w:num>
  <w:num w:numId="27">
    <w:abstractNumId w:val="7"/>
  </w:num>
  <w:num w:numId="28">
    <w:abstractNumId w:val="24"/>
  </w:num>
  <w:num w:numId="29">
    <w:abstractNumId w:val="18"/>
  </w:num>
  <w:num w:numId="30">
    <w:abstractNumId w:val="17"/>
  </w:num>
  <w:num w:numId="31">
    <w:abstractNumId w:val="2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2531">
      <o:colormru v:ext="edit" colors="#ffb9ff,#ffc9ff,#f6f,#a9ff9b,red,#ff7d7d,#ff9,#f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A0"/>
    <w:rsid w:val="000002D2"/>
    <w:rsid w:val="000020B8"/>
    <w:rsid w:val="00003259"/>
    <w:rsid w:val="00011625"/>
    <w:rsid w:val="0001295D"/>
    <w:rsid w:val="00023E09"/>
    <w:rsid w:val="00031B16"/>
    <w:rsid w:val="00035106"/>
    <w:rsid w:val="0004132B"/>
    <w:rsid w:val="00043CE8"/>
    <w:rsid w:val="00044763"/>
    <w:rsid w:val="0004634C"/>
    <w:rsid w:val="00047DB8"/>
    <w:rsid w:val="00047F13"/>
    <w:rsid w:val="0005273A"/>
    <w:rsid w:val="00060105"/>
    <w:rsid w:val="00082C7F"/>
    <w:rsid w:val="000840DA"/>
    <w:rsid w:val="00085ED8"/>
    <w:rsid w:val="000922B2"/>
    <w:rsid w:val="000978CE"/>
    <w:rsid w:val="000A020E"/>
    <w:rsid w:val="000A0D94"/>
    <w:rsid w:val="000A2B2D"/>
    <w:rsid w:val="000A3108"/>
    <w:rsid w:val="000A5A3A"/>
    <w:rsid w:val="000B16EA"/>
    <w:rsid w:val="000B7908"/>
    <w:rsid w:val="000C19A6"/>
    <w:rsid w:val="000C413D"/>
    <w:rsid w:val="000C66B4"/>
    <w:rsid w:val="000C72A3"/>
    <w:rsid w:val="000D3A9C"/>
    <w:rsid w:val="000E2C49"/>
    <w:rsid w:val="000E5DD3"/>
    <w:rsid w:val="000F2EFD"/>
    <w:rsid w:val="000F6B31"/>
    <w:rsid w:val="0010444A"/>
    <w:rsid w:val="001068BE"/>
    <w:rsid w:val="00106E2E"/>
    <w:rsid w:val="00106F90"/>
    <w:rsid w:val="00116C0D"/>
    <w:rsid w:val="001203DB"/>
    <w:rsid w:val="001221A0"/>
    <w:rsid w:val="00122781"/>
    <w:rsid w:val="0012316A"/>
    <w:rsid w:val="00124F5E"/>
    <w:rsid w:val="00126751"/>
    <w:rsid w:val="00126B25"/>
    <w:rsid w:val="00132DDA"/>
    <w:rsid w:val="001341B1"/>
    <w:rsid w:val="00136352"/>
    <w:rsid w:val="00140A1F"/>
    <w:rsid w:val="00144DEF"/>
    <w:rsid w:val="001535E5"/>
    <w:rsid w:val="0016009E"/>
    <w:rsid w:val="00162D3D"/>
    <w:rsid w:val="00167039"/>
    <w:rsid w:val="00170D76"/>
    <w:rsid w:val="001731EC"/>
    <w:rsid w:val="00174458"/>
    <w:rsid w:val="00176569"/>
    <w:rsid w:val="00185152"/>
    <w:rsid w:val="00185422"/>
    <w:rsid w:val="00187161"/>
    <w:rsid w:val="00187FC3"/>
    <w:rsid w:val="001957FB"/>
    <w:rsid w:val="001A104E"/>
    <w:rsid w:val="001A329F"/>
    <w:rsid w:val="001A4EA0"/>
    <w:rsid w:val="001B191C"/>
    <w:rsid w:val="001C60AE"/>
    <w:rsid w:val="001F1138"/>
    <w:rsid w:val="001F6EBB"/>
    <w:rsid w:val="00202A3D"/>
    <w:rsid w:val="00203DF4"/>
    <w:rsid w:val="00205A76"/>
    <w:rsid w:val="00205F45"/>
    <w:rsid w:val="00210671"/>
    <w:rsid w:val="0021238B"/>
    <w:rsid w:val="00212D60"/>
    <w:rsid w:val="00213C86"/>
    <w:rsid w:val="00214B8A"/>
    <w:rsid w:val="002174AB"/>
    <w:rsid w:val="00220565"/>
    <w:rsid w:val="0023237E"/>
    <w:rsid w:val="002367B8"/>
    <w:rsid w:val="00236F9E"/>
    <w:rsid w:val="00244AB1"/>
    <w:rsid w:val="00252DED"/>
    <w:rsid w:val="0025326E"/>
    <w:rsid w:val="002561FB"/>
    <w:rsid w:val="00260F51"/>
    <w:rsid w:val="00263449"/>
    <w:rsid w:val="002643A6"/>
    <w:rsid w:val="00265DC3"/>
    <w:rsid w:val="00265EEA"/>
    <w:rsid w:val="00267D58"/>
    <w:rsid w:val="0027663E"/>
    <w:rsid w:val="0027744E"/>
    <w:rsid w:val="0028203A"/>
    <w:rsid w:val="00282476"/>
    <w:rsid w:val="00287F2E"/>
    <w:rsid w:val="0029767B"/>
    <w:rsid w:val="002A4EA2"/>
    <w:rsid w:val="002A5F28"/>
    <w:rsid w:val="002B5662"/>
    <w:rsid w:val="002C0699"/>
    <w:rsid w:val="002D5338"/>
    <w:rsid w:val="002D5CB7"/>
    <w:rsid w:val="002D740A"/>
    <w:rsid w:val="002E2E35"/>
    <w:rsid w:val="002E474A"/>
    <w:rsid w:val="002F3C37"/>
    <w:rsid w:val="002F69E6"/>
    <w:rsid w:val="002F6E9F"/>
    <w:rsid w:val="00302F4B"/>
    <w:rsid w:val="00303768"/>
    <w:rsid w:val="00310AD5"/>
    <w:rsid w:val="00310FB4"/>
    <w:rsid w:val="00312781"/>
    <w:rsid w:val="003146BC"/>
    <w:rsid w:val="00317D23"/>
    <w:rsid w:val="003276EA"/>
    <w:rsid w:val="00331CF8"/>
    <w:rsid w:val="003327CA"/>
    <w:rsid w:val="003369DC"/>
    <w:rsid w:val="0033743E"/>
    <w:rsid w:val="003378FB"/>
    <w:rsid w:val="003433B2"/>
    <w:rsid w:val="0035324E"/>
    <w:rsid w:val="003542E0"/>
    <w:rsid w:val="00354E2C"/>
    <w:rsid w:val="003558FF"/>
    <w:rsid w:val="003569BE"/>
    <w:rsid w:val="003604F4"/>
    <w:rsid w:val="003616BD"/>
    <w:rsid w:val="00365125"/>
    <w:rsid w:val="0036513C"/>
    <w:rsid w:val="00365AFD"/>
    <w:rsid w:val="00366160"/>
    <w:rsid w:val="00366581"/>
    <w:rsid w:val="00381C4D"/>
    <w:rsid w:val="0038275A"/>
    <w:rsid w:val="0038317C"/>
    <w:rsid w:val="00392CDC"/>
    <w:rsid w:val="00396256"/>
    <w:rsid w:val="003968AB"/>
    <w:rsid w:val="003A01C5"/>
    <w:rsid w:val="003A5794"/>
    <w:rsid w:val="003B28F4"/>
    <w:rsid w:val="003C6376"/>
    <w:rsid w:val="003D1720"/>
    <w:rsid w:val="003D3BEE"/>
    <w:rsid w:val="003E12DE"/>
    <w:rsid w:val="003E1E5B"/>
    <w:rsid w:val="003F2B30"/>
    <w:rsid w:val="003F5C08"/>
    <w:rsid w:val="003F5EA2"/>
    <w:rsid w:val="003F7E1E"/>
    <w:rsid w:val="00403D49"/>
    <w:rsid w:val="00405E68"/>
    <w:rsid w:val="00412B0C"/>
    <w:rsid w:val="00412FEF"/>
    <w:rsid w:val="00413677"/>
    <w:rsid w:val="00433171"/>
    <w:rsid w:val="004369E9"/>
    <w:rsid w:val="00436CB2"/>
    <w:rsid w:val="00447694"/>
    <w:rsid w:val="00456745"/>
    <w:rsid w:val="00462704"/>
    <w:rsid w:val="004633B4"/>
    <w:rsid w:val="00464C6C"/>
    <w:rsid w:val="004662FA"/>
    <w:rsid w:val="004719E0"/>
    <w:rsid w:val="00472800"/>
    <w:rsid w:val="00472828"/>
    <w:rsid w:val="00476207"/>
    <w:rsid w:val="0047781D"/>
    <w:rsid w:val="00481719"/>
    <w:rsid w:val="0048656B"/>
    <w:rsid w:val="0049298B"/>
    <w:rsid w:val="004A11A9"/>
    <w:rsid w:val="004A5BBE"/>
    <w:rsid w:val="004A5C94"/>
    <w:rsid w:val="004B1CEB"/>
    <w:rsid w:val="004B621D"/>
    <w:rsid w:val="004B639E"/>
    <w:rsid w:val="004B6E2B"/>
    <w:rsid w:val="004C2943"/>
    <w:rsid w:val="004C41DB"/>
    <w:rsid w:val="004C6BC4"/>
    <w:rsid w:val="004D398E"/>
    <w:rsid w:val="004D53C9"/>
    <w:rsid w:val="004E37F4"/>
    <w:rsid w:val="004F0D84"/>
    <w:rsid w:val="005010C1"/>
    <w:rsid w:val="00503151"/>
    <w:rsid w:val="00513946"/>
    <w:rsid w:val="00522B39"/>
    <w:rsid w:val="005240C4"/>
    <w:rsid w:val="00530024"/>
    <w:rsid w:val="00533676"/>
    <w:rsid w:val="00534CC7"/>
    <w:rsid w:val="00544C56"/>
    <w:rsid w:val="00544D00"/>
    <w:rsid w:val="00545488"/>
    <w:rsid w:val="005657E4"/>
    <w:rsid w:val="00565CE7"/>
    <w:rsid w:val="00575094"/>
    <w:rsid w:val="00575D98"/>
    <w:rsid w:val="00581AC5"/>
    <w:rsid w:val="005829F4"/>
    <w:rsid w:val="005840E0"/>
    <w:rsid w:val="0058504A"/>
    <w:rsid w:val="00585951"/>
    <w:rsid w:val="0058750D"/>
    <w:rsid w:val="00596E51"/>
    <w:rsid w:val="00597BE4"/>
    <w:rsid w:val="005A6FD5"/>
    <w:rsid w:val="005B233D"/>
    <w:rsid w:val="005B3809"/>
    <w:rsid w:val="005B774B"/>
    <w:rsid w:val="005C1AE2"/>
    <w:rsid w:val="005C2583"/>
    <w:rsid w:val="005C4290"/>
    <w:rsid w:val="005E0818"/>
    <w:rsid w:val="005E08A5"/>
    <w:rsid w:val="005E4B62"/>
    <w:rsid w:val="005F08F1"/>
    <w:rsid w:val="005F0A5A"/>
    <w:rsid w:val="005F2B1D"/>
    <w:rsid w:val="005F48E3"/>
    <w:rsid w:val="00600A81"/>
    <w:rsid w:val="006050BE"/>
    <w:rsid w:val="00606425"/>
    <w:rsid w:val="00606C84"/>
    <w:rsid w:val="006070FF"/>
    <w:rsid w:val="00621828"/>
    <w:rsid w:val="00623150"/>
    <w:rsid w:val="006258EA"/>
    <w:rsid w:val="0063066E"/>
    <w:rsid w:val="00636337"/>
    <w:rsid w:val="006369E2"/>
    <w:rsid w:val="00647713"/>
    <w:rsid w:val="00652E5C"/>
    <w:rsid w:val="00653B92"/>
    <w:rsid w:val="006668BA"/>
    <w:rsid w:val="00670E7E"/>
    <w:rsid w:val="00674C52"/>
    <w:rsid w:val="00674DE4"/>
    <w:rsid w:val="00687983"/>
    <w:rsid w:val="00687B93"/>
    <w:rsid w:val="00690670"/>
    <w:rsid w:val="006924A1"/>
    <w:rsid w:val="00692709"/>
    <w:rsid w:val="00694FC9"/>
    <w:rsid w:val="006B0F97"/>
    <w:rsid w:val="006B3F70"/>
    <w:rsid w:val="006B4B5A"/>
    <w:rsid w:val="006B5C33"/>
    <w:rsid w:val="006B7B10"/>
    <w:rsid w:val="006C7189"/>
    <w:rsid w:val="006E3B1B"/>
    <w:rsid w:val="006E45E0"/>
    <w:rsid w:val="006E7820"/>
    <w:rsid w:val="006F16AD"/>
    <w:rsid w:val="006F3F7D"/>
    <w:rsid w:val="006F7443"/>
    <w:rsid w:val="006F749D"/>
    <w:rsid w:val="007035D1"/>
    <w:rsid w:val="00703758"/>
    <w:rsid w:val="00711ED3"/>
    <w:rsid w:val="00717B20"/>
    <w:rsid w:val="007220BF"/>
    <w:rsid w:val="007231EE"/>
    <w:rsid w:val="00727A76"/>
    <w:rsid w:val="0073002A"/>
    <w:rsid w:val="00732772"/>
    <w:rsid w:val="00737B8A"/>
    <w:rsid w:val="007419B4"/>
    <w:rsid w:val="0074562A"/>
    <w:rsid w:val="00746338"/>
    <w:rsid w:val="0075243A"/>
    <w:rsid w:val="00752BF8"/>
    <w:rsid w:val="00757DBA"/>
    <w:rsid w:val="00760258"/>
    <w:rsid w:val="007619D8"/>
    <w:rsid w:val="00773D84"/>
    <w:rsid w:val="0078335A"/>
    <w:rsid w:val="00786444"/>
    <w:rsid w:val="00792C74"/>
    <w:rsid w:val="00792E44"/>
    <w:rsid w:val="00793B91"/>
    <w:rsid w:val="00796BB3"/>
    <w:rsid w:val="007A21D1"/>
    <w:rsid w:val="007A3D93"/>
    <w:rsid w:val="007A46C1"/>
    <w:rsid w:val="007A65FD"/>
    <w:rsid w:val="007B275A"/>
    <w:rsid w:val="007B7824"/>
    <w:rsid w:val="007C26E9"/>
    <w:rsid w:val="007C6E79"/>
    <w:rsid w:val="007D7553"/>
    <w:rsid w:val="007E06C8"/>
    <w:rsid w:val="007E0D9C"/>
    <w:rsid w:val="007F3480"/>
    <w:rsid w:val="007F6CD1"/>
    <w:rsid w:val="007F7D6C"/>
    <w:rsid w:val="00804150"/>
    <w:rsid w:val="00805181"/>
    <w:rsid w:val="008072B8"/>
    <w:rsid w:val="00807F58"/>
    <w:rsid w:val="00812FE8"/>
    <w:rsid w:val="0081323C"/>
    <w:rsid w:val="00815394"/>
    <w:rsid w:val="00825E18"/>
    <w:rsid w:val="00825FD7"/>
    <w:rsid w:val="008300E7"/>
    <w:rsid w:val="0083254A"/>
    <w:rsid w:val="00835A96"/>
    <w:rsid w:val="008432B6"/>
    <w:rsid w:val="00846773"/>
    <w:rsid w:val="00853C3A"/>
    <w:rsid w:val="0085483E"/>
    <w:rsid w:val="008679BF"/>
    <w:rsid w:val="00872B76"/>
    <w:rsid w:val="00884448"/>
    <w:rsid w:val="00885CFB"/>
    <w:rsid w:val="0089481A"/>
    <w:rsid w:val="008A0064"/>
    <w:rsid w:val="008A048B"/>
    <w:rsid w:val="008A571E"/>
    <w:rsid w:val="008A72C6"/>
    <w:rsid w:val="008B41CD"/>
    <w:rsid w:val="008C3936"/>
    <w:rsid w:val="008D7727"/>
    <w:rsid w:val="008D7982"/>
    <w:rsid w:val="008F4E49"/>
    <w:rsid w:val="00900108"/>
    <w:rsid w:val="0090169A"/>
    <w:rsid w:val="009023D3"/>
    <w:rsid w:val="00902762"/>
    <w:rsid w:val="00902F70"/>
    <w:rsid w:val="0090458C"/>
    <w:rsid w:val="009047F4"/>
    <w:rsid w:val="00905FF3"/>
    <w:rsid w:val="00907431"/>
    <w:rsid w:val="009074CA"/>
    <w:rsid w:val="00920E4B"/>
    <w:rsid w:val="0092115C"/>
    <w:rsid w:val="00925351"/>
    <w:rsid w:val="0093017C"/>
    <w:rsid w:val="0093201E"/>
    <w:rsid w:val="009365CB"/>
    <w:rsid w:val="00936A40"/>
    <w:rsid w:val="009371ED"/>
    <w:rsid w:val="00940750"/>
    <w:rsid w:val="00941ED6"/>
    <w:rsid w:val="0094262A"/>
    <w:rsid w:val="0094501A"/>
    <w:rsid w:val="0094526F"/>
    <w:rsid w:val="0095058E"/>
    <w:rsid w:val="0095391F"/>
    <w:rsid w:val="0095690A"/>
    <w:rsid w:val="00961F61"/>
    <w:rsid w:val="0097530A"/>
    <w:rsid w:val="00976669"/>
    <w:rsid w:val="00977C2C"/>
    <w:rsid w:val="00981300"/>
    <w:rsid w:val="00981A53"/>
    <w:rsid w:val="00982685"/>
    <w:rsid w:val="00983F20"/>
    <w:rsid w:val="009937F3"/>
    <w:rsid w:val="009A6F09"/>
    <w:rsid w:val="009B2F4D"/>
    <w:rsid w:val="009B338B"/>
    <w:rsid w:val="009B3B36"/>
    <w:rsid w:val="009C3982"/>
    <w:rsid w:val="009C4995"/>
    <w:rsid w:val="009C6C4E"/>
    <w:rsid w:val="009D284A"/>
    <w:rsid w:val="009D4358"/>
    <w:rsid w:val="009D70E6"/>
    <w:rsid w:val="009E00B2"/>
    <w:rsid w:val="009E5C9F"/>
    <w:rsid w:val="009F15C8"/>
    <w:rsid w:val="009F453E"/>
    <w:rsid w:val="009F58FE"/>
    <w:rsid w:val="00A00063"/>
    <w:rsid w:val="00A07513"/>
    <w:rsid w:val="00A10FCB"/>
    <w:rsid w:val="00A13C87"/>
    <w:rsid w:val="00A2092A"/>
    <w:rsid w:val="00A240E9"/>
    <w:rsid w:val="00A33E86"/>
    <w:rsid w:val="00A35DC6"/>
    <w:rsid w:val="00A36BEC"/>
    <w:rsid w:val="00A36D56"/>
    <w:rsid w:val="00A36FBB"/>
    <w:rsid w:val="00A526E2"/>
    <w:rsid w:val="00A533D4"/>
    <w:rsid w:val="00A638CF"/>
    <w:rsid w:val="00A64F1F"/>
    <w:rsid w:val="00A677C6"/>
    <w:rsid w:val="00A67EA7"/>
    <w:rsid w:val="00A737C9"/>
    <w:rsid w:val="00A80412"/>
    <w:rsid w:val="00A83579"/>
    <w:rsid w:val="00A95E65"/>
    <w:rsid w:val="00AA5EBF"/>
    <w:rsid w:val="00AA7D57"/>
    <w:rsid w:val="00AB3714"/>
    <w:rsid w:val="00AB60F0"/>
    <w:rsid w:val="00AB61FF"/>
    <w:rsid w:val="00AC4785"/>
    <w:rsid w:val="00AC6987"/>
    <w:rsid w:val="00AD336A"/>
    <w:rsid w:val="00AD42FE"/>
    <w:rsid w:val="00AD5EF1"/>
    <w:rsid w:val="00AE37A7"/>
    <w:rsid w:val="00AF06CD"/>
    <w:rsid w:val="00AF338D"/>
    <w:rsid w:val="00AF44C9"/>
    <w:rsid w:val="00B01146"/>
    <w:rsid w:val="00B01CB5"/>
    <w:rsid w:val="00B02CF8"/>
    <w:rsid w:val="00B04420"/>
    <w:rsid w:val="00B04875"/>
    <w:rsid w:val="00B04EF3"/>
    <w:rsid w:val="00B05F7B"/>
    <w:rsid w:val="00B149D0"/>
    <w:rsid w:val="00B2491A"/>
    <w:rsid w:val="00B2695B"/>
    <w:rsid w:val="00B31EA5"/>
    <w:rsid w:val="00B325E7"/>
    <w:rsid w:val="00B51FB8"/>
    <w:rsid w:val="00B52A54"/>
    <w:rsid w:val="00B551CE"/>
    <w:rsid w:val="00B558D6"/>
    <w:rsid w:val="00B67BF1"/>
    <w:rsid w:val="00B739EB"/>
    <w:rsid w:val="00B75681"/>
    <w:rsid w:val="00B8173B"/>
    <w:rsid w:val="00B82161"/>
    <w:rsid w:val="00B831C3"/>
    <w:rsid w:val="00B922DB"/>
    <w:rsid w:val="00B93425"/>
    <w:rsid w:val="00B9686C"/>
    <w:rsid w:val="00BA41B0"/>
    <w:rsid w:val="00BA4B65"/>
    <w:rsid w:val="00BA4FE7"/>
    <w:rsid w:val="00BA57DB"/>
    <w:rsid w:val="00BA64E8"/>
    <w:rsid w:val="00BB41B6"/>
    <w:rsid w:val="00BB51C3"/>
    <w:rsid w:val="00BB5FB3"/>
    <w:rsid w:val="00BC083C"/>
    <w:rsid w:val="00BC3E28"/>
    <w:rsid w:val="00BC62A0"/>
    <w:rsid w:val="00BC7C2C"/>
    <w:rsid w:val="00BD146F"/>
    <w:rsid w:val="00BD3465"/>
    <w:rsid w:val="00BD3A4F"/>
    <w:rsid w:val="00BD3EA0"/>
    <w:rsid w:val="00BD3F0C"/>
    <w:rsid w:val="00BD52F7"/>
    <w:rsid w:val="00BD5B6B"/>
    <w:rsid w:val="00BE45B2"/>
    <w:rsid w:val="00BE5459"/>
    <w:rsid w:val="00BF0ABC"/>
    <w:rsid w:val="00BF29B1"/>
    <w:rsid w:val="00BF6E14"/>
    <w:rsid w:val="00C01635"/>
    <w:rsid w:val="00C03AD4"/>
    <w:rsid w:val="00C06FBE"/>
    <w:rsid w:val="00C10100"/>
    <w:rsid w:val="00C1200C"/>
    <w:rsid w:val="00C12925"/>
    <w:rsid w:val="00C14BF2"/>
    <w:rsid w:val="00C2317C"/>
    <w:rsid w:val="00C27BA7"/>
    <w:rsid w:val="00C3086C"/>
    <w:rsid w:val="00C3148A"/>
    <w:rsid w:val="00C33CE7"/>
    <w:rsid w:val="00C37FE3"/>
    <w:rsid w:val="00C4017A"/>
    <w:rsid w:val="00C51CE4"/>
    <w:rsid w:val="00C67819"/>
    <w:rsid w:val="00C709A7"/>
    <w:rsid w:val="00C72A74"/>
    <w:rsid w:val="00C75B32"/>
    <w:rsid w:val="00C804F2"/>
    <w:rsid w:val="00C84E97"/>
    <w:rsid w:val="00C873EF"/>
    <w:rsid w:val="00CA30FC"/>
    <w:rsid w:val="00CA3B13"/>
    <w:rsid w:val="00CA4FE0"/>
    <w:rsid w:val="00CA67A6"/>
    <w:rsid w:val="00CA6B9D"/>
    <w:rsid w:val="00CB0D75"/>
    <w:rsid w:val="00CD1E12"/>
    <w:rsid w:val="00CD7170"/>
    <w:rsid w:val="00CE3F62"/>
    <w:rsid w:val="00CE54ED"/>
    <w:rsid w:val="00CF0407"/>
    <w:rsid w:val="00CF167E"/>
    <w:rsid w:val="00D10B62"/>
    <w:rsid w:val="00D20B6F"/>
    <w:rsid w:val="00D2426D"/>
    <w:rsid w:val="00D26481"/>
    <w:rsid w:val="00D32B4C"/>
    <w:rsid w:val="00D35543"/>
    <w:rsid w:val="00D41F06"/>
    <w:rsid w:val="00D46F3B"/>
    <w:rsid w:val="00D4777D"/>
    <w:rsid w:val="00D47C29"/>
    <w:rsid w:val="00D61D52"/>
    <w:rsid w:val="00D65EA7"/>
    <w:rsid w:val="00D71C73"/>
    <w:rsid w:val="00D76F0C"/>
    <w:rsid w:val="00D76FF3"/>
    <w:rsid w:val="00D773AF"/>
    <w:rsid w:val="00D86860"/>
    <w:rsid w:val="00D86ADB"/>
    <w:rsid w:val="00D8783C"/>
    <w:rsid w:val="00D91868"/>
    <w:rsid w:val="00D93689"/>
    <w:rsid w:val="00D95C63"/>
    <w:rsid w:val="00D95E52"/>
    <w:rsid w:val="00D96158"/>
    <w:rsid w:val="00DB1506"/>
    <w:rsid w:val="00DB1C48"/>
    <w:rsid w:val="00DC23E2"/>
    <w:rsid w:val="00DD233B"/>
    <w:rsid w:val="00DE78D3"/>
    <w:rsid w:val="00DF0FAB"/>
    <w:rsid w:val="00DF60E0"/>
    <w:rsid w:val="00E12F89"/>
    <w:rsid w:val="00E17552"/>
    <w:rsid w:val="00E274C9"/>
    <w:rsid w:val="00E3141C"/>
    <w:rsid w:val="00E31F72"/>
    <w:rsid w:val="00E36ED1"/>
    <w:rsid w:val="00E40AC8"/>
    <w:rsid w:val="00E44557"/>
    <w:rsid w:val="00E471EE"/>
    <w:rsid w:val="00E62133"/>
    <w:rsid w:val="00E72D10"/>
    <w:rsid w:val="00E74274"/>
    <w:rsid w:val="00E82D7E"/>
    <w:rsid w:val="00E95B1A"/>
    <w:rsid w:val="00EA462F"/>
    <w:rsid w:val="00EA7D4E"/>
    <w:rsid w:val="00EB0E26"/>
    <w:rsid w:val="00EB18EA"/>
    <w:rsid w:val="00EB1BA8"/>
    <w:rsid w:val="00EB2933"/>
    <w:rsid w:val="00EB409C"/>
    <w:rsid w:val="00EB5A48"/>
    <w:rsid w:val="00EB6812"/>
    <w:rsid w:val="00EC4A6F"/>
    <w:rsid w:val="00EC656E"/>
    <w:rsid w:val="00ED01B6"/>
    <w:rsid w:val="00ED1B42"/>
    <w:rsid w:val="00ED3073"/>
    <w:rsid w:val="00ED7EC8"/>
    <w:rsid w:val="00EE1FDB"/>
    <w:rsid w:val="00EE39AD"/>
    <w:rsid w:val="00EE3ED3"/>
    <w:rsid w:val="00EE4BB0"/>
    <w:rsid w:val="00EE71DE"/>
    <w:rsid w:val="00EF2E5E"/>
    <w:rsid w:val="00EF47D2"/>
    <w:rsid w:val="00F0251C"/>
    <w:rsid w:val="00F15168"/>
    <w:rsid w:val="00F211DA"/>
    <w:rsid w:val="00F24E87"/>
    <w:rsid w:val="00F31AE6"/>
    <w:rsid w:val="00F32F3D"/>
    <w:rsid w:val="00F406E8"/>
    <w:rsid w:val="00F41783"/>
    <w:rsid w:val="00F4390C"/>
    <w:rsid w:val="00F4390F"/>
    <w:rsid w:val="00F50E96"/>
    <w:rsid w:val="00F55D19"/>
    <w:rsid w:val="00F57B40"/>
    <w:rsid w:val="00F62642"/>
    <w:rsid w:val="00F73153"/>
    <w:rsid w:val="00F73C51"/>
    <w:rsid w:val="00F77A38"/>
    <w:rsid w:val="00F83084"/>
    <w:rsid w:val="00F83096"/>
    <w:rsid w:val="00F83642"/>
    <w:rsid w:val="00F92F4F"/>
    <w:rsid w:val="00F96331"/>
    <w:rsid w:val="00FA4820"/>
    <w:rsid w:val="00FA48D4"/>
    <w:rsid w:val="00FA5A81"/>
    <w:rsid w:val="00FB0C46"/>
    <w:rsid w:val="00FB131D"/>
    <w:rsid w:val="00FB196C"/>
    <w:rsid w:val="00FB3E43"/>
    <w:rsid w:val="00FB4DC8"/>
    <w:rsid w:val="00FB7CCB"/>
    <w:rsid w:val="00FC39D5"/>
    <w:rsid w:val="00FC570C"/>
    <w:rsid w:val="00FD34B8"/>
    <w:rsid w:val="00FD4C22"/>
    <w:rsid w:val="00FE3DA1"/>
    <w:rsid w:val="00FE66D5"/>
    <w:rsid w:val="00FE69AA"/>
    <w:rsid w:val="00FE7A4E"/>
    <w:rsid w:val="00FF4535"/>
    <w:rsid w:val="00FF79F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1">
      <o:colormru v:ext="edit" colors="#ffb9ff,#ffc9ff,#f6f,#a9ff9b,red,#ff7d7d,#ff9,#f90"/>
    </o:shapedefaults>
    <o:shapelayout v:ext="edit">
      <o:idmap v:ext="edit" data="1"/>
      <o:rules v:ext="edit">
        <o:r id="V:Rule5" type="connector" idref="#_x0000_s1178"/>
        <o:r id="V:Rule6" type="connector" idref="#_x0000_s1177"/>
        <o:r id="V:Rule7" type="connector" idref="#_x0000_s1176"/>
        <o:r id="V:Rule8" type="connector" idref="#_x0000_s1179"/>
      </o:rules>
      <o:regrouptable v:ext="edit">
        <o:entry new="1" old="0"/>
      </o:regrouptable>
    </o:shapelayout>
  </w:shapeDefaults>
  <w:decimalSymbol w:val=","/>
  <w:listSeparator w:val=";"/>
  <w15:docId w15:val="{A8B1E7D6-3B1A-4053-B311-DEC4536B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EBB"/>
    <w:rPr>
      <w:sz w:val="24"/>
      <w:lang w:eastAsia="fr-FR"/>
    </w:rPr>
  </w:style>
  <w:style w:type="paragraph" w:styleId="Titre1">
    <w:name w:val="heading 1"/>
    <w:basedOn w:val="Normal"/>
    <w:next w:val="Normal"/>
    <w:link w:val="Titre1Car"/>
    <w:qFormat/>
    <w:rsid w:val="001F6EBB"/>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qFormat/>
    <w:rsid w:val="008D7727"/>
    <w:pPr>
      <w:keepNext/>
      <w:spacing w:before="240" w:after="60"/>
      <w:outlineLvl w:val="1"/>
    </w:pPr>
    <w:rPr>
      <w:rFonts w:ascii="Cambria" w:hAnsi="Cambria"/>
      <w:b/>
      <w:bCs/>
      <w:i/>
      <w:iCs/>
      <w:sz w:val="28"/>
      <w:szCs w:val="28"/>
      <w:lang w:val="x-none"/>
    </w:rPr>
  </w:style>
  <w:style w:type="paragraph" w:styleId="Titre3">
    <w:name w:val="heading 3"/>
    <w:basedOn w:val="Normal"/>
    <w:next w:val="Normal"/>
    <w:link w:val="Titre3Car"/>
    <w:uiPriority w:val="9"/>
    <w:qFormat/>
    <w:rsid w:val="006668BA"/>
    <w:pPr>
      <w:keepNext/>
      <w:keepLines/>
      <w:spacing w:before="200"/>
      <w:outlineLvl w:val="2"/>
    </w:pPr>
    <w:rPr>
      <w:rFonts w:ascii="Cambria" w:hAnsi="Cambria"/>
      <w:b/>
      <w:bCs/>
      <w:color w:val="4F81BD"/>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ta-texte">
    <w:name w:val="sita-texte"/>
    <w:basedOn w:val="Normal"/>
    <w:rsid w:val="001F6EBB"/>
    <w:pPr>
      <w:jc w:val="both"/>
    </w:pPr>
    <w:rPr>
      <w:rFonts w:ascii="Trebuchet MS" w:hAnsi="Trebuchet MS"/>
      <w:sz w:val="20"/>
      <w:szCs w:val="24"/>
    </w:rPr>
  </w:style>
  <w:style w:type="paragraph" w:customStyle="1" w:styleId="sita-titre">
    <w:name w:val="sita-titre"/>
    <w:basedOn w:val="Normal"/>
    <w:rsid w:val="001F6EBB"/>
    <w:pPr>
      <w:spacing w:before="600" w:after="480"/>
      <w:ind w:left="1526"/>
    </w:pPr>
    <w:rPr>
      <w:rFonts w:ascii="Berlin Sans FB" w:hAnsi="Berlin Sans FB" w:cs="Arial Unicode MS"/>
      <w:b/>
      <w:color w:val="008080"/>
      <w:sz w:val="88"/>
      <w14:shadow w14:blurRad="50800" w14:dist="38100" w14:dir="2700000" w14:sx="100000" w14:sy="100000" w14:kx="0" w14:ky="0" w14:algn="tl">
        <w14:srgbClr w14:val="000000">
          <w14:alpha w14:val="60000"/>
        </w14:srgbClr>
      </w14:shadow>
    </w:rPr>
  </w:style>
  <w:style w:type="paragraph" w:customStyle="1" w:styleId="sita-titre-annexe">
    <w:name w:val="sita-titre-annexe"/>
    <w:basedOn w:val="Normal"/>
    <w:rsid w:val="001F6EBB"/>
    <w:pPr>
      <w:keepNext/>
      <w:spacing w:after="240"/>
      <w:jc w:val="center"/>
      <w:outlineLvl w:val="0"/>
    </w:pPr>
    <w:rPr>
      <w:rFonts w:ascii="Berlin Sans FB" w:hAnsi="Berlin Sans FB"/>
      <w:bCs/>
      <w:smallCaps/>
      <w:sz w:val="32"/>
      <w:szCs w:val="24"/>
      <w14:shadow w14:blurRad="50800" w14:dist="38100" w14:dir="2700000" w14:sx="100000" w14:sy="100000" w14:kx="0" w14:ky="0" w14:algn="tl">
        <w14:srgbClr w14:val="000000">
          <w14:alpha w14:val="60000"/>
        </w14:srgbClr>
      </w14:shadow>
    </w:rPr>
  </w:style>
  <w:style w:type="paragraph" w:styleId="Pieddepage">
    <w:name w:val="footer"/>
    <w:basedOn w:val="Normal"/>
    <w:link w:val="PieddepageCar"/>
    <w:uiPriority w:val="99"/>
    <w:rsid w:val="001F6EBB"/>
    <w:pPr>
      <w:tabs>
        <w:tab w:val="center" w:pos="4320"/>
      </w:tabs>
    </w:pPr>
    <w:rPr>
      <w:rFonts w:ascii="Berlin Sans FB" w:hAnsi="Berlin Sans FB"/>
      <w:color w:val="008080"/>
      <w:sz w:val="20"/>
      <w:szCs w:val="24"/>
      <w:lang w:val="x-none"/>
    </w:rPr>
  </w:style>
  <w:style w:type="paragraph" w:styleId="En-tte">
    <w:name w:val="header"/>
    <w:basedOn w:val="Normal"/>
    <w:link w:val="En-tteCar"/>
    <w:semiHidden/>
    <w:rsid w:val="001F6EBB"/>
    <w:pPr>
      <w:tabs>
        <w:tab w:val="center" w:pos="4320"/>
        <w:tab w:val="right" w:pos="8640"/>
      </w:tabs>
    </w:pPr>
    <w:rPr>
      <w:rFonts w:ascii="Berlin Sans FB" w:hAnsi="Berlin Sans FB"/>
      <w:color w:val="008080"/>
      <w:sz w:val="20"/>
      <w:lang w:val="x-none"/>
    </w:rPr>
  </w:style>
  <w:style w:type="paragraph" w:styleId="Corpsdetexte2">
    <w:name w:val="Body Text 2"/>
    <w:basedOn w:val="Normal"/>
    <w:semiHidden/>
    <w:rsid w:val="001F6EBB"/>
    <w:pPr>
      <w:jc w:val="both"/>
    </w:pPr>
    <w:rPr>
      <w:szCs w:val="24"/>
      <w:lang w:eastAsia="en-US"/>
    </w:rPr>
  </w:style>
  <w:style w:type="paragraph" w:customStyle="1" w:styleId="sita-titre1">
    <w:name w:val="sita-titre1"/>
    <w:basedOn w:val="Normal"/>
    <w:next w:val="sita-texte"/>
    <w:rsid w:val="001F6EBB"/>
    <w:pPr>
      <w:keepNext/>
      <w:spacing w:after="240"/>
      <w:outlineLvl w:val="0"/>
    </w:pPr>
    <w:rPr>
      <w:rFonts w:ascii="Express Deco Gothic SSi" w:hAnsi="Express Deco Gothic SSi"/>
      <w:b/>
      <w:bCs/>
      <w:smallCaps/>
      <w:sz w:val="32"/>
      <w:szCs w:val="24"/>
    </w:rPr>
  </w:style>
  <w:style w:type="paragraph" w:customStyle="1" w:styleId="sita-titre3">
    <w:name w:val="sita-titre3"/>
    <w:basedOn w:val="Normal"/>
    <w:rsid w:val="001F6EBB"/>
    <w:pPr>
      <w:keepNext/>
      <w:jc w:val="both"/>
      <w:outlineLvl w:val="1"/>
    </w:pPr>
    <w:rPr>
      <w:rFonts w:ascii="Berlin Sans FB" w:hAnsi="Berlin Sans FB"/>
      <w:smallCaps/>
      <w:color w:val="008080"/>
      <w:sz w:val="36"/>
      <w:szCs w:val="24"/>
      <w14:shadow w14:blurRad="50800" w14:dist="38100" w14:dir="2700000" w14:sx="100000" w14:sy="100000" w14:kx="0" w14:ky="0" w14:algn="tl">
        <w14:srgbClr w14:val="000000">
          <w14:alpha w14:val="60000"/>
        </w14:srgbClr>
      </w14:shadow>
    </w:rPr>
  </w:style>
  <w:style w:type="paragraph" w:styleId="Notedebasdepage">
    <w:name w:val="footnote text"/>
    <w:basedOn w:val="Normal"/>
    <w:link w:val="NotedebasdepageCar"/>
    <w:uiPriority w:val="99"/>
    <w:rsid w:val="001F6EBB"/>
    <w:pPr>
      <w:spacing w:after="240"/>
      <w:jc w:val="both"/>
    </w:pPr>
    <w:rPr>
      <w:rFonts w:ascii="Trebuchet MS" w:hAnsi="Trebuchet MS"/>
      <w:sz w:val="18"/>
      <w:lang w:val="x-none"/>
    </w:rPr>
  </w:style>
  <w:style w:type="paragraph" w:customStyle="1" w:styleId="sita-texte-titre">
    <w:name w:val="sita-texte-titre"/>
    <w:basedOn w:val="sita-texte"/>
    <w:rsid w:val="001F6EBB"/>
    <w:pPr>
      <w:spacing w:before="120" w:after="120"/>
      <w:jc w:val="right"/>
    </w:pPr>
    <w:rPr>
      <w:rFonts w:ascii="Berlin Sans FB" w:hAnsi="Berlin Sans FB"/>
      <w:b/>
      <w:bCs/>
      <w:color w:val="000080"/>
      <w:sz w:val="36"/>
    </w:rPr>
  </w:style>
  <w:style w:type="paragraph" w:customStyle="1" w:styleId="sita-titre-lve">
    <w:name w:val="sita-titre-élève"/>
    <w:basedOn w:val="sita-titre"/>
    <w:rsid w:val="001F6EBB"/>
    <w:pPr>
      <w:spacing w:after="360"/>
    </w:pPr>
    <w:rPr>
      <w:b w:val="0"/>
      <w:smallCaps/>
      <w:shadow/>
      <w:color w:val="000080"/>
      <w14:shadow w14:blurRad="0" w14:dist="0" w14:dir="0" w14:sx="0" w14:sy="0" w14:kx="0" w14:ky="0" w14:algn="none">
        <w14:srgbClr w14:val="000000"/>
      </w14:shadow>
    </w:rPr>
  </w:style>
  <w:style w:type="paragraph" w:customStyle="1" w:styleId="sita-titre-tche">
    <w:name w:val="sita-titre-tâche"/>
    <w:basedOn w:val="Normal"/>
    <w:rsid w:val="001F6EBB"/>
    <w:pPr>
      <w:keepNext/>
      <w:spacing w:after="120"/>
      <w:jc w:val="center"/>
      <w:outlineLvl w:val="0"/>
    </w:pPr>
    <w:rPr>
      <w:rFonts w:ascii="Berlin Sans FB" w:hAnsi="Berlin Sans FB"/>
      <w:bCs/>
      <w:smallCaps/>
      <w:sz w:val="40"/>
      <w:szCs w:val="24"/>
      <w14:shadow w14:blurRad="50800" w14:dist="38100" w14:dir="2700000" w14:sx="100000" w14:sy="100000" w14:kx="0" w14:ky="0" w14:algn="tl">
        <w14:srgbClr w14:val="000000">
          <w14:alpha w14:val="60000"/>
        </w14:srgbClr>
      </w14:shadow>
    </w:rPr>
  </w:style>
  <w:style w:type="paragraph" w:customStyle="1" w:styleId="sita-puce1">
    <w:name w:val="sita-puce1"/>
    <w:basedOn w:val="sita-texte"/>
    <w:rsid w:val="001F6EBB"/>
    <w:pPr>
      <w:numPr>
        <w:numId w:val="5"/>
      </w:numPr>
      <w:spacing w:after="240"/>
      <w:ind w:left="387" w:hanging="387"/>
    </w:pPr>
    <w:rPr>
      <w:color w:val="000000"/>
    </w:rPr>
  </w:style>
  <w:style w:type="paragraph" w:customStyle="1" w:styleId="sita-question">
    <w:name w:val="sita-question"/>
    <w:basedOn w:val="sita-texte"/>
    <w:rsid w:val="001F6EBB"/>
    <w:pPr>
      <w:tabs>
        <w:tab w:val="num" w:pos="720"/>
      </w:tabs>
      <w:spacing w:before="120"/>
      <w:ind w:left="734" w:hanging="374"/>
    </w:pPr>
    <w:rPr>
      <w:rFonts w:ascii="Lucida Sans" w:hAnsi="Lucida Sans"/>
      <w:i/>
      <w:iCs/>
    </w:rPr>
  </w:style>
  <w:style w:type="character" w:styleId="Lienhypertexte">
    <w:name w:val="Hyperlink"/>
    <w:rsid w:val="005B233D"/>
    <w:rPr>
      <w:color w:val="0000FF"/>
      <w:u w:val="single"/>
    </w:rPr>
  </w:style>
  <w:style w:type="paragraph" w:styleId="NormalWeb">
    <w:name w:val="Normal (Web)"/>
    <w:basedOn w:val="Normal"/>
    <w:uiPriority w:val="99"/>
    <w:unhideWhenUsed/>
    <w:rsid w:val="008D7727"/>
    <w:pPr>
      <w:spacing w:before="100" w:beforeAutospacing="1" w:after="100" w:afterAutospacing="1"/>
    </w:pPr>
    <w:rPr>
      <w:szCs w:val="24"/>
      <w:lang w:eastAsia="fr-CA"/>
    </w:rPr>
  </w:style>
  <w:style w:type="paragraph" w:styleId="Textedebulles">
    <w:name w:val="Balloon Text"/>
    <w:basedOn w:val="Normal"/>
    <w:link w:val="TextedebullesCar"/>
    <w:uiPriority w:val="99"/>
    <w:semiHidden/>
    <w:unhideWhenUsed/>
    <w:rsid w:val="008D7727"/>
    <w:rPr>
      <w:rFonts w:ascii="Tahoma" w:hAnsi="Tahoma"/>
      <w:sz w:val="16"/>
      <w:szCs w:val="16"/>
      <w:lang w:val="x-none"/>
    </w:rPr>
  </w:style>
  <w:style w:type="character" w:customStyle="1" w:styleId="TextedebullesCar">
    <w:name w:val="Texte de bulles Car"/>
    <w:link w:val="Textedebulles"/>
    <w:uiPriority w:val="99"/>
    <w:semiHidden/>
    <w:rsid w:val="008D7727"/>
    <w:rPr>
      <w:rFonts w:ascii="Tahoma" w:hAnsi="Tahoma" w:cs="Tahoma"/>
      <w:sz w:val="16"/>
      <w:szCs w:val="16"/>
      <w:lang w:eastAsia="fr-FR"/>
    </w:rPr>
  </w:style>
  <w:style w:type="character" w:customStyle="1" w:styleId="Titre2Car">
    <w:name w:val="Titre 2 Car"/>
    <w:link w:val="Titre2"/>
    <w:uiPriority w:val="9"/>
    <w:rsid w:val="008D7727"/>
    <w:rPr>
      <w:rFonts w:ascii="Cambria" w:eastAsia="Times New Roman" w:hAnsi="Cambria" w:cs="Times New Roman"/>
      <w:b/>
      <w:bCs/>
      <w:i/>
      <w:iCs/>
      <w:sz w:val="28"/>
      <w:szCs w:val="28"/>
      <w:lang w:eastAsia="fr-FR"/>
    </w:rPr>
  </w:style>
  <w:style w:type="paragraph" w:styleId="Paragraphedeliste">
    <w:name w:val="List Paragraph"/>
    <w:basedOn w:val="Normal"/>
    <w:uiPriority w:val="34"/>
    <w:qFormat/>
    <w:rsid w:val="008D7727"/>
    <w:pPr>
      <w:ind w:left="720"/>
      <w:contextualSpacing/>
    </w:pPr>
    <w:rPr>
      <w:szCs w:val="24"/>
      <w:lang w:eastAsia="fr-CA"/>
    </w:rPr>
  </w:style>
  <w:style w:type="character" w:styleId="Accentuation">
    <w:name w:val="Emphasis"/>
    <w:uiPriority w:val="20"/>
    <w:qFormat/>
    <w:rsid w:val="008D7727"/>
    <w:rPr>
      <w:i/>
      <w:iCs/>
    </w:rPr>
  </w:style>
  <w:style w:type="table" w:styleId="Grilledutableau">
    <w:name w:val="Table Grid"/>
    <w:basedOn w:val="TableauNormal"/>
    <w:uiPriority w:val="59"/>
    <w:rsid w:val="000C4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uiPriority w:val="99"/>
    <w:semiHidden/>
    <w:unhideWhenUsed/>
    <w:rsid w:val="00981300"/>
    <w:rPr>
      <w:sz w:val="16"/>
      <w:szCs w:val="16"/>
    </w:rPr>
  </w:style>
  <w:style w:type="paragraph" w:styleId="Commentaire">
    <w:name w:val="annotation text"/>
    <w:basedOn w:val="Normal"/>
    <w:link w:val="CommentaireCar"/>
    <w:uiPriority w:val="99"/>
    <w:semiHidden/>
    <w:unhideWhenUsed/>
    <w:rsid w:val="00981300"/>
    <w:rPr>
      <w:sz w:val="20"/>
      <w:lang w:val="x-none"/>
    </w:rPr>
  </w:style>
  <w:style w:type="character" w:customStyle="1" w:styleId="CommentaireCar">
    <w:name w:val="Commentaire Car"/>
    <w:link w:val="Commentaire"/>
    <w:uiPriority w:val="99"/>
    <w:semiHidden/>
    <w:rsid w:val="00981300"/>
    <w:rPr>
      <w:lang w:eastAsia="fr-FR"/>
    </w:rPr>
  </w:style>
  <w:style w:type="paragraph" w:styleId="Objetducommentaire">
    <w:name w:val="annotation subject"/>
    <w:basedOn w:val="Commentaire"/>
    <w:next w:val="Commentaire"/>
    <w:link w:val="ObjetducommentaireCar"/>
    <w:uiPriority w:val="99"/>
    <w:semiHidden/>
    <w:unhideWhenUsed/>
    <w:rsid w:val="00981300"/>
    <w:rPr>
      <w:b/>
      <w:bCs/>
    </w:rPr>
  </w:style>
  <w:style w:type="character" w:customStyle="1" w:styleId="ObjetducommentaireCar">
    <w:name w:val="Objet du commentaire Car"/>
    <w:link w:val="Objetducommentaire"/>
    <w:uiPriority w:val="99"/>
    <w:semiHidden/>
    <w:rsid w:val="00981300"/>
    <w:rPr>
      <w:b/>
      <w:bCs/>
      <w:lang w:eastAsia="fr-FR"/>
    </w:rPr>
  </w:style>
  <w:style w:type="character" w:styleId="Lienhypertextesuivivisit">
    <w:name w:val="FollowedHyperlink"/>
    <w:uiPriority w:val="99"/>
    <w:semiHidden/>
    <w:unhideWhenUsed/>
    <w:rsid w:val="00C33CE7"/>
    <w:rPr>
      <w:color w:val="800080"/>
      <w:u w:val="single"/>
    </w:rPr>
  </w:style>
  <w:style w:type="character" w:customStyle="1" w:styleId="lifestyle">
    <w:name w:val="lifestyle"/>
    <w:basedOn w:val="Policepardfaut"/>
    <w:rsid w:val="00805181"/>
  </w:style>
  <w:style w:type="character" w:customStyle="1" w:styleId="icn">
    <w:name w:val="icn"/>
    <w:basedOn w:val="Policepardfaut"/>
    <w:rsid w:val="00805181"/>
  </w:style>
  <w:style w:type="character" w:customStyle="1" w:styleId="cmt-val">
    <w:name w:val="cmt-val"/>
    <w:basedOn w:val="Policepardfaut"/>
    <w:rsid w:val="00805181"/>
  </w:style>
  <w:style w:type="character" w:customStyle="1" w:styleId="img-cap">
    <w:name w:val="img-cap"/>
    <w:basedOn w:val="Policepardfaut"/>
    <w:rsid w:val="00805181"/>
  </w:style>
  <w:style w:type="character" w:customStyle="1" w:styleId="Titre3Car">
    <w:name w:val="Titre 3 Car"/>
    <w:link w:val="Titre3"/>
    <w:uiPriority w:val="9"/>
    <w:semiHidden/>
    <w:rsid w:val="006668BA"/>
    <w:rPr>
      <w:rFonts w:ascii="Cambria" w:eastAsia="Times New Roman" w:hAnsi="Cambria" w:cs="Times New Roman"/>
      <w:b/>
      <w:bCs/>
      <w:color w:val="4F81BD"/>
      <w:sz w:val="24"/>
      <w:lang w:eastAsia="fr-FR"/>
    </w:rPr>
  </w:style>
  <w:style w:type="character" w:customStyle="1" w:styleId="toctoggle">
    <w:name w:val="toctoggle"/>
    <w:basedOn w:val="Policepardfaut"/>
    <w:rsid w:val="006668BA"/>
  </w:style>
  <w:style w:type="character" w:customStyle="1" w:styleId="tocnumber2">
    <w:name w:val="tocnumber2"/>
    <w:basedOn w:val="Policepardfaut"/>
    <w:rsid w:val="006668BA"/>
  </w:style>
  <w:style w:type="character" w:customStyle="1" w:styleId="toctext">
    <w:name w:val="toctext"/>
    <w:basedOn w:val="Policepardfaut"/>
    <w:rsid w:val="006668BA"/>
  </w:style>
  <w:style w:type="character" w:customStyle="1" w:styleId="editsection">
    <w:name w:val="editsection"/>
    <w:basedOn w:val="Policepardfaut"/>
    <w:rsid w:val="006668BA"/>
  </w:style>
  <w:style w:type="character" w:customStyle="1" w:styleId="mw-headline">
    <w:name w:val="mw-headline"/>
    <w:basedOn w:val="Policepardfaut"/>
    <w:rsid w:val="006668BA"/>
  </w:style>
  <w:style w:type="character" w:customStyle="1" w:styleId="PieddepageCar">
    <w:name w:val="Pied de page Car"/>
    <w:link w:val="Pieddepage"/>
    <w:uiPriority w:val="99"/>
    <w:rsid w:val="006B7B10"/>
    <w:rPr>
      <w:rFonts w:ascii="Berlin Sans FB" w:hAnsi="Berlin Sans FB"/>
      <w:color w:val="008080"/>
      <w:szCs w:val="24"/>
      <w:lang w:eastAsia="fr-FR"/>
    </w:rPr>
  </w:style>
  <w:style w:type="character" w:customStyle="1" w:styleId="NotedebasdepageCar">
    <w:name w:val="Note de bas de page Car"/>
    <w:link w:val="Notedebasdepage"/>
    <w:uiPriority w:val="99"/>
    <w:rsid w:val="006B7B10"/>
    <w:rPr>
      <w:rFonts w:ascii="Trebuchet MS" w:hAnsi="Trebuchet MS"/>
      <w:sz w:val="18"/>
      <w:lang w:eastAsia="fr-FR"/>
    </w:rPr>
  </w:style>
  <w:style w:type="character" w:customStyle="1" w:styleId="En-tteCar">
    <w:name w:val="En-tête Car"/>
    <w:link w:val="En-tte"/>
    <w:semiHidden/>
    <w:rsid w:val="006B7B10"/>
    <w:rPr>
      <w:rFonts w:ascii="Berlin Sans FB" w:hAnsi="Berlin Sans FB"/>
      <w:color w:val="008080"/>
      <w:lang w:eastAsia="fr-FR"/>
    </w:rPr>
  </w:style>
  <w:style w:type="paragraph" w:styleId="Lgende">
    <w:name w:val="caption"/>
    <w:basedOn w:val="Normal"/>
    <w:next w:val="Normal"/>
    <w:qFormat/>
    <w:rsid w:val="00BD3A4F"/>
    <w:pPr>
      <w:jc w:val="center"/>
    </w:pPr>
    <w:rPr>
      <w:rFonts w:ascii="Century Gothic" w:hAnsi="Century Gothic"/>
      <w:b/>
      <w:sz w:val="22"/>
      <w:lang w:val="en-CA"/>
    </w:rPr>
  </w:style>
  <w:style w:type="character" w:customStyle="1" w:styleId="Titre1Car">
    <w:name w:val="Titre 1 Car"/>
    <w:link w:val="Titre1"/>
    <w:rsid w:val="0092115C"/>
    <w:rPr>
      <w:rFonts w:ascii="Arial" w:hAnsi="Arial" w:cs="Arial"/>
      <w:b/>
      <w:bCs/>
      <w:kern w:val="32"/>
      <w:sz w:val="32"/>
      <w:szCs w:val="32"/>
      <w:lang w:eastAsia="fr-FR"/>
    </w:rPr>
  </w:style>
  <w:style w:type="paragraph" w:customStyle="1" w:styleId="DecimalAligned">
    <w:name w:val="Decimal Aligned"/>
    <w:basedOn w:val="Normal"/>
    <w:uiPriority w:val="40"/>
    <w:qFormat/>
    <w:rsid w:val="00575094"/>
    <w:pPr>
      <w:tabs>
        <w:tab w:val="decimal" w:pos="360"/>
      </w:tabs>
      <w:spacing w:after="200" w:line="276" w:lineRule="auto"/>
    </w:pPr>
    <w:rPr>
      <w:rFonts w:asciiTheme="minorHAnsi" w:eastAsiaTheme="minorHAnsi" w:hAnsiTheme="minorHAnsi" w:cstheme="minorBidi"/>
      <w:sz w:val="22"/>
      <w:szCs w:val="22"/>
      <w:lang w:eastAsia="fr-CA"/>
    </w:rPr>
  </w:style>
  <w:style w:type="character" w:styleId="Emphaseple">
    <w:name w:val="Subtle Emphasis"/>
    <w:basedOn w:val="Policepardfaut"/>
    <w:uiPriority w:val="19"/>
    <w:qFormat/>
    <w:rsid w:val="00575094"/>
    <w:rPr>
      <w:i/>
      <w:iCs/>
      <w:color w:val="7F7F7F" w:themeColor="text1" w:themeTint="80"/>
    </w:rPr>
  </w:style>
  <w:style w:type="table" w:styleId="Trameclaire-Accent1">
    <w:name w:val="Light Shading Accent 1"/>
    <w:basedOn w:val="TableauNormal"/>
    <w:uiPriority w:val="60"/>
    <w:rsid w:val="00575094"/>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6339">
      <w:bodyDiv w:val="1"/>
      <w:marLeft w:val="0"/>
      <w:marRight w:val="0"/>
      <w:marTop w:val="0"/>
      <w:marBottom w:val="0"/>
      <w:divBdr>
        <w:top w:val="none" w:sz="0" w:space="0" w:color="auto"/>
        <w:left w:val="none" w:sz="0" w:space="0" w:color="auto"/>
        <w:bottom w:val="none" w:sz="0" w:space="0" w:color="auto"/>
        <w:right w:val="none" w:sz="0" w:space="0" w:color="auto"/>
      </w:divBdr>
      <w:divsChild>
        <w:div w:id="268006658">
          <w:marLeft w:val="0"/>
          <w:marRight w:val="0"/>
          <w:marTop w:val="0"/>
          <w:marBottom w:val="0"/>
          <w:divBdr>
            <w:top w:val="none" w:sz="0" w:space="0" w:color="auto"/>
            <w:left w:val="none" w:sz="0" w:space="0" w:color="auto"/>
            <w:bottom w:val="none" w:sz="0" w:space="0" w:color="auto"/>
            <w:right w:val="none" w:sz="0" w:space="0" w:color="auto"/>
          </w:divBdr>
          <w:divsChild>
            <w:div w:id="127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4597">
      <w:bodyDiv w:val="1"/>
      <w:marLeft w:val="0"/>
      <w:marRight w:val="0"/>
      <w:marTop w:val="0"/>
      <w:marBottom w:val="0"/>
      <w:divBdr>
        <w:top w:val="none" w:sz="0" w:space="0" w:color="auto"/>
        <w:left w:val="none" w:sz="0" w:space="0" w:color="auto"/>
        <w:bottom w:val="none" w:sz="0" w:space="0" w:color="auto"/>
        <w:right w:val="none" w:sz="0" w:space="0" w:color="auto"/>
      </w:divBdr>
      <w:divsChild>
        <w:div w:id="586420432">
          <w:marLeft w:val="0"/>
          <w:marRight w:val="0"/>
          <w:marTop w:val="0"/>
          <w:marBottom w:val="0"/>
          <w:divBdr>
            <w:top w:val="none" w:sz="0" w:space="0" w:color="auto"/>
            <w:left w:val="none" w:sz="0" w:space="0" w:color="auto"/>
            <w:bottom w:val="none" w:sz="0" w:space="0" w:color="auto"/>
            <w:right w:val="none" w:sz="0" w:space="0" w:color="auto"/>
          </w:divBdr>
          <w:divsChild>
            <w:div w:id="1926644541">
              <w:marLeft w:val="0"/>
              <w:marRight w:val="0"/>
              <w:marTop w:val="0"/>
              <w:marBottom w:val="0"/>
              <w:divBdr>
                <w:top w:val="none" w:sz="0" w:space="0" w:color="auto"/>
                <w:left w:val="none" w:sz="0" w:space="0" w:color="auto"/>
                <w:bottom w:val="none" w:sz="0" w:space="0" w:color="auto"/>
                <w:right w:val="none" w:sz="0" w:space="0" w:color="auto"/>
              </w:divBdr>
              <w:divsChild>
                <w:div w:id="654577474">
                  <w:marLeft w:val="0"/>
                  <w:marRight w:val="0"/>
                  <w:marTop w:val="0"/>
                  <w:marBottom w:val="0"/>
                  <w:divBdr>
                    <w:top w:val="none" w:sz="0" w:space="0" w:color="auto"/>
                    <w:left w:val="none" w:sz="0" w:space="0" w:color="auto"/>
                    <w:bottom w:val="none" w:sz="0" w:space="0" w:color="auto"/>
                    <w:right w:val="none" w:sz="0" w:space="0" w:color="auto"/>
                  </w:divBdr>
                  <w:divsChild>
                    <w:div w:id="1479687657">
                      <w:marLeft w:val="0"/>
                      <w:marRight w:val="0"/>
                      <w:marTop w:val="195"/>
                      <w:marBottom w:val="0"/>
                      <w:divBdr>
                        <w:top w:val="none" w:sz="0" w:space="0" w:color="auto"/>
                        <w:left w:val="none" w:sz="0" w:space="0" w:color="auto"/>
                        <w:bottom w:val="none" w:sz="0" w:space="0" w:color="auto"/>
                        <w:right w:val="none" w:sz="0" w:space="0" w:color="auto"/>
                      </w:divBdr>
                      <w:divsChild>
                        <w:div w:id="1697998444">
                          <w:marLeft w:val="0"/>
                          <w:marRight w:val="0"/>
                          <w:marTop w:val="0"/>
                          <w:marBottom w:val="180"/>
                          <w:divBdr>
                            <w:top w:val="none" w:sz="0" w:space="0" w:color="auto"/>
                            <w:left w:val="none" w:sz="0" w:space="0" w:color="auto"/>
                            <w:bottom w:val="none" w:sz="0" w:space="0" w:color="auto"/>
                            <w:right w:val="none" w:sz="0" w:space="0" w:color="auto"/>
                          </w:divBdr>
                          <w:divsChild>
                            <w:div w:id="500244108">
                              <w:marLeft w:val="0"/>
                              <w:marRight w:val="0"/>
                              <w:marTop w:val="0"/>
                              <w:marBottom w:val="0"/>
                              <w:divBdr>
                                <w:top w:val="none" w:sz="0" w:space="0" w:color="auto"/>
                                <w:left w:val="none" w:sz="0" w:space="0" w:color="auto"/>
                                <w:bottom w:val="none" w:sz="0" w:space="0" w:color="auto"/>
                                <w:right w:val="none" w:sz="0" w:space="0" w:color="auto"/>
                              </w:divBdr>
                              <w:divsChild>
                                <w:div w:id="1459837649">
                                  <w:marLeft w:val="0"/>
                                  <w:marRight w:val="0"/>
                                  <w:marTop w:val="0"/>
                                  <w:marBottom w:val="0"/>
                                  <w:divBdr>
                                    <w:top w:val="none" w:sz="0" w:space="0" w:color="auto"/>
                                    <w:left w:val="none" w:sz="0" w:space="0" w:color="auto"/>
                                    <w:bottom w:val="none" w:sz="0" w:space="0" w:color="auto"/>
                                    <w:right w:val="none" w:sz="0" w:space="0" w:color="auto"/>
                                  </w:divBdr>
                                  <w:divsChild>
                                    <w:div w:id="1852063867">
                                      <w:marLeft w:val="0"/>
                                      <w:marRight w:val="0"/>
                                      <w:marTop w:val="0"/>
                                      <w:marBottom w:val="0"/>
                                      <w:divBdr>
                                        <w:top w:val="none" w:sz="0" w:space="0" w:color="auto"/>
                                        <w:left w:val="none" w:sz="0" w:space="0" w:color="auto"/>
                                        <w:bottom w:val="none" w:sz="0" w:space="0" w:color="auto"/>
                                        <w:right w:val="none" w:sz="0" w:space="0" w:color="auto"/>
                                      </w:divBdr>
                                      <w:divsChild>
                                        <w:div w:id="795635693">
                                          <w:marLeft w:val="0"/>
                                          <w:marRight w:val="0"/>
                                          <w:marTop w:val="0"/>
                                          <w:marBottom w:val="0"/>
                                          <w:divBdr>
                                            <w:top w:val="none" w:sz="0" w:space="0" w:color="auto"/>
                                            <w:left w:val="none" w:sz="0" w:space="0" w:color="auto"/>
                                            <w:bottom w:val="none" w:sz="0" w:space="0" w:color="auto"/>
                                            <w:right w:val="none" w:sz="0" w:space="0" w:color="auto"/>
                                          </w:divBdr>
                                          <w:divsChild>
                                            <w:div w:id="909076255">
                                              <w:marLeft w:val="0"/>
                                              <w:marRight w:val="0"/>
                                              <w:marTop w:val="0"/>
                                              <w:marBottom w:val="0"/>
                                              <w:divBdr>
                                                <w:top w:val="none" w:sz="0" w:space="0" w:color="auto"/>
                                                <w:left w:val="none" w:sz="0" w:space="0" w:color="auto"/>
                                                <w:bottom w:val="none" w:sz="0" w:space="0" w:color="auto"/>
                                                <w:right w:val="none" w:sz="0" w:space="0" w:color="auto"/>
                                              </w:divBdr>
                                              <w:divsChild>
                                                <w:div w:id="1294362356">
                                                  <w:marLeft w:val="0"/>
                                                  <w:marRight w:val="0"/>
                                                  <w:marTop w:val="0"/>
                                                  <w:marBottom w:val="0"/>
                                                  <w:divBdr>
                                                    <w:top w:val="none" w:sz="0" w:space="0" w:color="auto"/>
                                                    <w:left w:val="none" w:sz="0" w:space="0" w:color="auto"/>
                                                    <w:bottom w:val="none" w:sz="0" w:space="0" w:color="auto"/>
                                                    <w:right w:val="none" w:sz="0" w:space="0" w:color="auto"/>
                                                  </w:divBdr>
                                                  <w:divsChild>
                                                    <w:div w:id="1324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1569195">
      <w:bodyDiv w:val="1"/>
      <w:marLeft w:val="0"/>
      <w:marRight w:val="0"/>
      <w:marTop w:val="0"/>
      <w:marBottom w:val="0"/>
      <w:divBdr>
        <w:top w:val="none" w:sz="0" w:space="0" w:color="auto"/>
        <w:left w:val="none" w:sz="0" w:space="0" w:color="auto"/>
        <w:bottom w:val="none" w:sz="0" w:space="0" w:color="auto"/>
        <w:right w:val="none" w:sz="0" w:space="0" w:color="auto"/>
      </w:divBdr>
      <w:divsChild>
        <w:div w:id="2092457861">
          <w:marLeft w:val="0"/>
          <w:marRight w:val="0"/>
          <w:marTop w:val="0"/>
          <w:marBottom w:val="0"/>
          <w:divBdr>
            <w:top w:val="none" w:sz="0" w:space="0" w:color="auto"/>
            <w:left w:val="none" w:sz="0" w:space="0" w:color="auto"/>
            <w:bottom w:val="none" w:sz="0" w:space="0" w:color="auto"/>
            <w:right w:val="none" w:sz="0" w:space="0" w:color="auto"/>
          </w:divBdr>
          <w:divsChild>
            <w:div w:id="17234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6808">
      <w:bodyDiv w:val="1"/>
      <w:marLeft w:val="0"/>
      <w:marRight w:val="0"/>
      <w:marTop w:val="0"/>
      <w:marBottom w:val="0"/>
      <w:divBdr>
        <w:top w:val="none" w:sz="0" w:space="0" w:color="auto"/>
        <w:left w:val="none" w:sz="0" w:space="0" w:color="auto"/>
        <w:bottom w:val="none" w:sz="0" w:space="0" w:color="auto"/>
        <w:right w:val="none" w:sz="0" w:space="0" w:color="auto"/>
      </w:divBdr>
      <w:divsChild>
        <w:div w:id="1717922667">
          <w:marLeft w:val="0"/>
          <w:marRight w:val="0"/>
          <w:marTop w:val="0"/>
          <w:marBottom w:val="0"/>
          <w:divBdr>
            <w:top w:val="none" w:sz="0" w:space="0" w:color="auto"/>
            <w:left w:val="none" w:sz="0" w:space="0" w:color="auto"/>
            <w:bottom w:val="none" w:sz="0" w:space="0" w:color="auto"/>
            <w:right w:val="none" w:sz="0" w:space="0" w:color="auto"/>
          </w:divBdr>
          <w:divsChild>
            <w:div w:id="6049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2912">
      <w:bodyDiv w:val="1"/>
      <w:marLeft w:val="0"/>
      <w:marRight w:val="0"/>
      <w:marTop w:val="0"/>
      <w:marBottom w:val="0"/>
      <w:divBdr>
        <w:top w:val="none" w:sz="0" w:space="0" w:color="auto"/>
        <w:left w:val="none" w:sz="0" w:space="0" w:color="auto"/>
        <w:bottom w:val="none" w:sz="0" w:space="0" w:color="auto"/>
        <w:right w:val="none" w:sz="0" w:space="0" w:color="auto"/>
      </w:divBdr>
      <w:divsChild>
        <w:div w:id="330760367">
          <w:marLeft w:val="0"/>
          <w:marRight w:val="0"/>
          <w:marTop w:val="0"/>
          <w:marBottom w:val="0"/>
          <w:divBdr>
            <w:top w:val="none" w:sz="0" w:space="0" w:color="auto"/>
            <w:left w:val="none" w:sz="0" w:space="0" w:color="auto"/>
            <w:bottom w:val="none" w:sz="0" w:space="0" w:color="auto"/>
            <w:right w:val="none" w:sz="0" w:space="0" w:color="auto"/>
          </w:divBdr>
          <w:divsChild>
            <w:div w:id="46877582">
              <w:marLeft w:val="0"/>
              <w:marRight w:val="0"/>
              <w:marTop w:val="0"/>
              <w:marBottom w:val="0"/>
              <w:divBdr>
                <w:top w:val="none" w:sz="0" w:space="0" w:color="auto"/>
                <w:left w:val="none" w:sz="0" w:space="0" w:color="auto"/>
                <w:bottom w:val="none" w:sz="0" w:space="0" w:color="auto"/>
                <w:right w:val="none" w:sz="0" w:space="0" w:color="auto"/>
              </w:divBdr>
              <w:divsChild>
                <w:div w:id="1911306271">
                  <w:marLeft w:val="0"/>
                  <w:marRight w:val="0"/>
                  <w:marTop w:val="0"/>
                  <w:marBottom w:val="0"/>
                  <w:divBdr>
                    <w:top w:val="none" w:sz="0" w:space="0" w:color="auto"/>
                    <w:left w:val="none" w:sz="0" w:space="0" w:color="auto"/>
                    <w:bottom w:val="none" w:sz="0" w:space="0" w:color="auto"/>
                    <w:right w:val="none" w:sz="0" w:space="0" w:color="auto"/>
                  </w:divBdr>
                  <w:divsChild>
                    <w:div w:id="1946958645">
                      <w:marLeft w:val="0"/>
                      <w:marRight w:val="0"/>
                      <w:marTop w:val="195"/>
                      <w:marBottom w:val="0"/>
                      <w:divBdr>
                        <w:top w:val="none" w:sz="0" w:space="0" w:color="auto"/>
                        <w:left w:val="none" w:sz="0" w:space="0" w:color="auto"/>
                        <w:bottom w:val="none" w:sz="0" w:space="0" w:color="auto"/>
                        <w:right w:val="none" w:sz="0" w:space="0" w:color="auto"/>
                      </w:divBdr>
                      <w:divsChild>
                        <w:div w:id="520945697">
                          <w:marLeft w:val="0"/>
                          <w:marRight w:val="0"/>
                          <w:marTop w:val="0"/>
                          <w:marBottom w:val="180"/>
                          <w:divBdr>
                            <w:top w:val="none" w:sz="0" w:space="0" w:color="auto"/>
                            <w:left w:val="none" w:sz="0" w:space="0" w:color="auto"/>
                            <w:bottom w:val="none" w:sz="0" w:space="0" w:color="auto"/>
                            <w:right w:val="none" w:sz="0" w:space="0" w:color="auto"/>
                          </w:divBdr>
                          <w:divsChild>
                            <w:div w:id="1506553733">
                              <w:marLeft w:val="0"/>
                              <w:marRight w:val="0"/>
                              <w:marTop w:val="0"/>
                              <w:marBottom w:val="0"/>
                              <w:divBdr>
                                <w:top w:val="none" w:sz="0" w:space="0" w:color="auto"/>
                                <w:left w:val="none" w:sz="0" w:space="0" w:color="auto"/>
                                <w:bottom w:val="none" w:sz="0" w:space="0" w:color="auto"/>
                                <w:right w:val="none" w:sz="0" w:space="0" w:color="auto"/>
                              </w:divBdr>
                              <w:divsChild>
                                <w:div w:id="1922137456">
                                  <w:marLeft w:val="0"/>
                                  <w:marRight w:val="0"/>
                                  <w:marTop w:val="0"/>
                                  <w:marBottom w:val="0"/>
                                  <w:divBdr>
                                    <w:top w:val="none" w:sz="0" w:space="0" w:color="auto"/>
                                    <w:left w:val="none" w:sz="0" w:space="0" w:color="auto"/>
                                    <w:bottom w:val="none" w:sz="0" w:space="0" w:color="auto"/>
                                    <w:right w:val="none" w:sz="0" w:space="0" w:color="auto"/>
                                  </w:divBdr>
                                  <w:divsChild>
                                    <w:div w:id="715391036">
                                      <w:marLeft w:val="0"/>
                                      <w:marRight w:val="0"/>
                                      <w:marTop w:val="0"/>
                                      <w:marBottom w:val="0"/>
                                      <w:divBdr>
                                        <w:top w:val="none" w:sz="0" w:space="0" w:color="auto"/>
                                        <w:left w:val="none" w:sz="0" w:space="0" w:color="auto"/>
                                        <w:bottom w:val="none" w:sz="0" w:space="0" w:color="auto"/>
                                        <w:right w:val="none" w:sz="0" w:space="0" w:color="auto"/>
                                      </w:divBdr>
                                      <w:divsChild>
                                        <w:div w:id="1827626712">
                                          <w:marLeft w:val="0"/>
                                          <w:marRight w:val="0"/>
                                          <w:marTop w:val="0"/>
                                          <w:marBottom w:val="0"/>
                                          <w:divBdr>
                                            <w:top w:val="none" w:sz="0" w:space="0" w:color="auto"/>
                                            <w:left w:val="none" w:sz="0" w:space="0" w:color="auto"/>
                                            <w:bottom w:val="none" w:sz="0" w:space="0" w:color="auto"/>
                                            <w:right w:val="none" w:sz="0" w:space="0" w:color="auto"/>
                                          </w:divBdr>
                                          <w:divsChild>
                                            <w:div w:id="540440951">
                                              <w:marLeft w:val="0"/>
                                              <w:marRight w:val="0"/>
                                              <w:marTop w:val="0"/>
                                              <w:marBottom w:val="0"/>
                                              <w:divBdr>
                                                <w:top w:val="none" w:sz="0" w:space="0" w:color="auto"/>
                                                <w:left w:val="none" w:sz="0" w:space="0" w:color="auto"/>
                                                <w:bottom w:val="none" w:sz="0" w:space="0" w:color="auto"/>
                                                <w:right w:val="none" w:sz="0" w:space="0" w:color="auto"/>
                                              </w:divBdr>
                                              <w:divsChild>
                                                <w:div w:id="1448349611">
                                                  <w:marLeft w:val="0"/>
                                                  <w:marRight w:val="0"/>
                                                  <w:marTop w:val="0"/>
                                                  <w:marBottom w:val="0"/>
                                                  <w:divBdr>
                                                    <w:top w:val="none" w:sz="0" w:space="0" w:color="auto"/>
                                                    <w:left w:val="none" w:sz="0" w:space="0" w:color="auto"/>
                                                    <w:bottom w:val="none" w:sz="0" w:space="0" w:color="auto"/>
                                                    <w:right w:val="none" w:sz="0" w:space="0" w:color="auto"/>
                                                  </w:divBdr>
                                                  <w:divsChild>
                                                    <w:div w:id="2670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000837">
      <w:bodyDiv w:val="1"/>
      <w:marLeft w:val="0"/>
      <w:marRight w:val="0"/>
      <w:marTop w:val="0"/>
      <w:marBottom w:val="0"/>
      <w:divBdr>
        <w:top w:val="none" w:sz="0" w:space="0" w:color="auto"/>
        <w:left w:val="none" w:sz="0" w:space="0" w:color="auto"/>
        <w:bottom w:val="none" w:sz="0" w:space="0" w:color="auto"/>
        <w:right w:val="none" w:sz="0" w:space="0" w:color="auto"/>
      </w:divBdr>
      <w:divsChild>
        <w:div w:id="764037273">
          <w:marLeft w:val="0"/>
          <w:marRight w:val="0"/>
          <w:marTop w:val="0"/>
          <w:marBottom w:val="0"/>
          <w:divBdr>
            <w:top w:val="none" w:sz="0" w:space="0" w:color="auto"/>
            <w:left w:val="none" w:sz="0" w:space="0" w:color="auto"/>
            <w:bottom w:val="none" w:sz="0" w:space="0" w:color="auto"/>
            <w:right w:val="none" w:sz="0" w:space="0" w:color="auto"/>
          </w:divBdr>
          <w:divsChild>
            <w:div w:id="630400485">
              <w:marLeft w:val="0"/>
              <w:marRight w:val="0"/>
              <w:marTop w:val="0"/>
              <w:marBottom w:val="0"/>
              <w:divBdr>
                <w:top w:val="none" w:sz="0" w:space="0" w:color="auto"/>
                <w:left w:val="none" w:sz="0" w:space="0" w:color="auto"/>
                <w:bottom w:val="none" w:sz="0" w:space="0" w:color="auto"/>
                <w:right w:val="none" w:sz="0" w:space="0" w:color="auto"/>
              </w:divBdr>
              <w:divsChild>
                <w:div w:id="905409829">
                  <w:marLeft w:val="0"/>
                  <w:marRight w:val="0"/>
                  <w:marTop w:val="0"/>
                  <w:marBottom w:val="0"/>
                  <w:divBdr>
                    <w:top w:val="none" w:sz="0" w:space="0" w:color="auto"/>
                    <w:left w:val="none" w:sz="0" w:space="0" w:color="auto"/>
                    <w:bottom w:val="none" w:sz="0" w:space="0" w:color="auto"/>
                    <w:right w:val="none" w:sz="0" w:space="0" w:color="auto"/>
                  </w:divBdr>
                </w:div>
                <w:div w:id="1442413798">
                  <w:marLeft w:val="0"/>
                  <w:marRight w:val="0"/>
                  <w:marTop w:val="0"/>
                  <w:marBottom w:val="0"/>
                  <w:divBdr>
                    <w:top w:val="none" w:sz="0" w:space="0" w:color="auto"/>
                    <w:left w:val="none" w:sz="0" w:space="0" w:color="auto"/>
                    <w:bottom w:val="none" w:sz="0" w:space="0" w:color="auto"/>
                    <w:right w:val="none" w:sz="0" w:space="0" w:color="auto"/>
                  </w:divBdr>
                  <w:divsChild>
                    <w:div w:id="20098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15967">
              <w:marLeft w:val="0"/>
              <w:marRight w:val="0"/>
              <w:marTop w:val="0"/>
              <w:marBottom w:val="0"/>
              <w:divBdr>
                <w:top w:val="none" w:sz="0" w:space="0" w:color="auto"/>
                <w:left w:val="none" w:sz="0" w:space="0" w:color="auto"/>
                <w:bottom w:val="none" w:sz="0" w:space="0" w:color="auto"/>
                <w:right w:val="none" w:sz="0" w:space="0" w:color="auto"/>
              </w:divBdr>
              <w:divsChild>
                <w:div w:id="1323779009">
                  <w:marLeft w:val="0"/>
                  <w:marRight w:val="0"/>
                  <w:marTop w:val="0"/>
                  <w:marBottom w:val="0"/>
                  <w:divBdr>
                    <w:top w:val="none" w:sz="0" w:space="0" w:color="auto"/>
                    <w:left w:val="none" w:sz="0" w:space="0" w:color="auto"/>
                    <w:bottom w:val="none" w:sz="0" w:space="0" w:color="auto"/>
                    <w:right w:val="none" w:sz="0" w:space="0" w:color="auto"/>
                  </w:divBdr>
                  <w:divsChild>
                    <w:div w:id="16427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21031">
      <w:bodyDiv w:val="1"/>
      <w:marLeft w:val="0"/>
      <w:marRight w:val="0"/>
      <w:marTop w:val="0"/>
      <w:marBottom w:val="0"/>
      <w:divBdr>
        <w:top w:val="none" w:sz="0" w:space="0" w:color="auto"/>
        <w:left w:val="none" w:sz="0" w:space="0" w:color="auto"/>
        <w:bottom w:val="none" w:sz="0" w:space="0" w:color="auto"/>
        <w:right w:val="none" w:sz="0" w:space="0" w:color="auto"/>
      </w:divBdr>
      <w:divsChild>
        <w:div w:id="687487722">
          <w:marLeft w:val="0"/>
          <w:marRight w:val="0"/>
          <w:marTop w:val="0"/>
          <w:marBottom w:val="0"/>
          <w:divBdr>
            <w:top w:val="none" w:sz="0" w:space="0" w:color="auto"/>
            <w:left w:val="none" w:sz="0" w:space="0" w:color="auto"/>
            <w:bottom w:val="none" w:sz="0" w:space="0" w:color="auto"/>
            <w:right w:val="none" w:sz="0" w:space="0" w:color="auto"/>
          </w:divBdr>
          <w:divsChild>
            <w:div w:id="689376601">
              <w:marLeft w:val="0"/>
              <w:marRight w:val="0"/>
              <w:marTop w:val="0"/>
              <w:marBottom w:val="0"/>
              <w:divBdr>
                <w:top w:val="none" w:sz="0" w:space="0" w:color="auto"/>
                <w:left w:val="none" w:sz="0" w:space="0" w:color="auto"/>
                <w:bottom w:val="none" w:sz="0" w:space="0" w:color="auto"/>
                <w:right w:val="none" w:sz="0" w:space="0" w:color="auto"/>
              </w:divBdr>
              <w:divsChild>
                <w:div w:id="1501189553">
                  <w:marLeft w:val="0"/>
                  <w:marRight w:val="0"/>
                  <w:marTop w:val="0"/>
                  <w:marBottom w:val="0"/>
                  <w:divBdr>
                    <w:top w:val="none" w:sz="0" w:space="0" w:color="auto"/>
                    <w:left w:val="none" w:sz="0" w:space="0" w:color="auto"/>
                    <w:bottom w:val="none" w:sz="0" w:space="0" w:color="auto"/>
                    <w:right w:val="none" w:sz="0" w:space="0" w:color="auto"/>
                  </w:divBdr>
                </w:div>
                <w:div w:id="1545748939">
                  <w:marLeft w:val="0"/>
                  <w:marRight w:val="0"/>
                  <w:marTop w:val="0"/>
                  <w:marBottom w:val="0"/>
                  <w:divBdr>
                    <w:top w:val="none" w:sz="0" w:space="0" w:color="auto"/>
                    <w:left w:val="none" w:sz="0" w:space="0" w:color="auto"/>
                    <w:bottom w:val="none" w:sz="0" w:space="0" w:color="auto"/>
                    <w:right w:val="none" w:sz="0" w:space="0" w:color="auto"/>
                  </w:divBdr>
                  <w:divsChild>
                    <w:div w:id="836505657">
                      <w:marLeft w:val="0"/>
                      <w:marRight w:val="0"/>
                      <w:marTop w:val="0"/>
                      <w:marBottom w:val="0"/>
                      <w:divBdr>
                        <w:top w:val="none" w:sz="0" w:space="0" w:color="auto"/>
                        <w:left w:val="none" w:sz="0" w:space="0" w:color="auto"/>
                        <w:bottom w:val="none" w:sz="0" w:space="0" w:color="auto"/>
                        <w:right w:val="none" w:sz="0" w:space="0" w:color="auto"/>
                      </w:divBdr>
                      <w:divsChild>
                        <w:div w:id="1440107326">
                          <w:marLeft w:val="0"/>
                          <w:marRight w:val="0"/>
                          <w:marTop w:val="0"/>
                          <w:marBottom w:val="0"/>
                          <w:divBdr>
                            <w:top w:val="none" w:sz="0" w:space="0" w:color="auto"/>
                            <w:left w:val="none" w:sz="0" w:space="0" w:color="auto"/>
                            <w:bottom w:val="none" w:sz="0" w:space="0" w:color="auto"/>
                            <w:right w:val="none" w:sz="0" w:space="0" w:color="auto"/>
                          </w:divBdr>
                          <w:divsChild>
                            <w:div w:id="1599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1846">
      <w:bodyDiv w:val="1"/>
      <w:marLeft w:val="0"/>
      <w:marRight w:val="0"/>
      <w:marTop w:val="0"/>
      <w:marBottom w:val="0"/>
      <w:divBdr>
        <w:top w:val="none" w:sz="0" w:space="0" w:color="auto"/>
        <w:left w:val="none" w:sz="0" w:space="0" w:color="auto"/>
        <w:bottom w:val="none" w:sz="0" w:space="0" w:color="auto"/>
        <w:right w:val="none" w:sz="0" w:space="0" w:color="auto"/>
      </w:divBdr>
      <w:divsChild>
        <w:div w:id="213927776">
          <w:marLeft w:val="0"/>
          <w:marRight w:val="0"/>
          <w:marTop w:val="0"/>
          <w:marBottom w:val="0"/>
          <w:divBdr>
            <w:top w:val="none" w:sz="0" w:space="0" w:color="auto"/>
            <w:left w:val="none" w:sz="0" w:space="0" w:color="auto"/>
            <w:bottom w:val="none" w:sz="0" w:space="0" w:color="auto"/>
            <w:right w:val="none" w:sz="0" w:space="0" w:color="auto"/>
          </w:divBdr>
          <w:divsChild>
            <w:div w:id="1263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6280">
      <w:bodyDiv w:val="1"/>
      <w:marLeft w:val="0"/>
      <w:marRight w:val="0"/>
      <w:marTop w:val="0"/>
      <w:marBottom w:val="0"/>
      <w:divBdr>
        <w:top w:val="none" w:sz="0" w:space="0" w:color="auto"/>
        <w:left w:val="none" w:sz="0" w:space="0" w:color="auto"/>
        <w:bottom w:val="none" w:sz="0" w:space="0" w:color="auto"/>
        <w:right w:val="none" w:sz="0" w:space="0" w:color="auto"/>
      </w:divBdr>
      <w:divsChild>
        <w:div w:id="1032463781">
          <w:marLeft w:val="0"/>
          <w:marRight w:val="0"/>
          <w:marTop w:val="0"/>
          <w:marBottom w:val="0"/>
          <w:divBdr>
            <w:top w:val="none" w:sz="0" w:space="0" w:color="auto"/>
            <w:left w:val="none" w:sz="0" w:space="0" w:color="auto"/>
            <w:bottom w:val="none" w:sz="0" w:space="0" w:color="auto"/>
            <w:right w:val="none" w:sz="0" w:space="0" w:color="auto"/>
          </w:divBdr>
          <w:divsChild>
            <w:div w:id="1729306581">
              <w:marLeft w:val="0"/>
              <w:marRight w:val="0"/>
              <w:marTop w:val="0"/>
              <w:marBottom w:val="0"/>
              <w:divBdr>
                <w:top w:val="none" w:sz="0" w:space="0" w:color="auto"/>
                <w:left w:val="none" w:sz="0" w:space="0" w:color="auto"/>
                <w:bottom w:val="none" w:sz="0" w:space="0" w:color="auto"/>
                <w:right w:val="none" w:sz="0" w:space="0" w:color="auto"/>
              </w:divBdr>
              <w:divsChild>
                <w:div w:id="208955732">
                  <w:marLeft w:val="0"/>
                  <w:marRight w:val="0"/>
                  <w:marTop w:val="0"/>
                  <w:marBottom w:val="0"/>
                  <w:divBdr>
                    <w:top w:val="none" w:sz="0" w:space="0" w:color="auto"/>
                    <w:left w:val="none" w:sz="0" w:space="0" w:color="auto"/>
                    <w:bottom w:val="none" w:sz="0" w:space="0" w:color="auto"/>
                    <w:right w:val="none" w:sz="0" w:space="0" w:color="auto"/>
                  </w:divBdr>
                </w:div>
                <w:div w:id="400325334">
                  <w:marLeft w:val="0"/>
                  <w:marRight w:val="0"/>
                  <w:marTop w:val="0"/>
                  <w:marBottom w:val="0"/>
                  <w:divBdr>
                    <w:top w:val="none" w:sz="0" w:space="0" w:color="auto"/>
                    <w:left w:val="none" w:sz="0" w:space="0" w:color="auto"/>
                    <w:bottom w:val="none" w:sz="0" w:space="0" w:color="auto"/>
                    <w:right w:val="none" w:sz="0" w:space="0" w:color="auto"/>
                  </w:divBdr>
                  <w:divsChild>
                    <w:div w:id="1930499678">
                      <w:marLeft w:val="0"/>
                      <w:marRight w:val="0"/>
                      <w:marTop w:val="0"/>
                      <w:marBottom w:val="0"/>
                      <w:divBdr>
                        <w:top w:val="none" w:sz="0" w:space="0" w:color="auto"/>
                        <w:left w:val="none" w:sz="0" w:space="0" w:color="auto"/>
                        <w:bottom w:val="none" w:sz="0" w:space="0" w:color="auto"/>
                        <w:right w:val="none" w:sz="0" w:space="0" w:color="auto"/>
                      </w:divBdr>
                      <w:divsChild>
                        <w:div w:id="501703213">
                          <w:marLeft w:val="0"/>
                          <w:marRight w:val="0"/>
                          <w:marTop w:val="0"/>
                          <w:marBottom w:val="0"/>
                          <w:divBdr>
                            <w:top w:val="none" w:sz="0" w:space="0" w:color="auto"/>
                            <w:left w:val="none" w:sz="0" w:space="0" w:color="auto"/>
                            <w:bottom w:val="none" w:sz="0" w:space="0" w:color="auto"/>
                            <w:right w:val="none" w:sz="0" w:space="0" w:color="auto"/>
                          </w:divBdr>
                          <w:divsChild>
                            <w:div w:id="14975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0767">
                  <w:marLeft w:val="0"/>
                  <w:marRight w:val="0"/>
                  <w:marTop w:val="0"/>
                  <w:marBottom w:val="0"/>
                  <w:divBdr>
                    <w:top w:val="none" w:sz="0" w:space="0" w:color="auto"/>
                    <w:left w:val="none" w:sz="0" w:space="0" w:color="auto"/>
                    <w:bottom w:val="none" w:sz="0" w:space="0" w:color="auto"/>
                    <w:right w:val="none" w:sz="0" w:space="0" w:color="auto"/>
                  </w:divBdr>
                  <w:divsChild>
                    <w:div w:id="829951041">
                      <w:marLeft w:val="0"/>
                      <w:marRight w:val="0"/>
                      <w:marTop w:val="0"/>
                      <w:marBottom w:val="0"/>
                      <w:divBdr>
                        <w:top w:val="none" w:sz="0" w:space="0" w:color="auto"/>
                        <w:left w:val="none" w:sz="0" w:space="0" w:color="auto"/>
                        <w:bottom w:val="none" w:sz="0" w:space="0" w:color="auto"/>
                        <w:right w:val="none" w:sz="0" w:space="0" w:color="auto"/>
                      </w:divBdr>
                      <w:divsChild>
                        <w:div w:id="1089691342">
                          <w:marLeft w:val="0"/>
                          <w:marRight w:val="0"/>
                          <w:marTop w:val="0"/>
                          <w:marBottom w:val="0"/>
                          <w:divBdr>
                            <w:top w:val="none" w:sz="0" w:space="0" w:color="auto"/>
                            <w:left w:val="none" w:sz="0" w:space="0" w:color="auto"/>
                            <w:bottom w:val="none" w:sz="0" w:space="0" w:color="auto"/>
                            <w:right w:val="none" w:sz="0" w:space="0" w:color="auto"/>
                          </w:divBdr>
                          <w:divsChild>
                            <w:div w:id="20634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0538">
                  <w:marLeft w:val="0"/>
                  <w:marRight w:val="0"/>
                  <w:marTop w:val="0"/>
                  <w:marBottom w:val="0"/>
                  <w:divBdr>
                    <w:top w:val="none" w:sz="0" w:space="0" w:color="auto"/>
                    <w:left w:val="none" w:sz="0" w:space="0" w:color="auto"/>
                    <w:bottom w:val="none" w:sz="0" w:space="0" w:color="auto"/>
                    <w:right w:val="none" w:sz="0" w:space="0" w:color="auto"/>
                  </w:divBdr>
                </w:div>
                <w:div w:id="17392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469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78">
          <w:marLeft w:val="0"/>
          <w:marRight w:val="0"/>
          <w:marTop w:val="0"/>
          <w:marBottom w:val="0"/>
          <w:divBdr>
            <w:top w:val="none" w:sz="0" w:space="0" w:color="auto"/>
            <w:left w:val="none" w:sz="0" w:space="0" w:color="auto"/>
            <w:bottom w:val="none" w:sz="0" w:space="0" w:color="auto"/>
            <w:right w:val="none" w:sz="0" w:space="0" w:color="auto"/>
          </w:divBdr>
          <w:divsChild>
            <w:div w:id="2139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1804">
      <w:bodyDiv w:val="1"/>
      <w:marLeft w:val="0"/>
      <w:marRight w:val="0"/>
      <w:marTop w:val="0"/>
      <w:marBottom w:val="0"/>
      <w:divBdr>
        <w:top w:val="none" w:sz="0" w:space="0" w:color="auto"/>
        <w:left w:val="none" w:sz="0" w:space="0" w:color="auto"/>
        <w:bottom w:val="none" w:sz="0" w:space="0" w:color="auto"/>
        <w:right w:val="none" w:sz="0" w:space="0" w:color="auto"/>
      </w:divBdr>
      <w:divsChild>
        <w:div w:id="454060478">
          <w:marLeft w:val="0"/>
          <w:marRight w:val="0"/>
          <w:marTop w:val="0"/>
          <w:marBottom w:val="0"/>
          <w:divBdr>
            <w:top w:val="none" w:sz="0" w:space="0" w:color="auto"/>
            <w:left w:val="none" w:sz="0" w:space="0" w:color="auto"/>
            <w:bottom w:val="none" w:sz="0" w:space="0" w:color="auto"/>
            <w:right w:val="none" w:sz="0" w:space="0" w:color="auto"/>
          </w:divBdr>
          <w:divsChild>
            <w:div w:id="1922643605">
              <w:marLeft w:val="0"/>
              <w:marRight w:val="0"/>
              <w:marTop w:val="0"/>
              <w:marBottom w:val="0"/>
              <w:divBdr>
                <w:top w:val="none" w:sz="0" w:space="0" w:color="auto"/>
                <w:left w:val="none" w:sz="0" w:space="0" w:color="auto"/>
                <w:bottom w:val="none" w:sz="0" w:space="0" w:color="auto"/>
                <w:right w:val="none" w:sz="0" w:space="0" w:color="auto"/>
              </w:divBdr>
              <w:divsChild>
                <w:div w:id="372923772">
                  <w:marLeft w:val="0"/>
                  <w:marRight w:val="0"/>
                  <w:marTop w:val="0"/>
                  <w:marBottom w:val="0"/>
                  <w:divBdr>
                    <w:top w:val="none" w:sz="0" w:space="0" w:color="auto"/>
                    <w:left w:val="none" w:sz="0" w:space="0" w:color="auto"/>
                    <w:bottom w:val="none" w:sz="0" w:space="0" w:color="auto"/>
                    <w:right w:val="none" w:sz="0" w:space="0" w:color="auto"/>
                  </w:divBdr>
                  <w:divsChild>
                    <w:div w:id="2120487714">
                      <w:marLeft w:val="0"/>
                      <w:marRight w:val="0"/>
                      <w:marTop w:val="0"/>
                      <w:marBottom w:val="0"/>
                      <w:divBdr>
                        <w:top w:val="none" w:sz="0" w:space="0" w:color="auto"/>
                        <w:left w:val="none" w:sz="0" w:space="0" w:color="auto"/>
                        <w:bottom w:val="none" w:sz="0" w:space="0" w:color="auto"/>
                        <w:right w:val="none" w:sz="0" w:space="0" w:color="auto"/>
                      </w:divBdr>
                      <w:divsChild>
                        <w:div w:id="473910998">
                          <w:marLeft w:val="0"/>
                          <w:marRight w:val="0"/>
                          <w:marTop w:val="0"/>
                          <w:marBottom w:val="0"/>
                          <w:divBdr>
                            <w:top w:val="none" w:sz="0" w:space="0" w:color="auto"/>
                            <w:left w:val="none" w:sz="0" w:space="0" w:color="auto"/>
                            <w:bottom w:val="none" w:sz="0" w:space="0" w:color="auto"/>
                            <w:right w:val="none" w:sz="0" w:space="0" w:color="auto"/>
                          </w:divBdr>
                          <w:divsChild>
                            <w:div w:id="592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10250">
                  <w:marLeft w:val="0"/>
                  <w:marRight w:val="0"/>
                  <w:marTop w:val="0"/>
                  <w:marBottom w:val="0"/>
                  <w:divBdr>
                    <w:top w:val="none" w:sz="0" w:space="0" w:color="auto"/>
                    <w:left w:val="none" w:sz="0" w:space="0" w:color="auto"/>
                    <w:bottom w:val="none" w:sz="0" w:space="0" w:color="auto"/>
                    <w:right w:val="none" w:sz="0" w:space="0" w:color="auto"/>
                  </w:divBdr>
                </w:div>
                <w:div w:id="1254818867">
                  <w:marLeft w:val="0"/>
                  <w:marRight w:val="0"/>
                  <w:marTop w:val="0"/>
                  <w:marBottom w:val="0"/>
                  <w:divBdr>
                    <w:top w:val="none" w:sz="0" w:space="0" w:color="auto"/>
                    <w:left w:val="none" w:sz="0" w:space="0" w:color="auto"/>
                    <w:bottom w:val="none" w:sz="0" w:space="0" w:color="auto"/>
                    <w:right w:val="none" w:sz="0" w:space="0" w:color="auto"/>
                  </w:divBdr>
                  <w:divsChild>
                    <w:div w:id="1219508490">
                      <w:marLeft w:val="0"/>
                      <w:marRight w:val="0"/>
                      <w:marTop w:val="0"/>
                      <w:marBottom w:val="0"/>
                      <w:divBdr>
                        <w:top w:val="none" w:sz="0" w:space="0" w:color="auto"/>
                        <w:left w:val="none" w:sz="0" w:space="0" w:color="auto"/>
                        <w:bottom w:val="none" w:sz="0" w:space="0" w:color="auto"/>
                        <w:right w:val="none" w:sz="0" w:space="0" w:color="auto"/>
                      </w:divBdr>
                      <w:divsChild>
                        <w:div w:id="1966615513">
                          <w:marLeft w:val="0"/>
                          <w:marRight w:val="0"/>
                          <w:marTop w:val="0"/>
                          <w:marBottom w:val="0"/>
                          <w:divBdr>
                            <w:top w:val="none" w:sz="0" w:space="0" w:color="auto"/>
                            <w:left w:val="none" w:sz="0" w:space="0" w:color="auto"/>
                            <w:bottom w:val="none" w:sz="0" w:space="0" w:color="auto"/>
                            <w:right w:val="none" w:sz="0" w:space="0" w:color="auto"/>
                          </w:divBdr>
                          <w:divsChild>
                            <w:div w:id="6630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8583">
      <w:bodyDiv w:val="1"/>
      <w:marLeft w:val="0"/>
      <w:marRight w:val="0"/>
      <w:marTop w:val="0"/>
      <w:marBottom w:val="0"/>
      <w:divBdr>
        <w:top w:val="none" w:sz="0" w:space="0" w:color="auto"/>
        <w:left w:val="none" w:sz="0" w:space="0" w:color="auto"/>
        <w:bottom w:val="none" w:sz="0" w:space="0" w:color="auto"/>
        <w:right w:val="none" w:sz="0" w:space="0" w:color="auto"/>
      </w:divBdr>
      <w:divsChild>
        <w:div w:id="453640731">
          <w:marLeft w:val="0"/>
          <w:marRight w:val="0"/>
          <w:marTop w:val="0"/>
          <w:marBottom w:val="0"/>
          <w:divBdr>
            <w:top w:val="none" w:sz="0" w:space="0" w:color="auto"/>
            <w:left w:val="none" w:sz="0" w:space="0" w:color="auto"/>
            <w:bottom w:val="none" w:sz="0" w:space="0" w:color="auto"/>
            <w:right w:val="none" w:sz="0" w:space="0" w:color="auto"/>
          </w:divBdr>
          <w:divsChild>
            <w:div w:id="14405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6232">
      <w:bodyDiv w:val="1"/>
      <w:marLeft w:val="0"/>
      <w:marRight w:val="0"/>
      <w:marTop w:val="0"/>
      <w:marBottom w:val="0"/>
      <w:divBdr>
        <w:top w:val="none" w:sz="0" w:space="0" w:color="auto"/>
        <w:left w:val="none" w:sz="0" w:space="0" w:color="auto"/>
        <w:bottom w:val="none" w:sz="0" w:space="0" w:color="auto"/>
        <w:right w:val="none" w:sz="0" w:space="0" w:color="auto"/>
      </w:divBdr>
      <w:divsChild>
        <w:div w:id="672495434">
          <w:marLeft w:val="0"/>
          <w:marRight w:val="0"/>
          <w:marTop w:val="0"/>
          <w:marBottom w:val="0"/>
          <w:divBdr>
            <w:top w:val="none" w:sz="0" w:space="0" w:color="auto"/>
            <w:left w:val="none" w:sz="0" w:space="0" w:color="auto"/>
            <w:bottom w:val="none" w:sz="0" w:space="0" w:color="auto"/>
            <w:right w:val="none" w:sz="0" w:space="0" w:color="auto"/>
          </w:divBdr>
          <w:divsChild>
            <w:div w:id="689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http://t1.gstatic.com/images?q=tbn:ANd9GcQBkTEHLi6LkMqQ5ggBCYe2oiPf_4qreO0ZoG_1ssNUcOSw6nImeoMyf8s50g" TargetMode="External"/><Relationship Id="rId42" Type="http://schemas.openxmlformats.org/officeDocument/2006/relationships/image" Target="http://www.dreamstime.com/bubblegum-thumb588819.jpg" TargetMode="External"/><Relationship Id="rId47" Type="http://schemas.openxmlformats.org/officeDocument/2006/relationships/image" Target="media/image19.jpeg"/><Relationship Id="rId63" Type="http://schemas.openxmlformats.org/officeDocument/2006/relationships/image" Target="media/image31.wmf"/><Relationship Id="rId68"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http://cdn.toonvectors.com/images/35/19151/toonvectors-19151-140.jpg" TargetMode="External"/><Relationship Id="rId29" Type="http://schemas.openxmlformats.org/officeDocument/2006/relationships/image" Target="media/image12.jpeg"/><Relationship Id="rId11" Type="http://schemas.openxmlformats.org/officeDocument/2006/relationships/hyperlink" Target="http://www.toonvectors.com/clip-art/cartoon-bubblegum-flight/10957" TargetMode="External"/><Relationship Id="rId24" Type="http://schemas.openxmlformats.org/officeDocument/2006/relationships/header" Target="header1.xml"/><Relationship Id="rId32" Type="http://schemas.openxmlformats.org/officeDocument/2006/relationships/hyperlink" Target="http://www.google.ca/imgres?q=bubble+gum&amp;start=382&amp;um=1&amp;hl=fr&amp;tbo=d&amp;biw=1024&amp;bih=572&amp;tbm=isch&amp;tbnid=2nnpCvfp_6I6OM:&amp;imgrefurl=http://www.gumball.com/dubble-bubble-gumballs.aspx&amp;docid=3eEL5Do319867M&amp;imgurl=http://www.gumball.com/images/double-bubble-logo.jpg&amp;w=630&amp;h=755&amp;ei=HE34UPXnDpPPqwHWyoAY&amp;zoom=1&amp;iact=hc&amp;vpx=2&amp;vpy=190&amp;dur=1672&amp;hovh=246&amp;hovw=205&amp;tx=93&amp;ty=172&amp;sig=105658884633558681681&amp;page=17&amp;tbnh=149&amp;tbnw=124&amp;ndsp=26&amp;ved=1t:429,r:1,s:400,i:7" TargetMode="External"/><Relationship Id="rId37" Type="http://schemas.openxmlformats.org/officeDocument/2006/relationships/hyperlink" Target="http://www.google.ca/imgres?q=chewing+gum+clipart&amp;hl=fr&amp;tbo=d&amp;biw=1016&amp;bih=564&amp;tbm=isch&amp;tbnid=Ahcoo9H2WlugGM:&amp;imgrefurl=http://vector-images.com/clipart.php?id=1313&amp;docid=vJLAQxVp9-ufUM&amp;imgurl=http://files.vector-images.com/clipart/boy_shlp8.gif&amp;w=150&amp;h=136&amp;ei=X6zUUL6NJ8S1rQG5w4HwDg&amp;zoom=1&amp;iact=hc&amp;vpx=696&amp;vpy=321&amp;dur=2562&amp;hovh=108&amp;hovw=120&amp;tx=55&amp;ty=83&amp;sig=114820402032015057095&amp;page=1&amp;tbnh=108&amp;tbnw=120&amp;start=0&amp;ndsp=19&amp;ved=1t:429,r:17,s:0,i:139" TargetMode="External"/><Relationship Id="rId40" Type="http://schemas.openxmlformats.org/officeDocument/2006/relationships/image" Target="media/image16.gif"/><Relationship Id="rId45" Type="http://schemas.openxmlformats.org/officeDocument/2006/relationships/header" Target="header4.xml"/><Relationship Id="rId53" Type="http://schemas.openxmlformats.org/officeDocument/2006/relationships/image" Target="media/image22.jpeg"/><Relationship Id="rId58" Type="http://schemas.openxmlformats.org/officeDocument/2006/relationships/hyperlink" Target="http://www.google.ca/url?sa=i&amp;rct=j&amp;q=&amp;esrc=s&amp;frm=1&amp;source=images&amp;cd=&amp;cad=rja&amp;docid=5ZdVVn0410cbvM&amp;tbnid=5NXZbob4GUOjAM:&amp;ved=0CAUQjRw&amp;url=http://en.wikipedia.org/wiki/Big_League_Chew&amp;ei=yb2gUr7XF6rE2gWA3oBY&amp;bvm=bv.57155469,d.aWc&amp;psig=AFQjCNG6U2sjXdhU34FGhBMhfnXRlGgJyA&amp;ust=1386352451873069" TargetMode="External"/><Relationship Id="rId66" Type="http://schemas.openxmlformats.org/officeDocument/2006/relationships/footer" Target="footer6.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hyperlink" Target="http://www.google.ca/url?sa=i&amp;rct=j&amp;q=&amp;esrc=s&amp;frm=1&amp;source=images&amp;cd=&amp;cad=rja&amp;docid=oCPMX1ZRecVC6M&amp;tbnid=2HewBq6MP1n4pM:&amp;ved=0CAUQjRw&amp;url=http://www.flickr.com/photos/33623636@N08/8654089187/&amp;ei=7JqgUuTrDaie2QW_lIFA&amp;bvm=bv.57155469,d.aWc&amp;psig=AFQjCNFyPA_HxvM0XRBu5Reph21VjROoHg&amp;ust=1386343476027257" TargetMode="External"/><Relationship Id="rId35" Type="http://schemas.openxmlformats.org/officeDocument/2006/relationships/footer" Target="footer3.xml"/><Relationship Id="rId43" Type="http://schemas.openxmlformats.org/officeDocument/2006/relationships/image" Target="media/image18.jpeg"/><Relationship Id="rId48" Type="http://schemas.openxmlformats.org/officeDocument/2006/relationships/image" Target="http://cdn.dailyclipart.net/wp-content/uploads/medium/clipart0126.jpg" TargetMode="External"/><Relationship Id="rId56" Type="http://schemas.openxmlformats.org/officeDocument/2006/relationships/image" Target="media/image25.jpeg"/><Relationship Id="rId64" Type="http://schemas.openxmlformats.org/officeDocument/2006/relationships/image" Target="media/image32.jpeg"/><Relationship Id="rId69"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footer" Target="footer4.xml"/><Relationship Id="rId59" Type="http://schemas.openxmlformats.org/officeDocument/2006/relationships/image" Target="media/image27.jpeg"/><Relationship Id="rId67" Type="http://schemas.openxmlformats.org/officeDocument/2006/relationships/hyperlink" Target="http://www.gograph.com/illustration/bubblegum-splat-gg60346574.html" TargetMode="Externa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image" Target="media/image30.jpeg"/><Relationship Id="rId70"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us.123rf.com/400wm/400/400/stiven/stiven1206/stiven120600002/14070932-collection-of-different-colorful-and-bright-bubble-gum-images--icons.jpg" TargetMode="External"/><Relationship Id="rId28" Type="http://schemas.openxmlformats.org/officeDocument/2006/relationships/hyperlink" Target="http://www.google.ca/imgres?q=gum+adams+new+York+1&amp;um=1&amp;hl=fr&amp;tbo=d&amp;biw=1024&amp;bih=572&amp;tbm=isch&amp;tbnid=1BaLMi3Vhmr1mM:&amp;imgrefurl=http://40truetalesofdoinguntoothers.wordpress.com/page/2/&amp;docid=_kUz9g8lY3yg6M&amp;imgurl=http://40truetalesofdoinguntoothers.files.wordpress.com/2012/07/santa-anna-1.jpg&amp;w=314&amp;h=500&amp;ei=1kb4UOS_K8LbrAG3wYCwBQ&amp;zoom=1&amp;iact=hc&amp;vpx=277&amp;vpy=2&amp;dur=1906&amp;hovh=283&amp;hovw=178&amp;tx=134&amp;ty=165&amp;sig=105658884633558681681&amp;page=1&amp;tbnh=149&amp;tbnw=93&amp;start=0&amp;ndsp=17&amp;ved=1t:429,r:2,s:0,i:88" TargetMode="External"/><Relationship Id="rId36" Type="http://schemas.openxmlformats.org/officeDocument/2006/relationships/hyperlink" Target="http://en.wikipedia.org/wiki/Chewing_Gum" TargetMode="External"/><Relationship Id="rId49" Type="http://schemas.openxmlformats.org/officeDocument/2006/relationships/header" Target="header5.xml"/><Relationship Id="rId57" Type="http://schemas.openxmlformats.org/officeDocument/2006/relationships/image" Target="media/image26.emf"/><Relationship Id="rId10" Type="http://schemas.openxmlformats.org/officeDocument/2006/relationships/image" Target="http://cdn.toonvectors.com/images/35/19151/toonvectors-19151-140.jpg" TargetMode="External"/><Relationship Id="rId31" Type="http://schemas.openxmlformats.org/officeDocument/2006/relationships/image" Target="media/image13.jpeg"/><Relationship Id="rId44" Type="http://schemas.openxmlformats.org/officeDocument/2006/relationships/image" Target="http://www.dreamstime.com/bubblegum-thumb588819.jpg" TargetMode="External"/><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image" Target="media/image33.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http://cdn.toonvectors.com/images/35/10957/toonvectors-10957-140.jpg" TargetMode="External"/><Relationship Id="rId18" Type="http://schemas.openxmlformats.org/officeDocument/2006/relationships/image" Target="http://cdn.toonvectors.com/images/35/10957/toonvectors-10957-140.jpg" TargetMode="External"/><Relationship Id="rId39" Type="http://schemas.openxmlformats.org/officeDocument/2006/relationships/image" Target="http://t0.gstatic.com/images?q=tbn:ANd9GcRx_O-14pi2LMaHDty-jdQRHHREMD73iL1HJlqGt8qP8bA4jWyFmg" TargetMode="External"/><Relationship Id="rId34" Type="http://schemas.openxmlformats.org/officeDocument/2006/relationships/header" Target="header3.xml"/><Relationship Id="rId50" Type="http://schemas.openxmlformats.org/officeDocument/2006/relationships/footer" Target="footer5.xml"/><Relationship Id="rId55"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92FAB7-031E-444D-A40F-48432BFBE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5904A935.dotm</Template>
  <TotalTime>1457</TotalTime>
  <Pages>10</Pages>
  <Words>976</Words>
  <Characters>5371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Grics</Company>
  <LinksUpToDate>false</LinksUpToDate>
  <CharactersWithSpaces>6335</CharactersWithSpaces>
  <SharedDoc>false</SharedDoc>
  <HLinks>
    <vt:vector size="84" baseType="variant">
      <vt:variant>
        <vt:i4>6422626</vt:i4>
      </vt:variant>
      <vt:variant>
        <vt:i4>0</vt:i4>
      </vt:variant>
      <vt:variant>
        <vt:i4>0</vt:i4>
      </vt:variant>
      <vt:variant>
        <vt:i4>5</vt:i4>
      </vt:variant>
      <vt:variant>
        <vt:lpwstr>http://www.youtube.com/watch?v=WB3st6SQnsk</vt:lpwstr>
      </vt:variant>
      <vt:variant>
        <vt:lpwstr/>
      </vt:variant>
      <vt:variant>
        <vt:i4>5439501</vt:i4>
      </vt:variant>
      <vt:variant>
        <vt:i4>-1</vt:i4>
      </vt:variant>
      <vt:variant>
        <vt:i4>1125</vt:i4>
      </vt:variant>
      <vt:variant>
        <vt:i4>1</vt:i4>
      </vt:variant>
      <vt:variant>
        <vt:lpwstr>http://cdn.toonvectors.com/images/35/19151/toonvectors-19151-140.jpg</vt:lpwstr>
      </vt:variant>
      <vt:variant>
        <vt:lpwstr/>
      </vt:variant>
      <vt:variant>
        <vt:i4>7340142</vt:i4>
      </vt:variant>
      <vt:variant>
        <vt:i4>-1</vt:i4>
      </vt:variant>
      <vt:variant>
        <vt:i4>1126</vt:i4>
      </vt:variant>
      <vt:variant>
        <vt:i4>4</vt:i4>
      </vt:variant>
      <vt:variant>
        <vt:lpwstr>http://www.toonvectors.com/clip-art/cartoon-bubblegum-flight/10957</vt:lpwstr>
      </vt:variant>
      <vt:variant>
        <vt:lpwstr/>
      </vt:variant>
      <vt:variant>
        <vt:i4>5439501</vt:i4>
      </vt:variant>
      <vt:variant>
        <vt:i4>-1</vt:i4>
      </vt:variant>
      <vt:variant>
        <vt:i4>1126</vt:i4>
      </vt:variant>
      <vt:variant>
        <vt:i4>1</vt:i4>
      </vt:variant>
      <vt:variant>
        <vt:lpwstr>http://cdn.toonvectors.com/images/35/10957/toonvectors-10957-140.jpg</vt:lpwstr>
      </vt:variant>
      <vt:variant>
        <vt:lpwstr/>
      </vt:variant>
      <vt:variant>
        <vt:i4>5505044</vt:i4>
      </vt:variant>
      <vt:variant>
        <vt:i4>-1</vt:i4>
      </vt:variant>
      <vt:variant>
        <vt:i4>1130</vt:i4>
      </vt:variant>
      <vt:variant>
        <vt:i4>1</vt:i4>
      </vt:variant>
      <vt:variant>
        <vt:lpwstr>http://t1.gstatic.com/images?q=tbn:ANd9GcQBkTEHLi6LkMqQ5ggBCYe2oiPf_4qreO0ZoG_1ssNUcOSw6nImeoMyf8s50g</vt:lpwstr>
      </vt:variant>
      <vt:variant>
        <vt:lpwstr/>
      </vt:variant>
      <vt:variant>
        <vt:i4>1114207</vt:i4>
      </vt:variant>
      <vt:variant>
        <vt:i4>-1</vt:i4>
      </vt:variant>
      <vt:variant>
        <vt:i4>1133</vt:i4>
      </vt:variant>
      <vt:variant>
        <vt:i4>1</vt:i4>
      </vt:variant>
      <vt:variant>
        <vt:lpwstr>http://us.123rf.com/400wm/400/400/stiven/stiven1206/stiven120600002/14070932-collection-of-different-colorful-and-bright-bubble-gum-images--icons.jpg</vt:lpwstr>
      </vt:variant>
      <vt:variant>
        <vt:lpwstr/>
      </vt:variant>
      <vt:variant>
        <vt:i4>65654</vt:i4>
      </vt:variant>
      <vt:variant>
        <vt:i4>-1</vt:i4>
      </vt:variant>
      <vt:variant>
        <vt:i4>1152</vt:i4>
      </vt:variant>
      <vt:variant>
        <vt:i4>4</vt:i4>
      </vt:variant>
      <vt:variant>
        <vt:lpwstr>http://www.google.ca/imgres?q=chewing+gum+clipart&amp;hl=fr&amp;tbo=d&amp;biw=1016&amp;bih=564&amp;tbm=isch&amp;tbnid=Ahcoo9H2WlugGM:&amp;imgrefurl=http://vector-images.com/clipart.php%3Fid%3D1313&amp;docid=vJLAQxVp9-ufUM&amp;imgurl=http://files.vector-images.com/clipart/boy_shlp8.gif&amp;w=150&amp;h=136&amp;ei=X6zUUL6NJ8S1rQG5w4HwDg&amp;zoom=1&amp;iact=hc&amp;vpx=696&amp;vpy=321&amp;dur=2562&amp;hovh=108&amp;hovw=120&amp;tx=55&amp;ty=83&amp;sig=114820402032015057095&amp;page=1&amp;tbnh=108&amp;tbnw=120&amp;start=0&amp;ndsp=19&amp;ved=1t:429,r:17,s:0,i:139</vt:lpwstr>
      </vt:variant>
      <vt:variant>
        <vt:lpwstr/>
      </vt:variant>
      <vt:variant>
        <vt:i4>6488132</vt:i4>
      </vt:variant>
      <vt:variant>
        <vt:i4>-1</vt:i4>
      </vt:variant>
      <vt:variant>
        <vt:i4>1152</vt:i4>
      </vt:variant>
      <vt:variant>
        <vt:i4>1</vt:i4>
      </vt:variant>
      <vt:variant>
        <vt:lpwstr>http://t0.gstatic.com/images?q=tbn:ANd9GcRx_O-14pi2LMaHDty-jdQRHHREMD73iL1HJlqGt8qP8bA4jWyFmg</vt:lpwstr>
      </vt:variant>
      <vt:variant>
        <vt:lpwstr/>
      </vt:variant>
      <vt:variant>
        <vt:i4>8192100</vt:i4>
      </vt:variant>
      <vt:variant>
        <vt:i4>-1</vt:i4>
      </vt:variant>
      <vt:variant>
        <vt:i4>1157</vt:i4>
      </vt:variant>
      <vt:variant>
        <vt:i4>1</vt:i4>
      </vt:variant>
      <vt:variant>
        <vt:lpwstr>http://www.dreamstime.com/bubblegum-thumb588819.jpg</vt:lpwstr>
      </vt:variant>
      <vt:variant>
        <vt:lpwstr/>
      </vt:variant>
      <vt:variant>
        <vt:i4>6160396</vt:i4>
      </vt:variant>
      <vt:variant>
        <vt:i4>-1</vt:i4>
      </vt:variant>
      <vt:variant>
        <vt:i4>1160</vt:i4>
      </vt:variant>
      <vt:variant>
        <vt:i4>1</vt:i4>
      </vt:variant>
      <vt:variant>
        <vt:lpwstr>http://cdn.dailyclipart.net/wp-content/uploads/medium/clipart0126.jpg</vt:lpwstr>
      </vt:variant>
      <vt:variant>
        <vt:lpwstr/>
      </vt:variant>
      <vt:variant>
        <vt:i4>8060958</vt:i4>
      </vt:variant>
      <vt:variant>
        <vt:i4>-1</vt:i4>
      </vt:variant>
      <vt:variant>
        <vt:i4>1174</vt:i4>
      </vt:variant>
      <vt:variant>
        <vt:i4>4</vt:i4>
      </vt:variant>
      <vt:variant>
        <vt:lpwstr>http://www.google.ca/imgres?q=bubble+gum+machine+clipart&amp;hl=fr&amp;tbo=d&amp;biw=1016&amp;bih=564&amp;tbm=isch&amp;tbnid=nj636KRt-2B32M:&amp;imgrefurl=http://www.pamsclipart.com/clipart_images/a_gumball_machine_full_of_brightly_colored_gumballs_0515-0908-2902-4001.html&amp;docid=DO2jvlsoE3LmCM&amp;imgurl=http://www.pamsclipart.com/clipart_images/a_gumball_machine_full_of_brightly_colored_gumballs_0515-0908-2902-4001_SMU.jpg&amp;w=148&amp;h=300&amp;ei=xi_TUPGdBYaNqgGPxYHYBQ&amp;zoom=1&amp;iact=hc&amp;vpx=282&amp;vpy=29&amp;dur=2984&amp;hovh=240&amp;hovw=118&amp;tx=119&amp;ty=139&amp;sig=114820402032015057095&amp;page=1&amp;tbnh=156&amp;tbnw=77&amp;start=0&amp;ndsp=26&amp;ved=1t:429,r:3,s:0,i:97</vt:lpwstr>
      </vt:variant>
      <vt:variant>
        <vt:lpwstr/>
      </vt:variant>
      <vt:variant>
        <vt:i4>852023</vt:i4>
      </vt:variant>
      <vt:variant>
        <vt:i4>-1</vt:i4>
      </vt:variant>
      <vt:variant>
        <vt:i4>1174</vt:i4>
      </vt:variant>
      <vt:variant>
        <vt:i4>1</vt:i4>
      </vt:variant>
      <vt:variant>
        <vt:lpwstr>http://t3.gstatic.com/images?q=tbn:ANd9GcSbXz_8w8aP0tRp2Jpwjz2UtClOb0LVVXNsIu7QYGUe2zz3TtCC</vt:lpwstr>
      </vt:variant>
      <vt:variant>
        <vt:lpwstr/>
      </vt:variant>
      <vt:variant>
        <vt:i4>3407967</vt:i4>
      </vt:variant>
      <vt:variant>
        <vt:i4>-1</vt:i4>
      </vt:variant>
      <vt:variant>
        <vt:i4>1185</vt:i4>
      </vt:variant>
      <vt:variant>
        <vt:i4>4</vt:i4>
      </vt:variant>
      <vt:variant>
        <vt:lpwstr>http://www.google.ca/imgres?q=gum+adams+new+York+1&amp;um=1&amp;hl=fr&amp;tbo=d&amp;biw=1024&amp;bih=572&amp;tbm=isch&amp;tbnid=1BaLMi3Vhmr1mM:&amp;imgrefurl=http://40truetalesofdoinguntoothers.wordpress.com/page/2/&amp;docid=_kUz9g8lY3yg6M&amp;imgurl=http://40truetalesofdoinguntoothers.files.wordpress.com/2012/07/santa-anna-1.jpg&amp;w=314&amp;h=500&amp;ei=1kb4UOS_K8LbrAG3wYCwBQ&amp;zoom=1&amp;iact=hc&amp;vpx=277&amp;vpy=2&amp;dur=1906&amp;hovh=283&amp;hovw=178&amp;tx=134&amp;ty=165&amp;sig=105658884633558681681&amp;page=1&amp;tbnh=149&amp;tbnw=93&amp;start=0&amp;ndsp=17&amp;ved=1t:429,r:2,s:0,i:88</vt:lpwstr>
      </vt:variant>
      <vt:variant>
        <vt:lpwstr/>
      </vt:variant>
      <vt:variant>
        <vt:i4>8060952</vt:i4>
      </vt:variant>
      <vt:variant>
        <vt:i4>-1</vt:i4>
      </vt:variant>
      <vt:variant>
        <vt:i4>1271</vt:i4>
      </vt:variant>
      <vt:variant>
        <vt:i4>4</vt:i4>
      </vt:variant>
      <vt:variant>
        <vt:lpwstr>http://www.google.ca/imgres?q=bubble+gum&amp;start=382&amp;um=1&amp;hl=fr&amp;tbo=d&amp;biw=1024&amp;bih=572&amp;tbm=isch&amp;tbnid=2nnpCvfp_6I6OM:&amp;imgrefurl=http://www.gumball.com/dubble-bubble-gumballs.aspx&amp;docid=3eEL5Do319867M&amp;imgurl=http://www.gumball.com/images/double-bubble-logo.jpg&amp;w=630&amp;h=755&amp;ei=HE34UPXnDpPPqwHWyoAY&amp;zoom=1&amp;iact=hc&amp;vpx=2&amp;vpy=190&amp;dur=1672&amp;hovh=246&amp;hovw=205&amp;tx=93&amp;ty=172&amp;sig=105658884633558681681&amp;page=17&amp;tbnh=149&amp;tbnw=124&amp;ndsp=26&amp;ved=1t:429,r:1,s:400,i: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Langlais</dc:creator>
  <cp:keywords/>
  <cp:lastModifiedBy>Viviane Golini</cp:lastModifiedBy>
  <cp:revision>63</cp:revision>
  <cp:lastPrinted>2013-12-16T20:35:00Z</cp:lastPrinted>
  <dcterms:created xsi:type="dcterms:W3CDTF">2013-02-13T20:01:00Z</dcterms:created>
  <dcterms:modified xsi:type="dcterms:W3CDTF">2014-09-15T19:15:00Z</dcterms:modified>
</cp:coreProperties>
</file>